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895F1" w14:textId="69A9AC03" w:rsidR="001B353E" w:rsidRPr="008D2008" w:rsidRDefault="00B761A1" w:rsidP="008D2008">
      <w:pPr>
        <w:pStyle w:val="Title"/>
        <w:spacing w:before="9960"/>
        <w:rPr>
          <w:sz w:val="18"/>
          <w:szCs w:val="18"/>
        </w:rPr>
      </w:pPr>
      <w:r>
        <w:rPr>
          <w:noProof/>
          <w:lang w:val="en-GB" w:eastAsia="en-GB" w:bidi="my-MM"/>
        </w:rPr>
        <mc:AlternateContent>
          <mc:Choice Requires="wpg">
            <w:drawing>
              <wp:anchor distT="0" distB="0" distL="114300" distR="114300" simplePos="0" relativeHeight="252148736" behindDoc="0" locked="0" layoutInCell="1" allowOverlap="1" wp14:anchorId="6AEC87E5" wp14:editId="0EB17F7E">
                <wp:simplePos x="0" y="0"/>
                <wp:positionH relativeFrom="page">
                  <wp:posOffset>5967730</wp:posOffset>
                </wp:positionH>
                <wp:positionV relativeFrom="page">
                  <wp:posOffset>9490782</wp:posOffset>
                </wp:positionV>
                <wp:extent cx="721995" cy="762000"/>
                <wp:effectExtent l="0" t="0" r="0" b="0"/>
                <wp:wrapNone/>
                <wp:docPr id="232" name="Group 232"/>
                <wp:cNvGraphicFramePr/>
                <a:graphic xmlns:a="http://schemas.openxmlformats.org/drawingml/2006/main">
                  <a:graphicData uri="http://schemas.microsoft.com/office/word/2010/wordprocessingGroup">
                    <wpg:wgp>
                      <wpg:cNvGrpSpPr/>
                      <wpg:grpSpPr>
                        <a:xfrm>
                          <a:off x="0" y="0"/>
                          <a:ext cx="721995" cy="762000"/>
                          <a:chOff x="0" y="0"/>
                          <a:chExt cx="722201" cy="762611"/>
                        </a:xfrm>
                      </wpg:grpSpPr>
                      <pic:pic xmlns:pic="http://schemas.openxmlformats.org/drawingml/2006/picture">
                        <pic:nvPicPr>
                          <pic:cNvPr id="262" name="Picture 26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09600" cy="762000"/>
                          </a:xfrm>
                          <a:prstGeom prst="rect">
                            <a:avLst/>
                          </a:prstGeom>
                        </pic:spPr>
                      </pic:pic>
                      <wps:wsp>
                        <wps:cNvPr id="263" name="Text Box 263"/>
                        <wps:cNvSpPr txBox="1"/>
                        <wps:spPr>
                          <a:xfrm>
                            <a:off x="0" y="506706"/>
                            <a:ext cx="722201" cy="255905"/>
                          </a:xfrm>
                          <a:prstGeom prst="rect">
                            <a:avLst/>
                          </a:prstGeom>
                          <a:noFill/>
                          <a:ln w="6350">
                            <a:noFill/>
                          </a:ln>
                        </wps:spPr>
                        <wps:txbx>
                          <w:txbxContent>
                            <w:p w14:paraId="756004C2" w14:textId="50789FC1" w:rsidR="009C3E5C" w:rsidRPr="00DF0EA8" w:rsidRDefault="00136B62" w:rsidP="00B761A1">
                              <w:pPr>
                                <w:rPr>
                                  <w:color w:val="FFFFFF" w:themeColor="background1"/>
                                  <w:sz w:val="16"/>
                                </w:rPr>
                              </w:pPr>
                              <w:r>
                                <w:rPr>
                                  <w:color w:val="FFFFFF" w:themeColor="background1"/>
                                  <w:sz w:val="16"/>
                                </w:rPr>
                                <w:t>09/06/2023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EC87E5" id="Group 232" o:spid="_x0000_s1026" style="position:absolute;margin-left:469.9pt;margin-top:747.3pt;width:56.85pt;height:60pt;z-index:252148736;mso-position-horizontal-relative:page;mso-position-vertical-relative:page" coordsize="7222,76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">
                <v:shape id="Picture 262" o:spid="_x0000_s1027" type="#_x0000_t75" style="position:absolute;width:6096;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 Box 263" o:spid="_x0000_s1028" type="#_x0000_t202" style="position:absolute;top:5067;width:722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756004C2" w14:textId="50789FC1" w:rsidR="009C3E5C" w:rsidRPr="00DF0EA8" w:rsidRDefault="00136B62" w:rsidP="00B761A1">
                        <w:pPr>
                          <w:rPr>
                            <w:color w:val="FFFFFF" w:themeColor="background1"/>
                            <w:sz w:val="16"/>
                          </w:rPr>
                        </w:pPr>
                        <w:r>
                          <w:rPr>
                            <w:color w:val="FFFFFF" w:themeColor="background1"/>
                            <w:sz w:val="16"/>
                          </w:rPr>
                          <w:t>09/06/2023</w:t>
                        </w:r>
                      </w:p>
                    </w:txbxContent>
                  </v:textbox>
                </v:shape>
                <w10:wrap anchorx="page" anchory="page"/>
              </v:group>
            </w:pict>
          </mc:Fallback>
        </mc:AlternateContent>
      </w:r>
      <w:r w:rsidR="003E6104" w:rsidRPr="008D2008">
        <w:rPr>
          <w:noProof/>
          <w:color w:val="FFFFFF" w:themeColor="background1"/>
          <w:sz w:val="18"/>
          <w:szCs w:val="18"/>
          <w:lang w:val="en-GB" w:eastAsia="en-GB" w:bidi="my-MM"/>
        </w:rPr>
        <w:drawing>
          <wp:anchor distT="0" distB="0" distL="114300" distR="114300" simplePos="0" relativeHeight="252012543" behindDoc="1" locked="0" layoutInCell="1" allowOverlap="1" wp14:anchorId="44A1FC29" wp14:editId="0BB523F6">
            <wp:simplePos x="0" y="0"/>
            <wp:positionH relativeFrom="column">
              <wp:posOffset>-914400</wp:posOffset>
            </wp:positionH>
            <wp:positionV relativeFrom="paragraph">
              <wp:posOffset>-891348</wp:posOffset>
            </wp:positionV>
            <wp:extent cx="7322184" cy="10354649"/>
            <wp:effectExtent l="0" t="0" r="0" b="8890"/>
            <wp:wrapNone/>
            <wp:docPr id="227" name="Picture 227" descr="Woman working on a computer with purple tessellated triangular design" title="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ACE_guides.jpg"/>
                    <pic:cNvPicPr/>
                  </pic:nvPicPr>
                  <pic:blipFill>
                    <a:blip r:embed="rId10">
                      <a:extLst>
                        <a:ext uri="{28A0092B-C50C-407E-A947-70E740481C1C}">
                          <a14:useLocalDpi xmlns:a14="http://schemas.microsoft.com/office/drawing/2010/main" val="0"/>
                        </a:ext>
                      </a:extLst>
                    </a:blip>
                    <a:stretch>
                      <a:fillRect/>
                    </a:stretch>
                  </pic:blipFill>
                  <pic:spPr>
                    <a:xfrm>
                      <a:off x="0" y="0"/>
                      <a:ext cx="7322184" cy="10354649"/>
                    </a:xfrm>
                    <a:prstGeom prst="rect">
                      <a:avLst/>
                    </a:prstGeom>
                  </pic:spPr>
                </pic:pic>
              </a:graphicData>
            </a:graphic>
            <wp14:sizeRelH relativeFrom="margin">
              <wp14:pctWidth>0</wp14:pctWidth>
            </wp14:sizeRelH>
            <wp14:sizeRelV relativeFrom="margin">
              <wp14:pctHeight>0</wp14:pctHeight>
            </wp14:sizeRelV>
          </wp:anchor>
        </w:drawing>
      </w:r>
      <w:r w:rsidR="007E58A1" w:rsidRPr="008D2008">
        <w:rPr>
          <w:noProof/>
          <w:sz w:val="18"/>
          <w:szCs w:val="18"/>
          <w:lang w:val="en-GB" w:eastAsia="en-GB" w:bidi="my-MM"/>
        </w:rPr>
        <mc:AlternateContent>
          <mc:Choice Requires="wps">
            <w:drawing>
              <wp:anchor distT="0" distB="0" distL="114300" distR="114300" simplePos="0" relativeHeight="252015616" behindDoc="0" locked="0" layoutInCell="1" allowOverlap="1" wp14:anchorId="3F77318F" wp14:editId="3F3150D6">
                <wp:simplePos x="0" y="0"/>
                <wp:positionH relativeFrom="column">
                  <wp:posOffset>-666750</wp:posOffset>
                </wp:positionH>
                <wp:positionV relativeFrom="paragraph">
                  <wp:posOffset>1913114</wp:posOffset>
                </wp:positionV>
                <wp:extent cx="5539902" cy="1420239"/>
                <wp:effectExtent l="0" t="0" r="0" b="0"/>
                <wp:wrapNone/>
                <wp:docPr id="5" name="Text Box 5"/>
                <wp:cNvGraphicFramePr/>
                <a:graphic xmlns:a="http://schemas.openxmlformats.org/drawingml/2006/main">
                  <a:graphicData uri="http://schemas.microsoft.com/office/word/2010/wordprocessingShape">
                    <wps:wsp>
                      <wps:cNvSpPr txBox="1"/>
                      <wps:spPr>
                        <a:xfrm>
                          <a:off x="0" y="0"/>
                          <a:ext cx="5539902" cy="1420239"/>
                        </a:xfrm>
                        <a:prstGeom prst="rect">
                          <a:avLst/>
                        </a:prstGeom>
                        <a:noFill/>
                        <a:ln w="6350">
                          <a:noFill/>
                        </a:ln>
                      </wps:spPr>
                      <wps:txbx>
                        <w:txbxContent>
                          <w:p w14:paraId="5A6A952B" w14:textId="77777777" w:rsidR="009C3E5C" w:rsidRPr="007E58A1" w:rsidRDefault="009C3E5C" w:rsidP="008D2008">
                            <w:pPr>
                              <w:spacing w:after="80" w:line="240" w:lineRule="auto"/>
                              <w:rPr>
                                <w:rFonts w:cstheme="minorHAnsi"/>
                                <w:b/>
                                <w:color w:val="FFFFFF" w:themeColor="background1"/>
                                <w:sz w:val="52"/>
                                <w:szCs w:val="46"/>
                              </w:rPr>
                            </w:pPr>
                            <w:r w:rsidRPr="007E58A1">
                              <w:rPr>
                                <w:rFonts w:cstheme="minorHAnsi"/>
                                <w:b/>
                                <w:color w:val="FFFFFF" w:themeColor="background1"/>
                                <w:sz w:val="52"/>
                                <w:szCs w:val="46"/>
                              </w:rPr>
                              <w:t>Student Records Management System</w:t>
                            </w:r>
                          </w:p>
                          <w:p w14:paraId="45E976F3" w14:textId="77777777" w:rsidR="009C3E5C" w:rsidRPr="006D5F70" w:rsidRDefault="009C3E5C" w:rsidP="008D2008">
                            <w:pPr>
                              <w:spacing w:after="0" w:line="240" w:lineRule="auto"/>
                              <w:rPr>
                                <w:color w:val="FFFFFF" w:themeColor="background1"/>
                                <w:sz w:val="48"/>
                                <w:szCs w:val="42"/>
                              </w:rPr>
                            </w:pPr>
                            <w:r w:rsidRPr="006D5F70">
                              <w:rPr>
                                <w:color w:val="FFFFFF" w:themeColor="background1"/>
                                <w:sz w:val="48"/>
                                <w:szCs w:val="42"/>
                              </w:rPr>
                              <w:t>School guide for online applications for WACE language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7318F" id="Text Box 5" o:spid="_x0000_s1029" type="#_x0000_t202" style="position:absolute;margin-left:-52.5pt;margin-top:150.65pt;width:436.2pt;height:111.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" filled="f" stroked="f" strokeweight=".5pt">
                <v:textbox>
                  <w:txbxContent>
                    <w:p w14:paraId="5A6A952B" w14:textId="77777777" w:rsidR="009C3E5C" w:rsidRPr="007E58A1" w:rsidRDefault="009C3E5C" w:rsidP="008D2008">
                      <w:pPr>
                        <w:spacing w:after="80" w:line="240" w:lineRule="auto"/>
                        <w:rPr>
                          <w:rFonts w:cstheme="minorHAnsi"/>
                          <w:b/>
                          <w:color w:val="FFFFFF" w:themeColor="background1"/>
                          <w:sz w:val="52"/>
                          <w:szCs w:val="46"/>
                        </w:rPr>
                      </w:pPr>
                      <w:r w:rsidRPr="007E58A1">
                        <w:rPr>
                          <w:rFonts w:cstheme="minorHAnsi"/>
                          <w:b/>
                          <w:color w:val="FFFFFF" w:themeColor="background1"/>
                          <w:sz w:val="52"/>
                          <w:szCs w:val="46"/>
                        </w:rPr>
                        <w:t>Student Records Management System</w:t>
                      </w:r>
                    </w:p>
                    <w:p w14:paraId="45E976F3" w14:textId="77777777" w:rsidR="009C3E5C" w:rsidRPr="006D5F70" w:rsidRDefault="009C3E5C" w:rsidP="008D2008">
                      <w:pPr>
                        <w:spacing w:after="0" w:line="240" w:lineRule="auto"/>
                        <w:rPr>
                          <w:color w:val="FFFFFF" w:themeColor="background1"/>
                          <w:sz w:val="48"/>
                          <w:szCs w:val="42"/>
                        </w:rPr>
                      </w:pPr>
                      <w:r w:rsidRPr="006D5F70">
                        <w:rPr>
                          <w:color w:val="FFFFFF" w:themeColor="background1"/>
                          <w:sz w:val="48"/>
                          <w:szCs w:val="42"/>
                        </w:rPr>
                        <w:t>School guide for online applications for WACE language courses</w:t>
                      </w:r>
                    </w:p>
                  </w:txbxContent>
                </v:textbox>
              </v:shape>
            </w:pict>
          </mc:Fallback>
        </mc:AlternateContent>
      </w:r>
    </w:p>
    <w:p w14:paraId="531D2A5F" w14:textId="795FC230" w:rsidR="003522C9" w:rsidRDefault="003522C9" w:rsidP="00381FD5">
      <w:pPr>
        <w:rPr>
          <w:b/>
          <w:sz w:val="40"/>
          <w:szCs w:val="40"/>
        </w:rPr>
        <w:sectPr w:rsidR="003522C9" w:rsidSect="00BE6877">
          <w:footerReference w:type="default" r:id="rId11"/>
          <w:pgSz w:w="11906" w:h="16838"/>
          <w:pgMar w:top="1440" w:right="1440" w:bottom="1440" w:left="1440" w:header="709" w:footer="709" w:gutter="0"/>
          <w:cols w:space="708"/>
          <w:titlePg/>
          <w:docGrid w:linePitch="360"/>
        </w:sectPr>
      </w:pPr>
    </w:p>
    <w:p w14:paraId="37A0538C" w14:textId="77777777" w:rsidR="007558C1" w:rsidRDefault="007558C1" w:rsidP="00E506E0">
      <w:pPr>
        <w:pStyle w:val="AddressHeadings"/>
        <w:spacing w:before="0" w:after="120"/>
        <w:rPr>
          <w:rFonts w:cs="Calibri"/>
          <w:color w:val="auto"/>
          <w:sz w:val="22"/>
        </w:rPr>
      </w:pPr>
      <w:r>
        <w:rPr>
          <w:rFonts w:cs="Calibri"/>
          <w:color w:val="auto"/>
          <w:sz w:val="22"/>
        </w:rPr>
        <w:lastRenderedPageBreak/>
        <w:t>Acknowledgement of Country</w:t>
      </w:r>
    </w:p>
    <w:p w14:paraId="1CB1F9FA" w14:textId="21EEA537" w:rsidR="007558C1" w:rsidRDefault="007558C1" w:rsidP="00E506E0">
      <w:pPr>
        <w:spacing w:before="160" w:after="540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B44E53A" w14:textId="0B965959" w:rsidR="00E506E0" w:rsidRPr="00E506E0" w:rsidRDefault="00E506E0" w:rsidP="00E506E0">
      <w:pPr>
        <w:spacing w:before="160" w:after="120"/>
        <w:rPr>
          <w:b/>
          <w:bCs/>
          <w:sz w:val="20"/>
          <w:szCs w:val="20"/>
        </w:rPr>
      </w:pPr>
      <w:r w:rsidRPr="00E506E0">
        <w:rPr>
          <w:b/>
          <w:bCs/>
          <w:sz w:val="20"/>
          <w:szCs w:val="20"/>
        </w:rPr>
        <w:t>Copyright</w:t>
      </w:r>
    </w:p>
    <w:p w14:paraId="20EF66F7" w14:textId="77777777" w:rsidR="00BE6877" w:rsidRPr="00E506E0" w:rsidRDefault="00BE6877" w:rsidP="000C7DE8">
      <w:pPr>
        <w:spacing w:before="120" w:after="120"/>
        <w:rPr>
          <w:sz w:val="20"/>
          <w:szCs w:val="20"/>
        </w:rPr>
      </w:pPr>
      <w:r w:rsidRPr="00E506E0">
        <w:rPr>
          <w:sz w:val="20"/>
          <w:szCs w:val="20"/>
        </w:rPr>
        <w:t xml:space="preserve">© School Curriculum and Standards Authority, 2019 </w:t>
      </w:r>
    </w:p>
    <w:p w14:paraId="1B4DCD27" w14:textId="77BD53AC" w:rsidR="00BE6877" w:rsidRPr="00E506E0" w:rsidRDefault="00BE6877" w:rsidP="00223F4F">
      <w:pPr>
        <w:spacing w:after="120"/>
        <w:rPr>
          <w:sz w:val="20"/>
          <w:szCs w:val="20"/>
        </w:rPr>
      </w:pPr>
      <w:r w:rsidRPr="00E506E0">
        <w:rPr>
          <w:sz w:val="20"/>
          <w:szCs w:val="20"/>
        </w:rPr>
        <w:t xml:space="preserve">This document – apart from any third party copyright material contained in it – may be freely copied, or communicated on an intranet, for non­commercial purposes in educational institutions, provided that the School Curriculum and Standards Authority </w:t>
      </w:r>
      <w:r w:rsidR="007558C1" w:rsidRPr="00E506E0">
        <w:rPr>
          <w:sz w:val="20"/>
          <w:szCs w:val="20"/>
        </w:rPr>
        <w:t xml:space="preserve">(the Authority) </w:t>
      </w:r>
      <w:r w:rsidRPr="00E506E0">
        <w:rPr>
          <w:sz w:val="20"/>
          <w:szCs w:val="20"/>
        </w:rPr>
        <w:t xml:space="preserve">is acknowledged as the copyright owner, and that the Authority’s moral rights are not infringed. </w:t>
      </w:r>
    </w:p>
    <w:p w14:paraId="12C40638" w14:textId="345C272E" w:rsidR="00BE6877" w:rsidRPr="00E506E0" w:rsidRDefault="00BE6877" w:rsidP="00223F4F">
      <w:pPr>
        <w:spacing w:after="120"/>
        <w:rPr>
          <w:sz w:val="20"/>
          <w:szCs w:val="20"/>
        </w:rPr>
      </w:pPr>
      <w:r w:rsidRPr="00E506E0">
        <w:rPr>
          <w:sz w:val="20"/>
          <w:szCs w:val="20"/>
        </w:rPr>
        <w:t xml:space="preserve">Copying or communication for any other purpose can be done only within the terms of the </w:t>
      </w:r>
      <w:r w:rsidRPr="00E506E0">
        <w:rPr>
          <w:i/>
          <w:sz w:val="20"/>
          <w:szCs w:val="20"/>
        </w:rPr>
        <w:t>Copyright Act 1968</w:t>
      </w:r>
      <w:r w:rsidRPr="00E506E0">
        <w:rPr>
          <w:sz w:val="20"/>
          <w:szCs w:val="20"/>
        </w:rPr>
        <w:t xml:space="preserve"> or with prior written permission of the Authority. Copying or communication of any third party copyright material can be done only within the terms of the </w:t>
      </w:r>
      <w:r w:rsidRPr="00E506E0">
        <w:rPr>
          <w:i/>
          <w:sz w:val="20"/>
          <w:szCs w:val="20"/>
        </w:rPr>
        <w:t>Copyright Act 1968</w:t>
      </w:r>
      <w:r w:rsidRPr="00E506E0">
        <w:rPr>
          <w:sz w:val="20"/>
          <w:szCs w:val="20"/>
        </w:rPr>
        <w:t xml:space="preserve"> or with permission of the copyright owners. </w:t>
      </w:r>
    </w:p>
    <w:p w14:paraId="052F5CE7" w14:textId="77777777" w:rsidR="00BE6877" w:rsidRPr="00E506E0" w:rsidRDefault="00BE6877" w:rsidP="000C7DE8">
      <w:pPr>
        <w:spacing w:after="120"/>
        <w:rPr>
          <w:sz w:val="20"/>
          <w:szCs w:val="20"/>
        </w:rPr>
      </w:pPr>
      <w:r w:rsidRPr="00E506E0">
        <w:rPr>
          <w:sz w:val="20"/>
          <w:szCs w:val="20"/>
        </w:rPr>
        <w:t xml:space="preserve">Any content in this document that has been derived from the Australian Curriculum may be used under the terms of the </w:t>
      </w:r>
      <w:hyperlink r:id="rId12" w:history="1">
        <w:r w:rsidRPr="00E506E0">
          <w:rPr>
            <w:rStyle w:val="Hyperlink"/>
            <w:sz w:val="20"/>
            <w:szCs w:val="20"/>
          </w:rPr>
          <w:t>Creative Commons Attribution 4.0 International (CC BY)</w:t>
        </w:r>
      </w:hyperlink>
      <w:r w:rsidRPr="00E506E0">
        <w:rPr>
          <w:sz w:val="20"/>
          <w:szCs w:val="20"/>
        </w:rPr>
        <w:t xml:space="preserve"> licence. </w:t>
      </w:r>
    </w:p>
    <w:p w14:paraId="050BB322" w14:textId="77777777" w:rsidR="00BE6877" w:rsidRPr="00E506E0" w:rsidRDefault="00BE6877" w:rsidP="00223F4F">
      <w:pPr>
        <w:spacing w:after="0"/>
        <w:rPr>
          <w:sz w:val="20"/>
          <w:szCs w:val="20"/>
        </w:rPr>
      </w:pPr>
      <w:r w:rsidRPr="00E506E0">
        <w:rPr>
          <w:sz w:val="20"/>
          <w:szCs w:val="20"/>
        </w:rPr>
        <w:t xml:space="preserve">School Curriculum and Standards Authority </w:t>
      </w:r>
    </w:p>
    <w:p w14:paraId="2CE3CF15" w14:textId="77777777" w:rsidR="00BE6877" w:rsidRPr="00E506E0" w:rsidRDefault="00BE6877" w:rsidP="00223F4F">
      <w:pPr>
        <w:tabs>
          <w:tab w:val="left" w:pos="1418"/>
        </w:tabs>
        <w:spacing w:after="0"/>
        <w:rPr>
          <w:sz w:val="20"/>
          <w:szCs w:val="20"/>
        </w:rPr>
      </w:pPr>
      <w:r w:rsidRPr="00E506E0">
        <w:rPr>
          <w:sz w:val="20"/>
          <w:szCs w:val="20"/>
        </w:rPr>
        <w:t xml:space="preserve">Street address: </w:t>
      </w:r>
      <w:r w:rsidRPr="00E506E0">
        <w:rPr>
          <w:sz w:val="20"/>
          <w:szCs w:val="20"/>
        </w:rPr>
        <w:tab/>
        <w:t xml:space="preserve">303 Sevenoaks Street CANNINGTON WA 6107 </w:t>
      </w:r>
    </w:p>
    <w:p w14:paraId="3A8C2728" w14:textId="77777777" w:rsidR="00BE6877" w:rsidRPr="00E506E0" w:rsidRDefault="00BE6877" w:rsidP="00223F4F">
      <w:pPr>
        <w:tabs>
          <w:tab w:val="left" w:pos="1418"/>
        </w:tabs>
        <w:spacing w:after="0"/>
        <w:rPr>
          <w:sz w:val="20"/>
          <w:szCs w:val="20"/>
        </w:rPr>
      </w:pPr>
      <w:r w:rsidRPr="00E506E0">
        <w:rPr>
          <w:sz w:val="20"/>
          <w:szCs w:val="20"/>
        </w:rPr>
        <w:t xml:space="preserve">Postal address: </w:t>
      </w:r>
      <w:r w:rsidRPr="00E506E0">
        <w:rPr>
          <w:sz w:val="20"/>
          <w:szCs w:val="20"/>
        </w:rPr>
        <w:tab/>
      </w:r>
      <w:r w:rsidR="00B53CDB" w:rsidRPr="00E506E0">
        <w:rPr>
          <w:sz w:val="20"/>
          <w:szCs w:val="20"/>
        </w:rPr>
        <w:t>PO Box 816 CANNINGTON WA 6987</w:t>
      </w:r>
    </w:p>
    <w:p w14:paraId="2DC6EACC" w14:textId="77777777" w:rsidR="00BE6877" w:rsidRPr="00E506E0" w:rsidRDefault="00BE6877" w:rsidP="00223F4F">
      <w:pPr>
        <w:tabs>
          <w:tab w:val="left" w:pos="1418"/>
        </w:tabs>
        <w:spacing w:after="0"/>
        <w:rPr>
          <w:sz w:val="20"/>
          <w:szCs w:val="20"/>
        </w:rPr>
      </w:pPr>
      <w:r w:rsidRPr="00E506E0">
        <w:rPr>
          <w:sz w:val="20"/>
          <w:szCs w:val="20"/>
        </w:rPr>
        <w:t xml:space="preserve">Phone: </w:t>
      </w:r>
      <w:r w:rsidRPr="00E506E0">
        <w:rPr>
          <w:sz w:val="20"/>
          <w:szCs w:val="20"/>
        </w:rPr>
        <w:tab/>
        <w:t xml:space="preserve">(08) 9273 6300 </w:t>
      </w:r>
    </w:p>
    <w:p w14:paraId="432A4F9A" w14:textId="77777777" w:rsidR="00BE6877" w:rsidRPr="00E506E0" w:rsidRDefault="00BE6877" w:rsidP="00223F4F">
      <w:pPr>
        <w:tabs>
          <w:tab w:val="left" w:pos="1418"/>
        </w:tabs>
        <w:spacing w:after="0"/>
        <w:rPr>
          <w:sz w:val="20"/>
          <w:szCs w:val="20"/>
        </w:rPr>
      </w:pPr>
      <w:r w:rsidRPr="00E506E0">
        <w:rPr>
          <w:sz w:val="20"/>
          <w:szCs w:val="20"/>
        </w:rPr>
        <w:t xml:space="preserve">General email: </w:t>
      </w:r>
      <w:r w:rsidRPr="00E506E0">
        <w:rPr>
          <w:sz w:val="20"/>
          <w:szCs w:val="20"/>
        </w:rPr>
        <w:tab/>
      </w:r>
      <w:hyperlink r:id="rId13" w:history="1">
        <w:r w:rsidRPr="00E506E0">
          <w:rPr>
            <w:rStyle w:val="Hyperlink"/>
            <w:sz w:val="20"/>
            <w:szCs w:val="20"/>
          </w:rPr>
          <w:t>info@scsa.wa.edu.au</w:t>
        </w:r>
      </w:hyperlink>
      <w:r w:rsidRPr="00E506E0">
        <w:rPr>
          <w:sz w:val="20"/>
          <w:szCs w:val="20"/>
        </w:rPr>
        <w:t xml:space="preserve"> </w:t>
      </w:r>
    </w:p>
    <w:p w14:paraId="493CA953" w14:textId="77777777" w:rsidR="00BE6877" w:rsidRPr="00E506E0" w:rsidRDefault="00BE6877" w:rsidP="00223F4F">
      <w:pPr>
        <w:tabs>
          <w:tab w:val="left" w:pos="1418"/>
        </w:tabs>
        <w:spacing w:after="120"/>
        <w:rPr>
          <w:sz w:val="20"/>
          <w:szCs w:val="20"/>
        </w:rPr>
      </w:pPr>
      <w:r w:rsidRPr="00E506E0">
        <w:rPr>
          <w:sz w:val="20"/>
          <w:szCs w:val="20"/>
        </w:rPr>
        <w:t xml:space="preserve">Web: </w:t>
      </w:r>
      <w:r w:rsidRPr="00E506E0">
        <w:rPr>
          <w:sz w:val="20"/>
          <w:szCs w:val="20"/>
        </w:rPr>
        <w:tab/>
      </w:r>
      <w:hyperlink r:id="rId14" w:history="1">
        <w:r w:rsidRPr="00E506E0">
          <w:rPr>
            <w:rStyle w:val="Hyperlink"/>
            <w:sz w:val="20"/>
            <w:szCs w:val="20"/>
          </w:rPr>
          <w:t>www.scsa.wa.edu.au</w:t>
        </w:r>
      </w:hyperlink>
      <w:r w:rsidRPr="00E506E0">
        <w:rPr>
          <w:sz w:val="20"/>
          <w:szCs w:val="20"/>
        </w:rPr>
        <w:t xml:space="preserve"> </w:t>
      </w:r>
    </w:p>
    <w:p w14:paraId="28DDA3A5" w14:textId="0C1379CA" w:rsidR="00E506E0" w:rsidRPr="00E506E0" w:rsidRDefault="00F25515" w:rsidP="006D4A2E">
      <w:pPr>
        <w:pStyle w:val="Footer"/>
        <w:rPr>
          <w:sz w:val="20"/>
          <w:szCs w:val="20"/>
        </w:rPr>
      </w:pPr>
      <w:r w:rsidRPr="00E506E0">
        <w:rPr>
          <w:sz w:val="20"/>
          <w:szCs w:val="20"/>
        </w:rPr>
        <w:t>2019/27215v</w:t>
      </w:r>
      <w:r w:rsidR="006D4A2E" w:rsidRPr="00E506E0">
        <w:rPr>
          <w:sz w:val="20"/>
          <w:szCs w:val="20"/>
        </w:rPr>
        <w:t>4</w:t>
      </w:r>
    </w:p>
    <w:p w14:paraId="5FB3E45A" w14:textId="77777777" w:rsidR="00E506E0" w:rsidRPr="00386366" w:rsidRDefault="00E506E0" w:rsidP="00E506E0">
      <w:pPr>
        <w:spacing w:after="0" w:line="252" w:lineRule="auto"/>
        <w:jc w:val="both"/>
        <w:rPr>
          <w:rFonts w:ascii="Calibri Light" w:eastAsia="Calibri" w:hAnsi="Calibri Light" w:cs="Calibri Light"/>
          <w:color w:val="A6A6A6"/>
          <w:sz w:val="18"/>
          <w:szCs w:val="18"/>
        </w:rPr>
      </w:pPr>
      <w:r w:rsidRPr="00386366">
        <w:rPr>
          <w:rFonts w:ascii="Calibri Light" w:eastAsia="Times New Roman" w:hAnsi="Calibri Light" w:cs="Calibri Light"/>
          <w:color w:val="A6A6A6"/>
          <w:sz w:val="18"/>
          <w:szCs w:val="18"/>
        </w:rPr>
        <w:t xml:space="preserve">Cover photo credit: </w:t>
      </w:r>
      <w:r w:rsidRPr="00BA7F56">
        <w:rPr>
          <w:rFonts w:ascii="Calibri Light" w:eastAsia="Calibri" w:hAnsi="Calibri Light" w:cs="Calibri Light"/>
          <w:color w:val="A6A6A6"/>
          <w:sz w:val="18"/>
          <w:szCs w:val="18"/>
        </w:rPr>
        <w:t>PeopleImages</w:t>
      </w:r>
      <w:r w:rsidRPr="00386366">
        <w:rPr>
          <w:rFonts w:ascii="Calibri Light" w:eastAsia="Calibri" w:hAnsi="Calibri Light" w:cs="Calibri Light"/>
          <w:color w:val="A6A6A6"/>
          <w:sz w:val="18"/>
          <w:szCs w:val="18"/>
        </w:rPr>
        <w:t xml:space="preserve"> via iStock</w:t>
      </w:r>
    </w:p>
    <w:p w14:paraId="14E5DA9C" w14:textId="77777777" w:rsidR="00E506E0" w:rsidRPr="007558C1" w:rsidRDefault="00E506E0" w:rsidP="006D4A2E">
      <w:pPr>
        <w:pStyle w:val="Footer"/>
        <w:sectPr w:rsidR="00E506E0" w:rsidRPr="007558C1" w:rsidSect="00BE6877">
          <w:footerReference w:type="default" r:id="rId15"/>
          <w:pgSz w:w="11906" w:h="16838"/>
          <w:pgMar w:top="1440" w:right="1440" w:bottom="1440" w:left="1440" w:header="709" w:footer="709" w:gutter="0"/>
          <w:cols w:space="708"/>
          <w:docGrid w:linePitch="360"/>
        </w:sectPr>
      </w:pPr>
    </w:p>
    <w:sdt>
      <w:sdtPr>
        <w:rPr>
          <w:b w:val="0"/>
          <w:color w:val="auto"/>
          <w:sz w:val="22"/>
          <w:szCs w:val="22"/>
        </w:rPr>
        <w:id w:val="-1568101461"/>
        <w:docPartObj>
          <w:docPartGallery w:val="Table of Contents"/>
          <w:docPartUnique/>
        </w:docPartObj>
      </w:sdtPr>
      <w:sdtEndPr>
        <w:rPr>
          <w:bCs/>
          <w:noProof/>
        </w:rPr>
      </w:sdtEndPr>
      <w:sdtContent>
        <w:p w14:paraId="0BA01EA5" w14:textId="77777777" w:rsidR="007863B8" w:rsidRPr="005309A1" w:rsidRDefault="007863B8" w:rsidP="007863B8">
          <w:pPr>
            <w:pStyle w:val="H1"/>
            <w:spacing w:after="240"/>
            <w:rPr>
              <w:rFonts w:cstheme="minorHAnsi"/>
              <w:color w:val="9C70B7"/>
              <w:sz w:val="36"/>
              <w:szCs w:val="36"/>
            </w:rPr>
          </w:pPr>
          <w:r w:rsidRPr="005309A1">
            <w:rPr>
              <w:sz w:val="36"/>
              <w:szCs w:val="36"/>
            </w:rPr>
            <w:t>Contents</w:t>
          </w:r>
        </w:p>
        <w:p w14:paraId="41341EEE" w14:textId="2E4F44D4" w:rsidR="00BD015D" w:rsidRDefault="007863B8">
          <w:pPr>
            <w:pStyle w:val="TOC1"/>
            <w:rPr>
              <w:rFonts w:eastAsiaTheme="minorEastAsia"/>
              <w:b w:val="0"/>
              <w:kern w:val="2"/>
              <w:lang w:eastAsia="en-AU"/>
              <w14:ligatures w14:val="standardContextual"/>
            </w:rPr>
          </w:pPr>
          <w:r>
            <w:rPr>
              <w:bCs/>
            </w:rPr>
            <w:fldChar w:fldCharType="begin"/>
          </w:r>
          <w:r>
            <w:rPr>
              <w:bCs/>
            </w:rPr>
            <w:instrText xml:space="preserve"> TOC \o "1-3" \h \z \u </w:instrText>
          </w:r>
          <w:r>
            <w:rPr>
              <w:bCs/>
            </w:rPr>
            <w:fldChar w:fldCharType="separate"/>
          </w:r>
          <w:hyperlink w:anchor="_Toc137540311" w:history="1">
            <w:r w:rsidR="00BD015D" w:rsidRPr="008D7F14">
              <w:rPr>
                <w:rStyle w:val="Hyperlink"/>
              </w:rPr>
              <w:t>Online WACE language course applications</w:t>
            </w:r>
            <w:r w:rsidR="00BD015D">
              <w:rPr>
                <w:webHidden/>
              </w:rPr>
              <w:tab/>
            </w:r>
            <w:r w:rsidR="00BD015D">
              <w:rPr>
                <w:webHidden/>
              </w:rPr>
              <w:fldChar w:fldCharType="begin"/>
            </w:r>
            <w:r w:rsidR="00BD015D">
              <w:rPr>
                <w:webHidden/>
              </w:rPr>
              <w:instrText xml:space="preserve"> PAGEREF _Toc137540311 \h </w:instrText>
            </w:r>
            <w:r w:rsidR="00BD015D">
              <w:rPr>
                <w:webHidden/>
              </w:rPr>
            </w:r>
            <w:r w:rsidR="00BD015D">
              <w:rPr>
                <w:webHidden/>
              </w:rPr>
              <w:fldChar w:fldCharType="separate"/>
            </w:r>
            <w:r w:rsidR="00BD015D">
              <w:rPr>
                <w:webHidden/>
              </w:rPr>
              <w:t>1</w:t>
            </w:r>
            <w:r w:rsidR="00BD015D">
              <w:rPr>
                <w:webHidden/>
              </w:rPr>
              <w:fldChar w:fldCharType="end"/>
            </w:r>
          </w:hyperlink>
        </w:p>
        <w:p w14:paraId="079378D7" w14:textId="3AE8E412" w:rsidR="00BD015D" w:rsidRDefault="00BD015D">
          <w:pPr>
            <w:pStyle w:val="TOC1"/>
            <w:rPr>
              <w:rFonts w:eastAsiaTheme="minorEastAsia"/>
              <w:b w:val="0"/>
              <w:kern w:val="2"/>
              <w:lang w:eastAsia="en-AU"/>
              <w14:ligatures w14:val="standardContextual"/>
            </w:rPr>
          </w:pPr>
          <w:hyperlink w:anchor="_Toc137540312" w:history="1">
            <w:r w:rsidRPr="008D7F14">
              <w:rPr>
                <w:rStyle w:val="Hyperlink"/>
              </w:rPr>
              <w:t>Information for schools</w:t>
            </w:r>
            <w:r>
              <w:rPr>
                <w:webHidden/>
              </w:rPr>
              <w:tab/>
            </w:r>
            <w:r>
              <w:rPr>
                <w:webHidden/>
              </w:rPr>
              <w:fldChar w:fldCharType="begin"/>
            </w:r>
            <w:r>
              <w:rPr>
                <w:webHidden/>
              </w:rPr>
              <w:instrText xml:space="preserve"> PAGEREF _Toc137540312 \h </w:instrText>
            </w:r>
            <w:r>
              <w:rPr>
                <w:webHidden/>
              </w:rPr>
            </w:r>
            <w:r>
              <w:rPr>
                <w:webHidden/>
              </w:rPr>
              <w:fldChar w:fldCharType="separate"/>
            </w:r>
            <w:r>
              <w:rPr>
                <w:webHidden/>
              </w:rPr>
              <w:t>1</w:t>
            </w:r>
            <w:r>
              <w:rPr>
                <w:webHidden/>
              </w:rPr>
              <w:fldChar w:fldCharType="end"/>
            </w:r>
          </w:hyperlink>
        </w:p>
        <w:p w14:paraId="3F8F848E" w14:textId="0C75F261" w:rsidR="00BD015D" w:rsidRDefault="00BD015D">
          <w:pPr>
            <w:pStyle w:val="TOC1"/>
            <w:rPr>
              <w:rFonts w:eastAsiaTheme="minorEastAsia"/>
              <w:b w:val="0"/>
              <w:kern w:val="2"/>
              <w:lang w:eastAsia="en-AU"/>
              <w14:ligatures w14:val="standardContextual"/>
            </w:rPr>
          </w:pPr>
          <w:hyperlink w:anchor="_Toc137540313" w:history="1">
            <w:r w:rsidRPr="008D7F14">
              <w:rPr>
                <w:rStyle w:val="Hyperlink"/>
              </w:rPr>
              <w:t>Student checklist</w:t>
            </w:r>
            <w:r>
              <w:rPr>
                <w:webHidden/>
              </w:rPr>
              <w:tab/>
            </w:r>
            <w:r>
              <w:rPr>
                <w:webHidden/>
              </w:rPr>
              <w:fldChar w:fldCharType="begin"/>
            </w:r>
            <w:r>
              <w:rPr>
                <w:webHidden/>
              </w:rPr>
              <w:instrText xml:space="preserve"> PAGEREF _Toc137540313 \h </w:instrText>
            </w:r>
            <w:r>
              <w:rPr>
                <w:webHidden/>
              </w:rPr>
            </w:r>
            <w:r>
              <w:rPr>
                <w:webHidden/>
              </w:rPr>
              <w:fldChar w:fldCharType="separate"/>
            </w:r>
            <w:r>
              <w:rPr>
                <w:webHidden/>
              </w:rPr>
              <w:t>2</w:t>
            </w:r>
            <w:r>
              <w:rPr>
                <w:webHidden/>
              </w:rPr>
              <w:fldChar w:fldCharType="end"/>
            </w:r>
          </w:hyperlink>
        </w:p>
        <w:p w14:paraId="7FDD1B1E" w14:textId="68A492E0" w:rsidR="00BD015D" w:rsidRDefault="00BD015D">
          <w:pPr>
            <w:pStyle w:val="TOC1"/>
            <w:rPr>
              <w:rFonts w:eastAsiaTheme="minorEastAsia"/>
              <w:b w:val="0"/>
              <w:kern w:val="2"/>
              <w:lang w:eastAsia="en-AU"/>
              <w14:ligatures w14:val="standardContextual"/>
            </w:rPr>
          </w:pPr>
          <w:hyperlink w:anchor="_Toc137540314" w:history="1">
            <w:r w:rsidRPr="008D7F14">
              <w:rPr>
                <w:rStyle w:val="Hyperlink"/>
              </w:rPr>
              <w:t>School checklist</w:t>
            </w:r>
            <w:r>
              <w:rPr>
                <w:webHidden/>
              </w:rPr>
              <w:tab/>
            </w:r>
            <w:r>
              <w:rPr>
                <w:webHidden/>
              </w:rPr>
              <w:fldChar w:fldCharType="begin"/>
            </w:r>
            <w:r>
              <w:rPr>
                <w:webHidden/>
              </w:rPr>
              <w:instrText xml:space="preserve"> PAGEREF _Toc137540314 \h </w:instrText>
            </w:r>
            <w:r>
              <w:rPr>
                <w:webHidden/>
              </w:rPr>
            </w:r>
            <w:r>
              <w:rPr>
                <w:webHidden/>
              </w:rPr>
              <w:fldChar w:fldCharType="separate"/>
            </w:r>
            <w:r>
              <w:rPr>
                <w:webHidden/>
              </w:rPr>
              <w:t>3</w:t>
            </w:r>
            <w:r>
              <w:rPr>
                <w:webHidden/>
              </w:rPr>
              <w:fldChar w:fldCharType="end"/>
            </w:r>
          </w:hyperlink>
        </w:p>
        <w:p w14:paraId="60663E70" w14:textId="7921AAA1" w:rsidR="00BD015D" w:rsidRDefault="00BD015D">
          <w:pPr>
            <w:pStyle w:val="TOC1"/>
            <w:rPr>
              <w:rFonts w:eastAsiaTheme="minorEastAsia"/>
              <w:b w:val="0"/>
              <w:kern w:val="2"/>
              <w:lang w:eastAsia="en-AU"/>
              <w14:ligatures w14:val="standardContextual"/>
            </w:rPr>
          </w:pPr>
          <w:hyperlink w:anchor="_Toc137540315" w:history="1">
            <w:r w:rsidRPr="008D7F14">
              <w:rPr>
                <w:rStyle w:val="Hyperlink"/>
              </w:rPr>
              <w:t>Six steps for school support officer documentation</w:t>
            </w:r>
            <w:r>
              <w:rPr>
                <w:webHidden/>
              </w:rPr>
              <w:tab/>
            </w:r>
            <w:r>
              <w:rPr>
                <w:webHidden/>
              </w:rPr>
              <w:fldChar w:fldCharType="begin"/>
            </w:r>
            <w:r>
              <w:rPr>
                <w:webHidden/>
              </w:rPr>
              <w:instrText xml:space="preserve"> PAGEREF _Toc137540315 \h </w:instrText>
            </w:r>
            <w:r>
              <w:rPr>
                <w:webHidden/>
              </w:rPr>
            </w:r>
            <w:r>
              <w:rPr>
                <w:webHidden/>
              </w:rPr>
              <w:fldChar w:fldCharType="separate"/>
            </w:r>
            <w:r>
              <w:rPr>
                <w:webHidden/>
              </w:rPr>
              <w:t>4</w:t>
            </w:r>
            <w:r>
              <w:rPr>
                <w:webHidden/>
              </w:rPr>
              <w:fldChar w:fldCharType="end"/>
            </w:r>
          </w:hyperlink>
        </w:p>
        <w:p w14:paraId="4D76484C" w14:textId="42EA995D" w:rsidR="00BD015D" w:rsidRDefault="00BD015D">
          <w:pPr>
            <w:pStyle w:val="TOC2"/>
            <w:rPr>
              <w:rFonts w:eastAsiaTheme="minorEastAsia"/>
              <w:noProof/>
              <w:kern w:val="2"/>
              <w:lang w:eastAsia="en-AU"/>
              <w14:ligatures w14:val="standardContextual"/>
            </w:rPr>
          </w:pPr>
          <w:hyperlink w:anchor="_Toc137540316" w:history="1">
            <w:r w:rsidRPr="008D7F14">
              <w:rPr>
                <w:rStyle w:val="Hyperlink"/>
                <w:noProof/>
              </w:rPr>
              <w:t>Step 1: Log in to the SRMS portal</w:t>
            </w:r>
            <w:r>
              <w:rPr>
                <w:noProof/>
                <w:webHidden/>
              </w:rPr>
              <w:tab/>
            </w:r>
            <w:r>
              <w:rPr>
                <w:noProof/>
                <w:webHidden/>
              </w:rPr>
              <w:fldChar w:fldCharType="begin"/>
            </w:r>
            <w:r>
              <w:rPr>
                <w:noProof/>
                <w:webHidden/>
              </w:rPr>
              <w:instrText xml:space="preserve"> PAGEREF _Toc137540316 \h </w:instrText>
            </w:r>
            <w:r>
              <w:rPr>
                <w:noProof/>
                <w:webHidden/>
              </w:rPr>
            </w:r>
            <w:r>
              <w:rPr>
                <w:noProof/>
                <w:webHidden/>
              </w:rPr>
              <w:fldChar w:fldCharType="separate"/>
            </w:r>
            <w:r>
              <w:rPr>
                <w:noProof/>
                <w:webHidden/>
              </w:rPr>
              <w:t>4</w:t>
            </w:r>
            <w:r>
              <w:rPr>
                <w:noProof/>
                <w:webHidden/>
              </w:rPr>
              <w:fldChar w:fldCharType="end"/>
            </w:r>
          </w:hyperlink>
        </w:p>
        <w:p w14:paraId="4DC05DE1" w14:textId="50DD1D4E" w:rsidR="00BD015D" w:rsidRDefault="00BD015D">
          <w:pPr>
            <w:pStyle w:val="TOC2"/>
            <w:rPr>
              <w:rFonts w:eastAsiaTheme="minorEastAsia"/>
              <w:noProof/>
              <w:kern w:val="2"/>
              <w:lang w:eastAsia="en-AU"/>
              <w14:ligatures w14:val="standardContextual"/>
            </w:rPr>
          </w:pPr>
          <w:hyperlink w:anchor="_Toc137540317" w:history="1">
            <w:r w:rsidRPr="008D7F14">
              <w:rPr>
                <w:rStyle w:val="Hyperlink"/>
                <w:noProof/>
              </w:rPr>
              <w:t>Step 2: Select students’ language applications</w:t>
            </w:r>
            <w:r>
              <w:rPr>
                <w:noProof/>
                <w:webHidden/>
              </w:rPr>
              <w:tab/>
            </w:r>
            <w:r>
              <w:rPr>
                <w:noProof/>
                <w:webHidden/>
              </w:rPr>
              <w:fldChar w:fldCharType="begin"/>
            </w:r>
            <w:r>
              <w:rPr>
                <w:noProof/>
                <w:webHidden/>
              </w:rPr>
              <w:instrText xml:space="preserve"> PAGEREF _Toc137540317 \h </w:instrText>
            </w:r>
            <w:r>
              <w:rPr>
                <w:noProof/>
                <w:webHidden/>
              </w:rPr>
            </w:r>
            <w:r>
              <w:rPr>
                <w:noProof/>
                <w:webHidden/>
              </w:rPr>
              <w:fldChar w:fldCharType="separate"/>
            </w:r>
            <w:r>
              <w:rPr>
                <w:noProof/>
                <w:webHidden/>
              </w:rPr>
              <w:t>7</w:t>
            </w:r>
            <w:r>
              <w:rPr>
                <w:noProof/>
                <w:webHidden/>
              </w:rPr>
              <w:fldChar w:fldCharType="end"/>
            </w:r>
          </w:hyperlink>
        </w:p>
        <w:p w14:paraId="67DE6B82" w14:textId="79A632AD" w:rsidR="00BD015D" w:rsidRDefault="00BD015D">
          <w:pPr>
            <w:pStyle w:val="TOC2"/>
            <w:rPr>
              <w:rFonts w:eastAsiaTheme="minorEastAsia"/>
              <w:noProof/>
              <w:kern w:val="2"/>
              <w:lang w:eastAsia="en-AU"/>
              <w14:ligatures w14:val="standardContextual"/>
            </w:rPr>
          </w:pPr>
          <w:hyperlink w:anchor="_Toc137540318" w:history="1">
            <w:r w:rsidRPr="008D7F14">
              <w:rPr>
                <w:rStyle w:val="Hyperlink"/>
                <w:noProof/>
              </w:rPr>
              <w:t>Step 3: View a student’s language application</w:t>
            </w:r>
            <w:r>
              <w:rPr>
                <w:noProof/>
                <w:webHidden/>
              </w:rPr>
              <w:tab/>
            </w:r>
            <w:r>
              <w:rPr>
                <w:noProof/>
                <w:webHidden/>
              </w:rPr>
              <w:fldChar w:fldCharType="begin"/>
            </w:r>
            <w:r>
              <w:rPr>
                <w:noProof/>
                <w:webHidden/>
              </w:rPr>
              <w:instrText xml:space="preserve"> PAGEREF _Toc137540318 \h </w:instrText>
            </w:r>
            <w:r>
              <w:rPr>
                <w:noProof/>
                <w:webHidden/>
              </w:rPr>
            </w:r>
            <w:r>
              <w:rPr>
                <w:noProof/>
                <w:webHidden/>
              </w:rPr>
              <w:fldChar w:fldCharType="separate"/>
            </w:r>
            <w:r>
              <w:rPr>
                <w:noProof/>
                <w:webHidden/>
              </w:rPr>
              <w:t>9</w:t>
            </w:r>
            <w:r>
              <w:rPr>
                <w:noProof/>
                <w:webHidden/>
              </w:rPr>
              <w:fldChar w:fldCharType="end"/>
            </w:r>
          </w:hyperlink>
        </w:p>
        <w:p w14:paraId="5ACF5435" w14:textId="42A5CC9B" w:rsidR="00BD015D" w:rsidRDefault="00BD015D">
          <w:pPr>
            <w:pStyle w:val="TOC2"/>
            <w:rPr>
              <w:rFonts w:eastAsiaTheme="minorEastAsia"/>
              <w:noProof/>
              <w:kern w:val="2"/>
              <w:lang w:eastAsia="en-AU"/>
              <w14:ligatures w14:val="standardContextual"/>
            </w:rPr>
          </w:pPr>
          <w:hyperlink w:anchor="_Toc137540319" w:history="1">
            <w:r w:rsidRPr="008D7F14">
              <w:rPr>
                <w:rStyle w:val="Hyperlink"/>
                <w:noProof/>
              </w:rPr>
              <w:t>Step 4: Upload school documents</w:t>
            </w:r>
            <w:r>
              <w:rPr>
                <w:noProof/>
                <w:webHidden/>
              </w:rPr>
              <w:tab/>
            </w:r>
            <w:r>
              <w:rPr>
                <w:noProof/>
                <w:webHidden/>
              </w:rPr>
              <w:fldChar w:fldCharType="begin"/>
            </w:r>
            <w:r>
              <w:rPr>
                <w:noProof/>
                <w:webHidden/>
              </w:rPr>
              <w:instrText xml:space="preserve"> PAGEREF _Toc137540319 \h </w:instrText>
            </w:r>
            <w:r>
              <w:rPr>
                <w:noProof/>
                <w:webHidden/>
              </w:rPr>
            </w:r>
            <w:r>
              <w:rPr>
                <w:noProof/>
                <w:webHidden/>
              </w:rPr>
              <w:fldChar w:fldCharType="separate"/>
            </w:r>
            <w:r>
              <w:rPr>
                <w:noProof/>
                <w:webHidden/>
              </w:rPr>
              <w:t>10</w:t>
            </w:r>
            <w:r>
              <w:rPr>
                <w:noProof/>
                <w:webHidden/>
              </w:rPr>
              <w:fldChar w:fldCharType="end"/>
            </w:r>
          </w:hyperlink>
        </w:p>
        <w:p w14:paraId="5EDE6A5E" w14:textId="4319E607" w:rsidR="00BD015D" w:rsidRDefault="00BD015D">
          <w:pPr>
            <w:pStyle w:val="TOC2"/>
            <w:rPr>
              <w:rFonts w:eastAsiaTheme="minorEastAsia"/>
              <w:noProof/>
              <w:kern w:val="2"/>
              <w:lang w:eastAsia="en-AU"/>
              <w14:ligatures w14:val="standardContextual"/>
            </w:rPr>
          </w:pPr>
          <w:hyperlink w:anchor="_Toc137540320" w:history="1">
            <w:r w:rsidRPr="008D7F14">
              <w:rPr>
                <w:rStyle w:val="Hyperlink"/>
                <w:noProof/>
              </w:rPr>
              <w:t>Step 5: Amend a student’s language application</w:t>
            </w:r>
            <w:r>
              <w:rPr>
                <w:noProof/>
                <w:webHidden/>
              </w:rPr>
              <w:tab/>
            </w:r>
            <w:r>
              <w:rPr>
                <w:noProof/>
                <w:webHidden/>
              </w:rPr>
              <w:fldChar w:fldCharType="begin"/>
            </w:r>
            <w:r>
              <w:rPr>
                <w:noProof/>
                <w:webHidden/>
              </w:rPr>
              <w:instrText xml:space="preserve"> PAGEREF _Toc137540320 \h </w:instrText>
            </w:r>
            <w:r>
              <w:rPr>
                <w:noProof/>
                <w:webHidden/>
              </w:rPr>
            </w:r>
            <w:r>
              <w:rPr>
                <w:noProof/>
                <w:webHidden/>
              </w:rPr>
              <w:fldChar w:fldCharType="separate"/>
            </w:r>
            <w:r>
              <w:rPr>
                <w:noProof/>
                <w:webHidden/>
              </w:rPr>
              <w:t>12</w:t>
            </w:r>
            <w:r>
              <w:rPr>
                <w:noProof/>
                <w:webHidden/>
              </w:rPr>
              <w:fldChar w:fldCharType="end"/>
            </w:r>
          </w:hyperlink>
        </w:p>
        <w:p w14:paraId="15A36E52" w14:textId="6667312B" w:rsidR="00BD015D" w:rsidRDefault="00BD015D">
          <w:pPr>
            <w:pStyle w:val="TOC2"/>
            <w:rPr>
              <w:rFonts w:eastAsiaTheme="minorEastAsia"/>
              <w:noProof/>
              <w:kern w:val="2"/>
              <w:lang w:eastAsia="en-AU"/>
              <w14:ligatures w14:val="standardContextual"/>
            </w:rPr>
          </w:pPr>
          <w:hyperlink w:anchor="_Toc137540321" w:history="1">
            <w:r w:rsidRPr="008D7F14">
              <w:rPr>
                <w:rStyle w:val="Hyperlink"/>
                <w:noProof/>
              </w:rPr>
              <w:t>Step 6: Check the SRMS portal for language course enrolment status</w:t>
            </w:r>
            <w:r>
              <w:rPr>
                <w:noProof/>
                <w:webHidden/>
              </w:rPr>
              <w:tab/>
            </w:r>
            <w:r>
              <w:rPr>
                <w:noProof/>
                <w:webHidden/>
              </w:rPr>
              <w:fldChar w:fldCharType="begin"/>
            </w:r>
            <w:r>
              <w:rPr>
                <w:noProof/>
                <w:webHidden/>
              </w:rPr>
              <w:instrText xml:space="preserve"> PAGEREF _Toc137540321 \h </w:instrText>
            </w:r>
            <w:r>
              <w:rPr>
                <w:noProof/>
                <w:webHidden/>
              </w:rPr>
            </w:r>
            <w:r>
              <w:rPr>
                <w:noProof/>
                <w:webHidden/>
              </w:rPr>
              <w:fldChar w:fldCharType="separate"/>
            </w:r>
            <w:r>
              <w:rPr>
                <w:noProof/>
                <w:webHidden/>
              </w:rPr>
              <w:t>13</w:t>
            </w:r>
            <w:r>
              <w:rPr>
                <w:noProof/>
                <w:webHidden/>
              </w:rPr>
              <w:fldChar w:fldCharType="end"/>
            </w:r>
          </w:hyperlink>
        </w:p>
        <w:p w14:paraId="39CBEEEB" w14:textId="78773EDB" w:rsidR="00BD015D" w:rsidRDefault="00BD015D">
          <w:pPr>
            <w:pStyle w:val="TOC1"/>
            <w:rPr>
              <w:rFonts w:eastAsiaTheme="minorEastAsia"/>
              <w:b w:val="0"/>
              <w:kern w:val="2"/>
              <w:lang w:eastAsia="en-AU"/>
              <w14:ligatures w14:val="standardContextual"/>
            </w:rPr>
          </w:pPr>
          <w:hyperlink w:anchor="_Toc137540322" w:history="1">
            <w:r w:rsidRPr="008D7F14">
              <w:rPr>
                <w:rStyle w:val="Hyperlink"/>
              </w:rPr>
              <w:t>Five steps for language teacher declaration</w:t>
            </w:r>
            <w:r>
              <w:rPr>
                <w:webHidden/>
              </w:rPr>
              <w:tab/>
            </w:r>
            <w:r>
              <w:rPr>
                <w:webHidden/>
              </w:rPr>
              <w:fldChar w:fldCharType="begin"/>
            </w:r>
            <w:r>
              <w:rPr>
                <w:webHidden/>
              </w:rPr>
              <w:instrText xml:space="preserve"> PAGEREF _Toc137540322 \h </w:instrText>
            </w:r>
            <w:r>
              <w:rPr>
                <w:webHidden/>
              </w:rPr>
            </w:r>
            <w:r>
              <w:rPr>
                <w:webHidden/>
              </w:rPr>
              <w:fldChar w:fldCharType="separate"/>
            </w:r>
            <w:r>
              <w:rPr>
                <w:webHidden/>
              </w:rPr>
              <w:t>14</w:t>
            </w:r>
            <w:r>
              <w:rPr>
                <w:webHidden/>
              </w:rPr>
              <w:fldChar w:fldCharType="end"/>
            </w:r>
          </w:hyperlink>
        </w:p>
        <w:p w14:paraId="5F9990E0" w14:textId="28ADA06A" w:rsidR="00BD015D" w:rsidRDefault="00BD015D">
          <w:pPr>
            <w:pStyle w:val="TOC2"/>
            <w:rPr>
              <w:rFonts w:eastAsiaTheme="minorEastAsia"/>
              <w:noProof/>
              <w:kern w:val="2"/>
              <w:lang w:eastAsia="en-AU"/>
              <w14:ligatures w14:val="standardContextual"/>
            </w:rPr>
          </w:pPr>
          <w:hyperlink w:anchor="_Toc137540323" w:history="1">
            <w:r w:rsidRPr="008D7F14">
              <w:rPr>
                <w:rStyle w:val="Hyperlink"/>
                <w:noProof/>
              </w:rPr>
              <w:t>Step 1: Log in to the SRMS portal</w:t>
            </w:r>
            <w:r>
              <w:rPr>
                <w:noProof/>
                <w:webHidden/>
              </w:rPr>
              <w:tab/>
            </w:r>
            <w:r>
              <w:rPr>
                <w:noProof/>
                <w:webHidden/>
              </w:rPr>
              <w:fldChar w:fldCharType="begin"/>
            </w:r>
            <w:r>
              <w:rPr>
                <w:noProof/>
                <w:webHidden/>
              </w:rPr>
              <w:instrText xml:space="preserve"> PAGEREF _Toc137540323 \h </w:instrText>
            </w:r>
            <w:r>
              <w:rPr>
                <w:noProof/>
                <w:webHidden/>
              </w:rPr>
            </w:r>
            <w:r>
              <w:rPr>
                <w:noProof/>
                <w:webHidden/>
              </w:rPr>
              <w:fldChar w:fldCharType="separate"/>
            </w:r>
            <w:r>
              <w:rPr>
                <w:noProof/>
                <w:webHidden/>
              </w:rPr>
              <w:t>14</w:t>
            </w:r>
            <w:r>
              <w:rPr>
                <w:noProof/>
                <w:webHidden/>
              </w:rPr>
              <w:fldChar w:fldCharType="end"/>
            </w:r>
          </w:hyperlink>
        </w:p>
        <w:p w14:paraId="2157C39C" w14:textId="372A3C69" w:rsidR="00BD015D" w:rsidRDefault="00BD015D">
          <w:pPr>
            <w:pStyle w:val="TOC2"/>
            <w:rPr>
              <w:rFonts w:eastAsiaTheme="minorEastAsia"/>
              <w:noProof/>
              <w:kern w:val="2"/>
              <w:lang w:eastAsia="en-AU"/>
              <w14:ligatures w14:val="standardContextual"/>
            </w:rPr>
          </w:pPr>
          <w:hyperlink w:anchor="_Toc137540324" w:history="1">
            <w:r w:rsidRPr="008D7F14">
              <w:rPr>
                <w:rStyle w:val="Hyperlink"/>
                <w:noProof/>
              </w:rPr>
              <w:t>Step 2: Select students’ language applications</w:t>
            </w:r>
            <w:r>
              <w:rPr>
                <w:noProof/>
                <w:webHidden/>
              </w:rPr>
              <w:tab/>
            </w:r>
            <w:r>
              <w:rPr>
                <w:noProof/>
                <w:webHidden/>
              </w:rPr>
              <w:fldChar w:fldCharType="begin"/>
            </w:r>
            <w:r>
              <w:rPr>
                <w:noProof/>
                <w:webHidden/>
              </w:rPr>
              <w:instrText xml:space="preserve"> PAGEREF _Toc137540324 \h </w:instrText>
            </w:r>
            <w:r>
              <w:rPr>
                <w:noProof/>
                <w:webHidden/>
              </w:rPr>
            </w:r>
            <w:r>
              <w:rPr>
                <w:noProof/>
                <w:webHidden/>
              </w:rPr>
              <w:fldChar w:fldCharType="separate"/>
            </w:r>
            <w:r>
              <w:rPr>
                <w:noProof/>
                <w:webHidden/>
              </w:rPr>
              <w:t>17</w:t>
            </w:r>
            <w:r>
              <w:rPr>
                <w:noProof/>
                <w:webHidden/>
              </w:rPr>
              <w:fldChar w:fldCharType="end"/>
            </w:r>
          </w:hyperlink>
        </w:p>
        <w:p w14:paraId="3EF7F02B" w14:textId="74FCB428" w:rsidR="00BD015D" w:rsidRDefault="00BD015D">
          <w:pPr>
            <w:pStyle w:val="TOC2"/>
            <w:rPr>
              <w:rFonts w:eastAsiaTheme="minorEastAsia"/>
              <w:noProof/>
              <w:kern w:val="2"/>
              <w:lang w:eastAsia="en-AU"/>
              <w14:ligatures w14:val="standardContextual"/>
            </w:rPr>
          </w:pPr>
          <w:hyperlink w:anchor="_Toc137540325" w:history="1">
            <w:r w:rsidRPr="008D7F14">
              <w:rPr>
                <w:rStyle w:val="Hyperlink"/>
                <w:noProof/>
              </w:rPr>
              <w:t>Step 3: View a student’s language application</w:t>
            </w:r>
            <w:r>
              <w:rPr>
                <w:noProof/>
                <w:webHidden/>
              </w:rPr>
              <w:tab/>
            </w:r>
            <w:r>
              <w:rPr>
                <w:noProof/>
                <w:webHidden/>
              </w:rPr>
              <w:fldChar w:fldCharType="begin"/>
            </w:r>
            <w:r>
              <w:rPr>
                <w:noProof/>
                <w:webHidden/>
              </w:rPr>
              <w:instrText xml:space="preserve"> PAGEREF _Toc137540325 \h </w:instrText>
            </w:r>
            <w:r>
              <w:rPr>
                <w:noProof/>
                <w:webHidden/>
              </w:rPr>
            </w:r>
            <w:r>
              <w:rPr>
                <w:noProof/>
                <w:webHidden/>
              </w:rPr>
              <w:fldChar w:fldCharType="separate"/>
            </w:r>
            <w:r>
              <w:rPr>
                <w:noProof/>
                <w:webHidden/>
              </w:rPr>
              <w:t>19</w:t>
            </w:r>
            <w:r>
              <w:rPr>
                <w:noProof/>
                <w:webHidden/>
              </w:rPr>
              <w:fldChar w:fldCharType="end"/>
            </w:r>
          </w:hyperlink>
        </w:p>
        <w:p w14:paraId="48C579D0" w14:textId="77C352A1" w:rsidR="00BD015D" w:rsidRDefault="00BD015D">
          <w:pPr>
            <w:pStyle w:val="TOC2"/>
            <w:rPr>
              <w:rFonts w:eastAsiaTheme="minorEastAsia"/>
              <w:noProof/>
              <w:kern w:val="2"/>
              <w:lang w:eastAsia="en-AU"/>
              <w14:ligatures w14:val="standardContextual"/>
            </w:rPr>
          </w:pPr>
          <w:hyperlink w:anchor="_Toc137540326" w:history="1">
            <w:r w:rsidRPr="008D7F14">
              <w:rPr>
                <w:rStyle w:val="Hyperlink"/>
                <w:noProof/>
              </w:rPr>
              <w:t>Step 4: Complete language teacher declaration</w:t>
            </w:r>
            <w:r>
              <w:rPr>
                <w:noProof/>
                <w:webHidden/>
              </w:rPr>
              <w:tab/>
            </w:r>
            <w:r>
              <w:rPr>
                <w:noProof/>
                <w:webHidden/>
              </w:rPr>
              <w:fldChar w:fldCharType="begin"/>
            </w:r>
            <w:r>
              <w:rPr>
                <w:noProof/>
                <w:webHidden/>
              </w:rPr>
              <w:instrText xml:space="preserve"> PAGEREF _Toc137540326 \h </w:instrText>
            </w:r>
            <w:r>
              <w:rPr>
                <w:noProof/>
                <w:webHidden/>
              </w:rPr>
            </w:r>
            <w:r>
              <w:rPr>
                <w:noProof/>
                <w:webHidden/>
              </w:rPr>
              <w:fldChar w:fldCharType="separate"/>
            </w:r>
            <w:r>
              <w:rPr>
                <w:noProof/>
                <w:webHidden/>
              </w:rPr>
              <w:t>20</w:t>
            </w:r>
            <w:r>
              <w:rPr>
                <w:noProof/>
                <w:webHidden/>
              </w:rPr>
              <w:fldChar w:fldCharType="end"/>
            </w:r>
          </w:hyperlink>
        </w:p>
        <w:p w14:paraId="5ADEF262" w14:textId="60AEA3A2" w:rsidR="00BD015D" w:rsidRDefault="00BD015D">
          <w:pPr>
            <w:pStyle w:val="TOC2"/>
            <w:rPr>
              <w:rFonts w:eastAsiaTheme="minorEastAsia"/>
              <w:noProof/>
              <w:kern w:val="2"/>
              <w:lang w:eastAsia="en-AU"/>
              <w14:ligatures w14:val="standardContextual"/>
            </w:rPr>
          </w:pPr>
          <w:hyperlink w:anchor="_Toc137540327" w:history="1">
            <w:r w:rsidRPr="008D7F14">
              <w:rPr>
                <w:rStyle w:val="Hyperlink"/>
                <w:noProof/>
              </w:rPr>
              <w:t>Step 5: Check the SRMS portal for WACE language course enrolment status</w:t>
            </w:r>
            <w:r>
              <w:rPr>
                <w:noProof/>
                <w:webHidden/>
              </w:rPr>
              <w:tab/>
            </w:r>
            <w:r>
              <w:rPr>
                <w:noProof/>
                <w:webHidden/>
              </w:rPr>
              <w:fldChar w:fldCharType="begin"/>
            </w:r>
            <w:r>
              <w:rPr>
                <w:noProof/>
                <w:webHidden/>
              </w:rPr>
              <w:instrText xml:space="preserve"> PAGEREF _Toc137540327 \h </w:instrText>
            </w:r>
            <w:r>
              <w:rPr>
                <w:noProof/>
                <w:webHidden/>
              </w:rPr>
            </w:r>
            <w:r>
              <w:rPr>
                <w:noProof/>
                <w:webHidden/>
              </w:rPr>
              <w:fldChar w:fldCharType="separate"/>
            </w:r>
            <w:r>
              <w:rPr>
                <w:noProof/>
                <w:webHidden/>
              </w:rPr>
              <w:t>22</w:t>
            </w:r>
            <w:r>
              <w:rPr>
                <w:noProof/>
                <w:webHidden/>
              </w:rPr>
              <w:fldChar w:fldCharType="end"/>
            </w:r>
          </w:hyperlink>
        </w:p>
        <w:p w14:paraId="360580EE" w14:textId="73A45BBF" w:rsidR="00BD015D" w:rsidRDefault="00BD015D">
          <w:pPr>
            <w:pStyle w:val="TOC1"/>
            <w:rPr>
              <w:rFonts w:eastAsiaTheme="minorEastAsia"/>
              <w:b w:val="0"/>
              <w:kern w:val="2"/>
              <w:lang w:eastAsia="en-AU"/>
              <w14:ligatures w14:val="standardContextual"/>
            </w:rPr>
          </w:pPr>
          <w:hyperlink w:anchor="_Toc137540328" w:history="1">
            <w:r w:rsidRPr="008D7F14">
              <w:rPr>
                <w:rStyle w:val="Hyperlink"/>
              </w:rPr>
              <w:t>Five steps for principal or deputy principal endorsement</w:t>
            </w:r>
            <w:r>
              <w:rPr>
                <w:webHidden/>
              </w:rPr>
              <w:tab/>
            </w:r>
            <w:r>
              <w:rPr>
                <w:webHidden/>
              </w:rPr>
              <w:fldChar w:fldCharType="begin"/>
            </w:r>
            <w:r>
              <w:rPr>
                <w:webHidden/>
              </w:rPr>
              <w:instrText xml:space="preserve"> PAGEREF _Toc137540328 \h </w:instrText>
            </w:r>
            <w:r>
              <w:rPr>
                <w:webHidden/>
              </w:rPr>
            </w:r>
            <w:r>
              <w:rPr>
                <w:webHidden/>
              </w:rPr>
              <w:fldChar w:fldCharType="separate"/>
            </w:r>
            <w:r>
              <w:rPr>
                <w:webHidden/>
              </w:rPr>
              <w:t>23</w:t>
            </w:r>
            <w:r>
              <w:rPr>
                <w:webHidden/>
              </w:rPr>
              <w:fldChar w:fldCharType="end"/>
            </w:r>
          </w:hyperlink>
        </w:p>
        <w:p w14:paraId="0C2FF073" w14:textId="2FC600A4" w:rsidR="00BD015D" w:rsidRDefault="00BD015D">
          <w:pPr>
            <w:pStyle w:val="TOC2"/>
            <w:rPr>
              <w:rFonts w:eastAsiaTheme="minorEastAsia"/>
              <w:noProof/>
              <w:kern w:val="2"/>
              <w:lang w:eastAsia="en-AU"/>
              <w14:ligatures w14:val="standardContextual"/>
            </w:rPr>
          </w:pPr>
          <w:hyperlink w:anchor="_Toc137540329" w:history="1">
            <w:r w:rsidRPr="008D7F14">
              <w:rPr>
                <w:rStyle w:val="Hyperlink"/>
                <w:noProof/>
              </w:rPr>
              <w:t>Step 1: Log in to the SRMS portal</w:t>
            </w:r>
            <w:r>
              <w:rPr>
                <w:noProof/>
                <w:webHidden/>
              </w:rPr>
              <w:tab/>
            </w:r>
            <w:r>
              <w:rPr>
                <w:noProof/>
                <w:webHidden/>
              </w:rPr>
              <w:fldChar w:fldCharType="begin"/>
            </w:r>
            <w:r>
              <w:rPr>
                <w:noProof/>
                <w:webHidden/>
              </w:rPr>
              <w:instrText xml:space="preserve"> PAGEREF _Toc137540329 \h </w:instrText>
            </w:r>
            <w:r>
              <w:rPr>
                <w:noProof/>
                <w:webHidden/>
              </w:rPr>
            </w:r>
            <w:r>
              <w:rPr>
                <w:noProof/>
                <w:webHidden/>
              </w:rPr>
              <w:fldChar w:fldCharType="separate"/>
            </w:r>
            <w:r>
              <w:rPr>
                <w:noProof/>
                <w:webHidden/>
              </w:rPr>
              <w:t>23</w:t>
            </w:r>
            <w:r>
              <w:rPr>
                <w:noProof/>
                <w:webHidden/>
              </w:rPr>
              <w:fldChar w:fldCharType="end"/>
            </w:r>
          </w:hyperlink>
        </w:p>
        <w:p w14:paraId="262811EB" w14:textId="331AB8EB" w:rsidR="00BD015D" w:rsidRDefault="00BD015D">
          <w:pPr>
            <w:pStyle w:val="TOC2"/>
            <w:rPr>
              <w:rFonts w:eastAsiaTheme="minorEastAsia"/>
              <w:noProof/>
              <w:kern w:val="2"/>
              <w:lang w:eastAsia="en-AU"/>
              <w14:ligatures w14:val="standardContextual"/>
            </w:rPr>
          </w:pPr>
          <w:hyperlink w:anchor="_Toc137540330" w:history="1">
            <w:r w:rsidRPr="008D7F14">
              <w:rPr>
                <w:rStyle w:val="Hyperlink"/>
                <w:noProof/>
              </w:rPr>
              <w:t>Step 2: Select students’ language applications</w:t>
            </w:r>
            <w:r>
              <w:rPr>
                <w:noProof/>
                <w:webHidden/>
              </w:rPr>
              <w:tab/>
            </w:r>
            <w:r>
              <w:rPr>
                <w:noProof/>
                <w:webHidden/>
              </w:rPr>
              <w:fldChar w:fldCharType="begin"/>
            </w:r>
            <w:r>
              <w:rPr>
                <w:noProof/>
                <w:webHidden/>
              </w:rPr>
              <w:instrText xml:space="preserve"> PAGEREF _Toc137540330 \h </w:instrText>
            </w:r>
            <w:r>
              <w:rPr>
                <w:noProof/>
                <w:webHidden/>
              </w:rPr>
            </w:r>
            <w:r>
              <w:rPr>
                <w:noProof/>
                <w:webHidden/>
              </w:rPr>
              <w:fldChar w:fldCharType="separate"/>
            </w:r>
            <w:r>
              <w:rPr>
                <w:noProof/>
                <w:webHidden/>
              </w:rPr>
              <w:t>26</w:t>
            </w:r>
            <w:r>
              <w:rPr>
                <w:noProof/>
                <w:webHidden/>
              </w:rPr>
              <w:fldChar w:fldCharType="end"/>
            </w:r>
          </w:hyperlink>
        </w:p>
        <w:p w14:paraId="6A44294E" w14:textId="40146C17" w:rsidR="00BD015D" w:rsidRDefault="00BD015D">
          <w:pPr>
            <w:pStyle w:val="TOC2"/>
            <w:rPr>
              <w:rFonts w:eastAsiaTheme="minorEastAsia"/>
              <w:noProof/>
              <w:kern w:val="2"/>
              <w:lang w:eastAsia="en-AU"/>
              <w14:ligatures w14:val="standardContextual"/>
            </w:rPr>
          </w:pPr>
          <w:hyperlink w:anchor="_Toc137540331" w:history="1">
            <w:r w:rsidRPr="008D7F14">
              <w:rPr>
                <w:rStyle w:val="Hyperlink"/>
                <w:noProof/>
              </w:rPr>
              <w:t>Step 3: View a student’s language application</w:t>
            </w:r>
            <w:r>
              <w:rPr>
                <w:noProof/>
                <w:webHidden/>
              </w:rPr>
              <w:tab/>
            </w:r>
            <w:r>
              <w:rPr>
                <w:noProof/>
                <w:webHidden/>
              </w:rPr>
              <w:fldChar w:fldCharType="begin"/>
            </w:r>
            <w:r>
              <w:rPr>
                <w:noProof/>
                <w:webHidden/>
              </w:rPr>
              <w:instrText xml:space="preserve"> PAGEREF _Toc137540331 \h </w:instrText>
            </w:r>
            <w:r>
              <w:rPr>
                <w:noProof/>
                <w:webHidden/>
              </w:rPr>
            </w:r>
            <w:r>
              <w:rPr>
                <w:noProof/>
                <w:webHidden/>
              </w:rPr>
              <w:fldChar w:fldCharType="separate"/>
            </w:r>
            <w:r>
              <w:rPr>
                <w:noProof/>
                <w:webHidden/>
              </w:rPr>
              <w:t>28</w:t>
            </w:r>
            <w:r>
              <w:rPr>
                <w:noProof/>
                <w:webHidden/>
              </w:rPr>
              <w:fldChar w:fldCharType="end"/>
            </w:r>
          </w:hyperlink>
        </w:p>
        <w:p w14:paraId="53F1735F" w14:textId="53FB4D1A" w:rsidR="00BD015D" w:rsidRDefault="00BD015D">
          <w:pPr>
            <w:pStyle w:val="TOC2"/>
            <w:rPr>
              <w:rFonts w:eastAsiaTheme="minorEastAsia"/>
              <w:noProof/>
              <w:kern w:val="2"/>
              <w:lang w:eastAsia="en-AU"/>
              <w14:ligatures w14:val="standardContextual"/>
            </w:rPr>
          </w:pPr>
          <w:hyperlink w:anchor="_Toc137540332" w:history="1">
            <w:r w:rsidRPr="008D7F14">
              <w:rPr>
                <w:rStyle w:val="Hyperlink"/>
                <w:noProof/>
              </w:rPr>
              <w:t>Step 4: Complete principal or deputy principal endorsement</w:t>
            </w:r>
            <w:r>
              <w:rPr>
                <w:noProof/>
                <w:webHidden/>
              </w:rPr>
              <w:tab/>
            </w:r>
            <w:r>
              <w:rPr>
                <w:noProof/>
                <w:webHidden/>
              </w:rPr>
              <w:fldChar w:fldCharType="begin"/>
            </w:r>
            <w:r>
              <w:rPr>
                <w:noProof/>
                <w:webHidden/>
              </w:rPr>
              <w:instrText xml:space="preserve"> PAGEREF _Toc137540332 \h </w:instrText>
            </w:r>
            <w:r>
              <w:rPr>
                <w:noProof/>
                <w:webHidden/>
              </w:rPr>
            </w:r>
            <w:r>
              <w:rPr>
                <w:noProof/>
                <w:webHidden/>
              </w:rPr>
              <w:fldChar w:fldCharType="separate"/>
            </w:r>
            <w:r>
              <w:rPr>
                <w:noProof/>
                <w:webHidden/>
              </w:rPr>
              <w:t>29</w:t>
            </w:r>
            <w:r>
              <w:rPr>
                <w:noProof/>
                <w:webHidden/>
              </w:rPr>
              <w:fldChar w:fldCharType="end"/>
            </w:r>
          </w:hyperlink>
        </w:p>
        <w:p w14:paraId="70E3DBC6" w14:textId="5819F568" w:rsidR="00BD015D" w:rsidRDefault="00BD015D">
          <w:pPr>
            <w:pStyle w:val="TOC2"/>
            <w:rPr>
              <w:rFonts w:eastAsiaTheme="minorEastAsia"/>
              <w:noProof/>
              <w:kern w:val="2"/>
              <w:lang w:eastAsia="en-AU"/>
              <w14:ligatures w14:val="standardContextual"/>
            </w:rPr>
          </w:pPr>
          <w:hyperlink w:anchor="_Toc137540333" w:history="1">
            <w:r w:rsidRPr="008D7F14">
              <w:rPr>
                <w:rStyle w:val="Hyperlink"/>
                <w:noProof/>
              </w:rPr>
              <w:t>Step 5: Check the SRMS portal for WACE language course enrolment status</w:t>
            </w:r>
            <w:r>
              <w:rPr>
                <w:noProof/>
                <w:webHidden/>
              </w:rPr>
              <w:tab/>
            </w:r>
            <w:r>
              <w:rPr>
                <w:noProof/>
                <w:webHidden/>
              </w:rPr>
              <w:fldChar w:fldCharType="begin"/>
            </w:r>
            <w:r>
              <w:rPr>
                <w:noProof/>
                <w:webHidden/>
              </w:rPr>
              <w:instrText xml:space="preserve"> PAGEREF _Toc137540333 \h </w:instrText>
            </w:r>
            <w:r>
              <w:rPr>
                <w:noProof/>
                <w:webHidden/>
              </w:rPr>
            </w:r>
            <w:r>
              <w:rPr>
                <w:noProof/>
                <w:webHidden/>
              </w:rPr>
              <w:fldChar w:fldCharType="separate"/>
            </w:r>
            <w:r>
              <w:rPr>
                <w:noProof/>
                <w:webHidden/>
              </w:rPr>
              <w:t>31</w:t>
            </w:r>
            <w:r>
              <w:rPr>
                <w:noProof/>
                <w:webHidden/>
              </w:rPr>
              <w:fldChar w:fldCharType="end"/>
            </w:r>
          </w:hyperlink>
        </w:p>
        <w:p w14:paraId="70733A15" w14:textId="4E4C5466" w:rsidR="00BD015D" w:rsidRDefault="00BD015D">
          <w:pPr>
            <w:pStyle w:val="TOC1"/>
            <w:rPr>
              <w:rFonts w:eastAsiaTheme="minorEastAsia"/>
              <w:b w:val="0"/>
              <w:kern w:val="2"/>
              <w:lang w:eastAsia="en-AU"/>
              <w14:ligatures w14:val="standardContextual"/>
            </w:rPr>
          </w:pPr>
          <w:hyperlink w:anchor="_Toc137540334" w:history="1">
            <w:r w:rsidRPr="008D7F14">
              <w:rPr>
                <w:rStyle w:val="Hyperlink"/>
              </w:rPr>
              <w:t>Appeal process</w:t>
            </w:r>
            <w:r>
              <w:rPr>
                <w:webHidden/>
              </w:rPr>
              <w:tab/>
            </w:r>
            <w:r>
              <w:rPr>
                <w:webHidden/>
              </w:rPr>
              <w:fldChar w:fldCharType="begin"/>
            </w:r>
            <w:r>
              <w:rPr>
                <w:webHidden/>
              </w:rPr>
              <w:instrText xml:space="preserve"> PAGEREF _Toc137540334 \h </w:instrText>
            </w:r>
            <w:r>
              <w:rPr>
                <w:webHidden/>
              </w:rPr>
            </w:r>
            <w:r>
              <w:rPr>
                <w:webHidden/>
              </w:rPr>
              <w:fldChar w:fldCharType="separate"/>
            </w:r>
            <w:r>
              <w:rPr>
                <w:webHidden/>
              </w:rPr>
              <w:t>32</w:t>
            </w:r>
            <w:r>
              <w:rPr>
                <w:webHidden/>
              </w:rPr>
              <w:fldChar w:fldCharType="end"/>
            </w:r>
          </w:hyperlink>
        </w:p>
        <w:p w14:paraId="28207527" w14:textId="0F881AEA" w:rsidR="0008758E" w:rsidRPr="00D45982" w:rsidRDefault="007863B8" w:rsidP="00D45982">
          <w:pPr>
            <w:rPr>
              <w:bCs/>
              <w:noProof/>
            </w:rPr>
            <w:sectPr w:rsidR="0008758E" w:rsidRPr="00D45982" w:rsidSect="00BE6877">
              <w:footerReference w:type="default" r:id="rId16"/>
              <w:pgSz w:w="11906" w:h="16838"/>
              <w:pgMar w:top="1440" w:right="1440" w:bottom="1440" w:left="1440" w:header="708" w:footer="708" w:gutter="0"/>
              <w:cols w:space="708"/>
              <w:docGrid w:linePitch="360"/>
            </w:sectPr>
          </w:pPr>
          <w:r>
            <w:rPr>
              <w:b/>
              <w:bCs/>
              <w:noProof/>
            </w:rPr>
            <w:fldChar w:fldCharType="end"/>
          </w:r>
        </w:p>
      </w:sdtContent>
    </w:sdt>
    <w:p w14:paraId="003B30C3" w14:textId="77777777" w:rsidR="005309A1" w:rsidRPr="00FD3E23" w:rsidRDefault="00082AD0" w:rsidP="00FD3E23">
      <w:pPr>
        <w:pStyle w:val="Heading1"/>
        <w:rPr>
          <w:sz w:val="36"/>
          <w:szCs w:val="36"/>
        </w:rPr>
      </w:pPr>
      <w:bookmarkStart w:id="0" w:name="_Toc137540311"/>
      <w:r w:rsidRPr="00FD3E23">
        <w:rPr>
          <w:sz w:val="36"/>
          <w:szCs w:val="36"/>
        </w:rPr>
        <w:lastRenderedPageBreak/>
        <w:t>Online WACE language course applications</w:t>
      </w:r>
      <w:bookmarkEnd w:id="0"/>
    </w:p>
    <w:p w14:paraId="6535AAB9" w14:textId="1AF040E8" w:rsidR="002C292F" w:rsidRDefault="002C292F" w:rsidP="00E61F80">
      <w:r>
        <w:t xml:space="preserve">To enrol in </w:t>
      </w:r>
      <w:r w:rsidR="00B44DBD">
        <w:t xml:space="preserve">a </w:t>
      </w:r>
      <w:r w:rsidR="00BF1828">
        <w:t xml:space="preserve">Western Australian Certificate of Education (WACE) </w:t>
      </w:r>
      <w:r w:rsidR="00601973">
        <w:t>language</w:t>
      </w:r>
      <w:r w:rsidR="00B44DBD">
        <w:t xml:space="preserve"> course</w:t>
      </w:r>
      <w:r>
        <w:t xml:space="preserve">, students </w:t>
      </w:r>
      <w:r w:rsidR="0097559C">
        <w:t>are required to</w:t>
      </w:r>
      <w:r>
        <w:t xml:space="preserve"> submit an </w:t>
      </w:r>
      <w:r w:rsidR="00D12989">
        <w:t xml:space="preserve">online </w:t>
      </w:r>
      <w:r w:rsidR="005309A1" w:rsidRPr="00FD3E23">
        <w:rPr>
          <w:iCs/>
        </w:rPr>
        <w:t>a</w:t>
      </w:r>
      <w:r w:rsidRPr="00FD3E23">
        <w:rPr>
          <w:iCs/>
        </w:rPr>
        <w:t>pplication</w:t>
      </w:r>
      <w:r w:rsidR="00D04A16" w:rsidRPr="00FD3E23">
        <w:rPr>
          <w:iCs/>
        </w:rPr>
        <w:t xml:space="preserve"> for permission to enrol</w:t>
      </w:r>
      <w:r w:rsidR="00300957">
        <w:t xml:space="preserve"> </w:t>
      </w:r>
      <w:r>
        <w:t xml:space="preserve">to the School Curriculum and Standards Authority (the Authority). </w:t>
      </w:r>
    </w:p>
    <w:p w14:paraId="476695A1" w14:textId="764214B7" w:rsidR="009A2850" w:rsidRDefault="009A2850" w:rsidP="00E61F80">
      <w:r>
        <w:t xml:space="preserve">Information about the application process for permission to enrol in a WACE language course is </w:t>
      </w:r>
      <w:r w:rsidR="00BF1828">
        <w:t xml:space="preserve">available on the </w:t>
      </w:r>
      <w:r w:rsidR="00BF1828" w:rsidRPr="0045503C">
        <w:t>Languages page</w:t>
      </w:r>
      <w:r w:rsidR="00BF1828">
        <w:t xml:space="preserve"> of the </w:t>
      </w:r>
      <w:hyperlink r:id="rId17" w:history="1">
        <w:r w:rsidR="00BF1828" w:rsidRPr="0045503C">
          <w:rPr>
            <w:rStyle w:val="Hyperlink"/>
          </w:rPr>
          <w:t>Authority website (https://senior-secondary.scsa.wa.edu.au/syllabus-and-support-materials/languages)</w:t>
        </w:r>
      </w:hyperlink>
      <w:r w:rsidRPr="00EB1F6C">
        <w:t>.</w:t>
      </w:r>
    </w:p>
    <w:p w14:paraId="56E37304" w14:textId="63914614" w:rsidR="00E61F80" w:rsidRPr="00162590" w:rsidRDefault="00E61F80" w:rsidP="00E61F80">
      <w:pPr>
        <w:rPr>
          <w:b/>
        </w:rPr>
      </w:pPr>
      <w:r>
        <w:t xml:space="preserve">This </w:t>
      </w:r>
      <w:r w:rsidR="00697E0B">
        <w:t xml:space="preserve">user </w:t>
      </w:r>
      <w:r>
        <w:t xml:space="preserve">guide is for schools whose students are </w:t>
      </w:r>
      <w:r w:rsidR="002C292F">
        <w:t>submitting</w:t>
      </w:r>
      <w:r>
        <w:t xml:space="preserve"> </w:t>
      </w:r>
      <w:r w:rsidR="000B2C8D">
        <w:t>an</w:t>
      </w:r>
      <w:r w:rsidR="00B44DBD">
        <w:t xml:space="preserve"> </w:t>
      </w:r>
      <w:r w:rsidR="00902FE9">
        <w:t>application</w:t>
      </w:r>
      <w:r w:rsidR="002C292F">
        <w:t xml:space="preserve"> via the </w:t>
      </w:r>
      <w:hyperlink r:id="rId18" w:history="1">
        <w:r w:rsidR="00E506E0">
          <w:rPr>
            <w:rStyle w:val="hyperlinkChar"/>
            <w:rFonts w:eastAsiaTheme="minorEastAsia"/>
            <w:sz w:val="22"/>
            <w:u w:val="single"/>
          </w:rPr>
          <w:t>student portal (https://studentportal.scsa.wa.edu.au)</w:t>
        </w:r>
      </w:hyperlink>
      <w:r w:rsidR="00B11677" w:rsidRPr="00C96B76">
        <w:rPr>
          <w:rStyle w:val="hyperlinkChar"/>
          <w:rFonts w:eastAsiaTheme="minorEastAsia"/>
          <w:sz w:val="22"/>
        </w:rPr>
        <w:t>.</w:t>
      </w:r>
      <w:r w:rsidR="00162590">
        <w:rPr>
          <w:rStyle w:val="hyperlinkChar"/>
          <w:rFonts w:eastAsiaTheme="minorEastAsia"/>
          <w:sz w:val="22"/>
        </w:rPr>
        <w:t xml:space="preserve"> </w:t>
      </w:r>
      <w:r w:rsidR="00162590">
        <w:t>Refer to</w:t>
      </w:r>
      <w:r w:rsidR="00162590" w:rsidRPr="00E61F80">
        <w:t xml:space="preserve"> the </w:t>
      </w:r>
      <w:r w:rsidR="00162590" w:rsidRPr="005A5210">
        <w:rPr>
          <w:i/>
        </w:rPr>
        <w:t>Student guide for online applications</w:t>
      </w:r>
      <w:r w:rsidR="00162590">
        <w:rPr>
          <w:i/>
        </w:rPr>
        <w:t xml:space="preserve"> for WACE language courses</w:t>
      </w:r>
      <w:r w:rsidR="00162590" w:rsidRPr="00E61F80">
        <w:t xml:space="preserve"> for information</w:t>
      </w:r>
      <w:r w:rsidR="00D12989">
        <w:t xml:space="preserve"> relevant to students</w:t>
      </w:r>
      <w:r w:rsidR="00162590" w:rsidRPr="00E61F80">
        <w:t>.</w:t>
      </w:r>
    </w:p>
    <w:p w14:paraId="29F7F4F7" w14:textId="4672409A" w:rsidR="009F06B2" w:rsidRDefault="002C292F" w:rsidP="00A9265A">
      <w:r>
        <w:t xml:space="preserve">The due dates for submission of applications are published </w:t>
      </w:r>
      <w:r w:rsidR="00A9265A">
        <w:t xml:space="preserve">on the Authority website and </w:t>
      </w:r>
      <w:r w:rsidR="0097559C">
        <w:t>in</w:t>
      </w:r>
      <w:r>
        <w:t xml:space="preserve"> the </w:t>
      </w:r>
      <w:r w:rsidR="0097559C" w:rsidRPr="00FE2D67">
        <w:rPr>
          <w:i/>
        </w:rPr>
        <w:t>Activities Schedule</w:t>
      </w:r>
      <w:r>
        <w:t>.</w:t>
      </w:r>
    </w:p>
    <w:p w14:paraId="7014A467" w14:textId="1E085428" w:rsidR="00944A7D" w:rsidRDefault="00944A7D" w:rsidP="00944A7D">
      <w:r>
        <w:t>School</w:t>
      </w:r>
      <w:r w:rsidR="00162590">
        <w:t xml:space="preserve"> support officers will upload documents for each application and language teachers and principals or deputy principals will </w:t>
      </w:r>
      <w:r w:rsidR="00E2608D">
        <w:t xml:space="preserve">endorse </w:t>
      </w:r>
      <w:r w:rsidR="00162590">
        <w:t>these</w:t>
      </w:r>
      <w:r>
        <w:t xml:space="preserve"> applications in the Student Records Management System (SRMS) portal.</w:t>
      </w:r>
    </w:p>
    <w:p w14:paraId="417EB316" w14:textId="621DDCCF" w:rsidR="005A5210" w:rsidRPr="00FD3E23" w:rsidRDefault="00B11715" w:rsidP="00764AC7">
      <w:pPr>
        <w:pStyle w:val="Heading1"/>
        <w:rPr>
          <w:sz w:val="36"/>
          <w:szCs w:val="36"/>
        </w:rPr>
      </w:pPr>
      <w:bookmarkStart w:id="1" w:name="_Toc137540312"/>
      <w:r w:rsidRPr="00FD3E23">
        <w:rPr>
          <w:sz w:val="36"/>
          <w:szCs w:val="36"/>
        </w:rPr>
        <w:t>Information</w:t>
      </w:r>
      <w:r w:rsidR="005A5210" w:rsidRPr="00FD3E23">
        <w:rPr>
          <w:sz w:val="36"/>
          <w:szCs w:val="36"/>
        </w:rPr>
        <w:t xml:space="preserve"> for </w:t>
      </w:r>
      <w:r w:rsidR="00A83E74">
        <w:rPr>
          <w:sz w:val="36"/>
          <w:szCs w:val="36"/>
        </w:rPr>
        <w:t>schools</w:t>
      </w:r>
      <w:bookmarkEnd w:id="1"/>
    </w:p>
    <w:p w14:paraId="588986FE" w14:textId="2794A289" w:rsidR="003E1166" w:rsidRDefault="00BF1828" w:rsidP="003E1166">
      <w:r>
        <w:t>We</w:t>
      </w:r>
      <w:r w:rsidR="00E742EC">
        <w:t xml:space="preserve"> recommend</w:t>
      </w:r>
      <w:r w:rsidR="002C292F">
        <w:t xml:space="preserve"> that </w:t>
      </w:r>
      <w:r>
        <w:t>students</w:t>
      </w:r>
      <w:r w:rsidR="002C292F">
        <w:t xml:space="preserve"> complete the </w:t>
      </w:r>
      <w:r>
        <w:t>online application</w:t>
      </w:r>
      <w:r w:rsidR="005A5210">
        <w:t xml:space="preserve"> as a group in the classroom</w:t>
      </w:r>
      <w:r w:rsidR="00E119CB">
        <w:t>,</w:t>
      </w:r>
      <w:r w:rsidR="005A5210">
        <w:t xml:space="preserve"> or computer lab</w:t>
      </w:r>
      <w:r w:rsidR="00E119CB">
        <w:t>,</w:t>
      </w:r>
      <w:r w:rsidR="005A5210">
        <w:t xml:space="preserve"> so</w:t>
      </w:r>
      <w:r w:rsidR="00D71D77">
        <w:t xml:space="preserve"> that</w:t>
      </w:r>
      <w:r w:rsidR="000B2C8D">
        <w:t xml:space="preserve"> </w:t>
      </w:r>
      <w:r w:rsidR="00082AD0">
        <w:t>teachers</w:t>
      </w:r>
      <w:r w:rsidR="005A5210">
        <w:t xml:space="preserve"> can help </w:t>
      </w:r>
      <w:r w:rsidR="00082AD0">
        <w:t xml:space="preserve">them </w:t>
      </w:r>
      <w:r w:rsidR="005A5210">
        <w:t>and answer</w:t>
      </w:r>
      <w:r w:rsidR="002672C1">
        <w:t xml:space="preserve"> any </w:t>
      </w:r>
      <w:r w:rsidR="005A5210">
        <w:t xml:space="preserve">questions. </w:t>
      </w:r>
      <w:r w:rsidR="005309A1">
        <w:t>R</w:t>
      </w:r>
      <w:r w:rsidR="003E1166">
        <w:t>efer to the</w:t>
      </w:r>
      <w:r w:rsidR="003E1166" w:rsidRPr="0097740C">
        <w:t xml:space="preserve"> </w:t>
      </w:r>
      <w:r w:rsidR="000F45F9">
        <w:t xml:space="preserve">student </w:t>
      </w:r>
      <w:r w:rsidR="003E1166" w:rsidRPr="0097740C">
        <w:t>checklist</w:t>
      </w:r>
      <w:r w:rsidR="003E1166">
        <w:t xml:space="preserve">, which </w:t>
      </w:r>
      <w:r w:rsidR="00082AD0">
        <w:t>lists</w:t>
      </w:r>
      <w:r w:rsidR="003E1166">
        <w:t xml:space="preserve"> everything</w:t>
      </w:r>
      <w:r w:rsidR="0097559C">
        <w:t xml:space="preserve"> that</w:t>
      </w:r>
      <w:r w:rsidR="003E1166">
        <w:t xml:space="preserve"> student</w:t>
      </w:r>
      <w:r w:rsidR="0097559C">
        <w:t>s need</w:t>
      </w:r>
      <w:r w:rsidR="003E1166">
        <w:t xml:space="preserve"> to complete a</w:t>
      </w:r>
      <w:r w:rsidR="00E55C34">
        <w:t>n online</w:t>
      </w:r>
      <w:r w:rsidR="003E1166">
        <w:t xml:space="preserve"> </w:t>
      </w:r>
      <w:r w:rsidR="00082AD0">
        <w:t xml:space="preserve">WACE language course </w:t>
      </w:r>
      <w:r w:rsidR="003E1166">
        <w:t>application</w:t>
      </w:r>
      <w:r w:rsidR="003E1166" w:rsidRPr="0097740C">
        <w:t>.</w:t>
      </w:r>
    </w:p>
    <w:p w14:paraId="6D5BE954" w14:textId="2DA02FED" w:rsidR="00FD4E37" w:rsidRDefault="00FD4E37" w:rsidP="005309A1">
      <w:r>
        <w:t xml:space="preserve">The personal details that appear at the start of a student’s application are drawn from </w:t>
      </w:r>
      <w:r w:rsidR="00FD5B85">
        <w:t xml:space="preserve">information </w:t>
      </w:r>
      <w:r>
        <w:t xml:space="preserve">in </w:t>
      </w:r>
      <w:r w:rsidR="002A377C">
        <w:t>the Student Information Records System (</w:t>
      </w:r>
      <w:r>
        <w:t>SIRS</w:t>
      </w:r>
      <w:r w:rsidR="002A377C">
        <w:t>)</w:t>
      </w:r>
      <w:r>
        <w:t xml:space="preserve"> that has been provided by the school </w:t>
      </w:r>
      <w:r w:rsidR="00162590">
        <w:t>for</w:t>
      </w:r>
      <w:r>
        <w:t xml:space="preserve"> that student. Students can see these personal details in the student portal, under </w:t>
      </w:r>
      <w:r w:rsidRPr="00FD4E37">
        <w:rPr>
          <w:b/>
        </w:rPr>
        <w:t>My details</w:t>
      </w:r>
      <w:r>
        <w:t>. If there are any errors in these personal details, the school must amend the information and upload it to SIRS</w:t>
      </w:r>
      <w:r w:rsidR="00B73577">
        <w:t>.</w:t>
      </w:r>
    </w:p>
    <w:p w14:paraId="09493625" w14:textId="7B1401C1" w:rsidR="00465B1D" w:rsidRDefault="00FD5B85" w:rsidP="005309A1">
      <w:r>
        <w:t>T</w:t>
      </w:r>
      <w:r w:rsidR="00E55C34">
        <w:t xml:space="preserve">he Authority recommends that </w:t>
      </w:r>
      <w:r>
        <w:t>s</w:t>
      </w:r>
      <w:r w:rsidR="00465B1D">
        <w:t xml:space="preserve">tudents </w:t>
      </w:r>
      <w:r w:rsidR="00465B1D" w:rsidRPr="00FD3E23">
        <w:rPr>
          <w:bCs/>
        </w:rPr>
        <w:t>print</w:t>
      </w:r>
      <w:r w:rsidR="00465B1D" w:rsidRPr="00465B1D">
        <w:rPr>
          <w:bCs/>
        </w:rPr>
        <w:t xml:space="preserve"> </w:t>
      </w:r>
      <w:r w:rsidR="00465B1D">
        <w:t xml:space="preserve">their application and check all information carefully before </w:t>
      </w:r>
      <w:r>
        <w:t>submission</w:t>
      </w:r>
      <w:r w:rsidR="00465B1D">
        <w:t xml:space="preserve">. </w:t>
      </w:r>
      <w:r w:rsidR="00A9565C">
        <w:t>Students should</w:t>
      </w:r>
      <w:r w:rsidR="00374FC5">
        <w:t xml:space="preserve"> show their application to their parent</w:t>
      </w:r>
      <w:r w:rsidR="004C0ED5">
        <w:t>/s or guardian/s</w:t>
      </w:r>
      <w:r w:rsidR="00374FC5">
        <w:t xml:space="preserve"> and ask them to complete and sign the parent/guardian acknowledgement form. </w:t>
      </w:r>
      <w:r w:rsidR="00A9565C">
        <w:t>When</w:t>
      </w:r>
      <w:r w:rsidR="00465B1D">
        <w:t xml:space="preserve"> the application has been submitted, it can be viewed as read-only and no further changes can be made, unless requested by the Authority.</w:t>
      </w:r>
    </w:p>
    <w:p w14:paraId="5529B7EA" w14:textId="0F287DCC" w:rsidR="00A83E74" w:rsidRDefault="00105AA5" w:rsidP="00A83E74">
      <w:r>
        <w:t xml:space="preserve">Refer to the school checklist, which </w:t>
      </w:r>
      <w:r w:rsidR="003C4EB1">
        <w:t>will help school staff prepare for the</w:t>
      </w:r>
      <w:r w:rsidR="000F45F9">
        <w:t xml:space="preserve"> </w:t>
      </w:r>
      <w:r w:rsidR="00E55C34">
        <w:t xml:space="preserve">online </w:t>
      </w:r>
      <w:r w:rsidR="000F45F9">
        <w:t>WACE</w:t>
      </w:r>
      <w:r w:rsidR="003C4EB1">
        <w:t xml:space="preserve"> language enrolment application process.</w:t>
      </w:r>
      <w:r w:rsidR="00374FC5">
        <w:t xml:space="preserve"> </w:t>
      </w:r>
      <w:r w:rsidR="009D6935">
        <w:t>T</w:t>
      </w:r>
      <w:r w:rsidR="00B40825">
        <w:t>he</w:t>
      </w:r>
      <w:r w:rsidR="00A83E74">
        <w:t xml:space="preserve"> school support officer</w:t>
      </w:r>
      <w:r w:rsidR="000A3503">
        <w:t xml:space="preserve"> should </w:t>
      </w:r>
      <w:r w:rsidR="005E6DDE">
        <w:t>prepare</w:t>
      </w:r>
      <w:r w:rsidR="000A3503">
        <w:t xml:space="preserve"> </w:t>
      </w:r>
      <w:r w:rsidR="00B40825">
        <w:t xml:space="preserve">all school </w:t>
      </w:r>
      <w:r w:rsidR="000A3503">
        <w:t>documents</w:t>
      </w:r>
      <w:r w:rsidR="00B40825">
        <w:t xml:space="preserve"> before commencing the document upload</w:t>
      </w:r>
      <w:r w:rsidR="0037204E">
        <w:t xml:space="preserve"> step</w:t>
      </w:r>
      <w:r w:rsidR="00B40825">
        <w:t xml:space="preserve">. </w:t>
      </w:r>
      <w:r w:rsidR="005E6DDE">
        <w:t xml:space="preserve">Photograph or </w:t>
      </w:r>
      <w:r w:rsidR="00B40825">
        <w:t>scan</w:t>
      </w:r>
      <w:r w:rsidR="005E6DDE">
        <w:t xml:space="preserve"> the three school documents</w:t>
      </w:r>
      <w:r w:rsidR="00B40825">
        <w:t xml:space="preserve"> </w:t>
      </w:r>
      <w:r w:rsidR="009D6935">
        <w:t xml:space="preserve">for each student </w:t>
      </w:r>
      <w:r w:rsidR="00B40825">
        <w:t>and</w:t>
      </w:r>
      <w:r w:rsidR="000A3503">
        <w:t xml:space="preserve"> save</w:t>
      </w:r>
      <w:r w:rsidR="005E6DDE">
        <w:t xml:space="preserve"> them </w:t>
      </w:r>
      <w:r w:rsidR="0037204E" w:rsidRPr="00DA7631">
        <w:t xml:space="preserve">as </w:t>
      </w:r>
      <w:r w:rsidR="0037204E" w:rsidRPr="00DA7631">
        <w:rPr>
          <w:b/>
        </w:rPr>
        <w:t>.pdf</w:t>
      </w:r>
      <w:r w:rsidR="0037204E" w:rsidRPr="00DA7631">
        <w:t xml:space="preserve">, </w:t>
      </w:r>
      <w:r w:rsidR="0037204E" w:rsidRPr="00DA7631">
        <w:rPr>
          <w:b/>
        </w:rPr>
        <w:t>.jpg</w:t>
      </w:r>
      <w:r w:rsidR="0037204E" w:rsidRPr="00DA7631">
        <w:t xml:space="preserve">, </w:t>
      </w:r>
      <w:r w:rsidR="0037204E" w:rsidRPr="00DA7631">
        <w:rPr>
          <w:b/>
        </w:rPr>
        <w:t>.jpeg</w:t>
      </w:r>
      <w:r w:rsidR="0037204E" w:rsidRPr="00DA7631">
        <w:t xml:space="preserve"> or </w:t>
      </w:r>
      <w:r w:rsidR="0037204E" w:rsidRPr="00DA7631">
        <w:rPr>
          <w:b/>
        </w:rPr>
        <w:t xml:space="preserve">.png </w:t>
      </w:r>
      <w:r w:rsidR="0037204E">
        <w:t>files</w:t>
      </w:r>
      <w:r w:rsidR="0037204E" w:rsidRPr="00DA7631">
        <w:t xml:space="preserve"> </w:t>
      </w:r>
      <w:r w:rsidR="0037204E" w:rsidRPr="00591AA5">
        <w:rPr>
          <w:b/>
          <w:bCs/>
        </w:rPr>
        <w:t>(</w:t>
      </w:r>
      <w:r w:rsidR="0037204E" w:rsidRPr="00F77B4E">
        <w:rPr>
          <w:b/>
        </w:rPr>
        <w:t>maximum size of 4MB</w:t>
      </w:r>
      <w:r w:rsidR="0037204E" w:rsidRPr="00DA7631">
        <w:t xml:space="preserve"> </w:t>
      </w:r>
      <w:r w:rsidR="0037204E" w:rsidRPr="003D3B68">
        <w:rPr>
          <w:b/>
        </w:rPr>
        <w:t>for each file</w:t>
      </w:r>
      <w:r w:rsidR="0037204E">
        <w:rPr>
          <w:b/>
        </w:rPr>
        <w:t>)</w:t>
      </w:r>
      <w:r w:rsidR="0037204E">
        <w:t xml:space="preserve"> </w:t>
      </w:r>
      <w:r w:rsidR="00D71D77">
        <w:t>in</w:t>
      </w:r>
      <w:r w:rsidR="00A83E74">
        <w:t xml:space="preserve"> desktop</w:t>
      </w:r>
      <w:r w:rsidR="00F72A01">
        <w:t xml:space="preserve"> folders</w:t>
      </w:r>
      <w:r w:rsidR="00A83E74">
        <w:t xml:space="preserve">, </w:t>
      </w:r>
      <w:r w:rsidR="005E6DDE">
        <w:t xml:space="preserve">so </w:t>
      </w:r>
      <w:r w:rsidR="00BA262E">
        <w:t xml:space="preserve">that </w:t>
      </w:r>
      <w:r w:rsidR="005E6DDE">
        <w:t>they are</w:t>
      </w:r>
      <w:r w:rsidR="000265B3">
        <w:t xml:space="preserve"> ready</w:t>
      </w:r>
      <w:r w:rsidR="000A3503">
        <w:t xml:space="preserve"> to</w:t>
      </w:r>
      <w:r w:rsidR="00A83E74">
        <w:t xml:space="preserve"> </w:t>
      </w:r>
      <w:r w:rsidR="00D71D77">
        <w:t xml:space="preserve">upload </w:t>
      </w:r>
      <w:r w:rsidR="000A3503">
        <w:t>for</w:t>
      </w:r>
      <w:r w:rsidR="005E6DDE">
        <w:t xml:space="preserve"> each language</w:t>
      </w:r>
      <w:r w:rsidR="00D71D77">
        <w:t xml:space="preserve"> application.</w:t>
      </w:r>
    </w:p>
    <w:p w14:paraId="12651480" w14:textId="2365CEA6" w:rsidR="00902FE9" w:rsidRPr="00FD3E23" w:rsidRDefault="00B036B9" w:rsidP="00C607DF">
      <w:pPr>
        <w:pStyle w:val="Heading1"/>
        <w:rPr>
          <w:sz w:val="36"/>
          <w:szCs w:val="36"/>
        </w:rPr>
      </w:pPr>
      <w:r>
        <w:br w:type="page"/>
      </w:r>
      <w:bookmarkStart w:id="2" w:name="_Toc11323842"/>
      <w:bookmarkStart w:id="3" w:name="_Toc137540313"/>
      <w:r w:rsidR="003C4EB1">
        <w:rPr>
          <w:sz w:val="36"/>
          <w:szCs w:val="36"/>
        </w:rPr>
        <w:lastRenderedPageBreak/>
        <w:t>Student c</w:t>
      </w:r>
      <w:r w:rsidR="00902FE9" w:rsidRPr="00FD3E23">
        <w:rPr>
          <w:sz w:val="36"/>
          <w:szCs w:val="36"/>
        </w:rPr>
        <w:t>hecklist</w:t>
      </w:r>
      <w:bookmarkEnd w:id="2"/>
      <w:bookmarkEnd w:id="3"/>
    </w:p>
    <w:p w14:paraId="2389567D" w14:textId="309A0D71" w:rsidR="000F51D8" w:rsidRDefault="004B185F" w:rsidP="00DD0B16">
      <w:pPr>
        <w:spacing w:after="80"/>
      </w:pPr>
      <w:r>
        <w:t>U</w:t>
      </w:r>
      <w:r w:rsidR="00902FE9" w:rsidRPr="00DA7631">
        <w:t xml:space="preserve">se this checklist to </w:t>
      </w:r>
      <w:r w:rsidR="00932B31">
        <w:t>help</w:t>
      </w:r>
      <w:r w:rsidR="00902FE9" w:rsidRPr="00DA7631">
        <w:t xml:space="preserve"> </w:t>
      </w:r>
      <w:r w:rsidR="007F446C">
        <w:t>students</w:t>
      </w:r>
      <w:r w:rsidR="00902FE9" w:rsidRPr="00DA7631">
        <w:t xml:space="preserve"> </w:t>
      </w:r>
      <w:r w:rsidR="00932B31">
        <w:t>get</w:t>
      </w:r>
      <w:r w:rsidR="002672C1">
        <w:t xml:space="preserve"> everything </w:t>
      </w:r>
      <w:r w:rsidR="00932B31">
        <w:t>ready</w:t>
      </w:r>
      <w:r w:rsidR="00902FE9">
        <w:t xml:space="preserve"> before </w:t>
      </w:r>
      <w:r w:rsidR="007F446C">
        <w:t>they</w:t>
      </w:r>
      <w:r w:rsidR="00902FE9">
        <w:t xml:space="preserve"> start</w:t>
      </w:r>
      <w:r>
        <w:t xml:space="preserve"> their</w:t>
      </w:r>
      <w:r w:rsidR="00AF6107">
        <w:t xml:space="preserve"> </w:t>
      </w:r>
      <w:r>
        <w:t>application</w:t>
      </w:r>
      <w:r w:rsidR="00902FE9">
        <w:t>.</w:t>
      </w:r>
      <w:r w:rsidR="00AC7B9A">
        <w:t xml:space="preserve"> </w:t>
      </w:r>
      <w:r w:rsidR="000F51D8" w:rsidRPr="00DA7631">
        <w:t xml:space="preserve">If </w:t>
      </w:r>
      <w:r w:rsidR="00693874">
        <w:t>they</w:t>
      </w:r>
      <w:r w:rsidR="000F51D8" w:rsidRPr="00DA7631">
        <w:t xml:space="preserve"> have any questions, </w:t>
      </w:r>
      <w:r w:rsidR="000F51D8">
        <w:t>they can ask their</w:t>
      </w:r>
      <w:r w:rsidR="0056119F">
        <w:t xml:space="preserve"> parent/</w:t>
      </w:r>
      <w:r w:rsidR="003C4EB1">
        <w:t xml:space="preserve">s or </w:t>
      </w:r>
      <w:r w:rsidR="0056119F">
        <w:t>guardian</w:t>
      </w:r>
      <w:r w:rsidR="00E565FF">
        <w:t>/s</w:t>
      </w:r>
      <w:r w:rsidR="009F0954">
        <w:t>,</w:t>
      </w:r>
      <w:r w:rsidR="00932B31">
        <w:t xml:space="preserve"> their</w:t>
      </w:r>
      <w:r w:rsidR="000F51D8" w:rsidRPr="00DA7631">
        <w:t xml:space="preserve"> </w:t>
      </w:r>
      <w:r w:rsidR="000F51D8">
        <w:t>language teacher</w:t>
      </w:r>
      <w:r w:rsidR="009B4B30">
        <w:t>,</w:t>
      </w:r>
      <w:r w:rsidR="000F51D8">
        <w:t xml:space="preserve"> </w:t>
      </w:r>
      <w:r w:rsidR="00413E46">
        <w:t xml:space="preserve">or they can email </w:t>
      </w:r>
      <w:hyperlink r:id="rId19" w:history="1">
        <w:r w:rsidR="00413E46" w:rsidRPr="00413E46">
          <w:rPr>
            <w:rStyle w:val="Hyperlink"/>
          </w:rPr>
          <w:t>languagesenrolment@scsa.wa.edu.au</w:t>
        </w:r>
      </w:hyperlink>
      <w:r w:rsidR="00A9265A" w:rsidRPr="00A9265A">
        <w:rPr>
          <w:rStyle w:val="Hyperlink"/>
          <w:color w:val="auto"/>
          <w:u w:val="none"/>
        </w:rPr>
        <w:t>.</w:t>
      </w:r>
    </w:p>
    <w:p w14:paraId="1A95C2B1" w14:textId="77777777" w:rsidR="003C4EB1" w:rsidRPr="00857FC8" w:rsidRDefault="003C4EB1" w:rsidP="00652B69">
      <w:pPr>
        <w:spacing w:after="80"/>
        <w:rPr>
          <w:rFonts w:ascii="Calibri" w:eastAsia="Calibri" w:hAnsi="Calibri" w:cs="Times New Roman"/>
        </w:rPr>
      </w:pPr>
      <w:r w:rsidRPr="008B0FE4">
        <w:rPr>
          <w:rFonts w:ascii="Calibri" w:eastAsia="Calibri" w:hAnsi="Calibri" w:cs="Times New Roman"/>
          <w:noProof/>
          <w:lang w:val="en-GB" w:eastAsia="en-GB" w:bidi="my-MM"/>
        </w:rPr>
        <mc:AlternateContent>
          <mc:Choice Requires="wps">
            <w:drawing>
              <wp:anchor distT="0" distB="0" distL="114300" distR="114300" simplePos="0" relativeHeight="252113920" behindDoc="0" locked="0" layoutInCell="1" allowOverlap="1" wp14:anchorId="7E5AD0C5" wp14:editId="61F6EB9F">
                <wp:simplePos x="0" y="0"/>
                <wp:positionH relativeFrom="column">
                  <wp:posOffset>180975</wp:posOffset>
                </wp:positionH>
                <wp:positionV relativeFrom="paragraph">
                  <wp:posOffset>55245</wp:posOffset>
                </wp:positionV>
                <wp:extent cx="5476240" cy="0"/>
                <wp:effectExtent l="0" t="0" r="29210" b="19050"/>
                <wp:wrapNone/>
                <wp:docPr id="122" name="Straight Connector 12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0032668E" id="Straight Connector 122"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" strokecolor="#a6a6a6"/>
            </w:pict>
          </mc:Fallback>
        </mc:AlternateContent>
      </w:r>
      <w:r w:rsidRPr="008B0FE4">
        <w:rPr>
          <w:rFonts w:ascii="Calibri" w:eastAsia="Calibri" w:hAnsi="Calibri" w:cs="Times New Roman"/>
          <w:noProof/>
          <w:sz w:val="20"/>
          <w:lang w:val="en-GB" w:eastAsia="en-GB" w:bidi="my-MM"/>
        </w:rPr>
        <mc:AlternateContent>
          <mc:Choice Requires="wps">
            <w:drawing>
              <wp:anchor distT="0" distB="0" distL="114300" distR="114300" simplePos="0" relativeHeight="252114944" behindDoc="0" locked="0" layoutInCell="1" allowOverlap="1" wp14:anchorId="3AB0B2E2" wp14:editId="58BA1059">
                <wp:simplePos x="0" y="0"/>
                <wp:positionH relativeFrom="column">
                  <wp:posOffset>-38735</wp:posOffset>
                </wp:positionH>
                <wp:positionV relativeFrom="paragraph">
                  <wp:posOffset>12226</wp:posOffset>
                </wp:positionV>
                <wp:extent cx="243840" cy="340995"/>
                <wp:effectExtent l="0" t="0" r="0" b="1905"/>
                <wp:wrapNone/>
                <wp:docPr id="123" name="Text Box 123"/>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6D3AFA3" w14:textId="77777777" w:rsidR="009C3E5C" w:rsidRPr="008B0FE4" w:rsidRDefault="009C3E5C" w:rsidP="003C4EB1">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B2E2" id="Text Box 123" o:spid="_x0000_s1030" type="#_x0000_t202" style="position:absolute;margin-left:-3.05pt;margin-top:.95pt;width:19.2pt;height:26.8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66D3AFA3" w14:textId="77777777" w:rsidR="009C3E5C" w:rsidRPr="008B0FE4" w:rsidRDefault="009C3E5C" w:rsidP="003C4EB1">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val="en-GB" w:eastAsia="en-GB" w:bidi="my-MM"/>
        </w:rPr>
        <w:drawing>
          <wp:inline distT="0" distB="0" distL="0" distR="0" wp14:anchorId="3E8502BA" wp14:editId="7511FB26">
            <wp:extent cx="212975" cy="288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194E0374" w14:textId="4C34F882" w:rsidR="00902FE9" w:rsidRDefault="00C07222" w:rsidP="00DD0B16">
      <w:pPr>
        <w:spacing w:after="80"/>
      </w:pPr>
      <w:r>
        <w:t>To log in</w:t>
      </w:r>
      <w:r w:rsidR="00B11677">
        <w:t xml:space="preserve"> </w:t>
      </w:r>
      <w:r>
        <w:t xml:space="preserve">to the student portal, students will </w:t>
      </w:r>
      <w:r w:rsidR="00B11677">
        <w:t>need</w:t>
      </w:r>
      <w:r>
        <w:t xml:space="preserve"> their </w:t>
      </w:r>
      <w:r w:rsidRPr="004657BF">
        <w:rPr>
          <w:b/>
        </w:rPr>
        <w:t>WA student number</w:t>
      </w:r>
      <w:r w:rsidR="00B11677">
        <w:t>, which is on</w:t>
      </w:r>
      <w:r>
        <w:t xml:space="preserve"> their school report/s</w:t>
      </w:r>
      <w:r w:rsidR="00B11677">
        <w:t xml:space="preserve">. It may </w:t>
      </w:r>
      <w:r w:rsidR="000C7DE8">
        <w:t xml:space="preserve">also </w:t>
      </w:r>
      <w:r w:rsidR="00B11677">
        <w:t xml:space="preserve">be on </w:t>
      </w:r>
      <w:r>
        <w:t xml:space="preserve">their </w:t>
      </w:r>
      <w:r w:rsidRPr="0030032F">
        <w:t>SmartRider</w:t>
      </w:r>
      <w:r w:rsidR="00B11677">
        <w:t xml:space="preserve">. </w:t>
      </w:r>
      <w:r w:rsidR="00A9265A">
        <w:t>They</w:t>
      </w:r>
      <w:r w:rsidR="00B11677">
        <w:t xml:space="preserve"> will need </w:t>
      </w:r>
      <w:r w:rsidRPr="00E506E0">
        <w:rPr>
          <w:bCs/>
        </w:rPr>
        <w:t xml:space="preserve">a </w:t>
      </w:r>
      <w:r w:rsidRPr="004657BF">
        <w:rPr>
          <w:b/>
        </w:rPr>
        <w:t>personal email address</w:t>
      </w:r>
      <w:r w:rsidR="00495A43">
        <w:t xml:space="preserve"> and must be able to access their personal email account when they complete their application</w:t>
      </w:r>
      <w:r w:rsidR="00902FE9">
        <w:t>.</w:t>
      </w:r>
    </w:p>
    <w:p w14:paraId="60E734A2" w14:textId="2F267188" w:rsidR="00902FE9" w:rsidRDefault="003C4EB1" w:rsidP="00652B69">
      <w:pPr>
        <w:spacing w:after="80"/>
        <w:rPr>
          <w:b/>
        </w:rPr>
      </w:pPr>
      <w:r w:rsidRPr="008B0FE4">
        <w:rPr>
          <w:rFonts w:ascii="Calibri" w:eastAsia="Calibri" w:hAnsi="Calibri" w:cs="Times New Roman"/>
          <w:noProof/>
          <w:lang w:val="en-GB" w:eastAsia="en-GB" w:bidi="my-MM"/>
        </w:rPr>
        <mc:AlternateContent>
          <mc:Choice Requires="wps">
            <w:drawing>
              <wp:anchor distT="0" distB="0" distL="114300" distR="114300" simplePos="0" relativeHeight="252116992" behindDoc="0" locked="0" layoutInCell="1" allowOverlap="1" wp14:anchorId="203D4FB1" wp14:editId="4DDCD252">
                <wp:simplePos x="0" y="0"/>
                <wp:positionH relativeFrom="column">
                  <wp:posOffset>180975</wp:posOffset>
                </wp:positionH>
                <wp:positionV relativeFrom="paragraph">
                  <wp:posOffset>55245</wp:posOffset>
                </wp:positionV>
                <wp:extent cx="5476240" cy="0"/>
                <wp:effectExtent l="0" t="0" r="29210" b="19050"/>
                <wp:wrapNone/>
                <wp:docPr id="127" name="Straight Connector 127"/>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33436D8E" id="Straight Connector 127"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" strokecolor="#a6a6a6"/>
            </w:pict>
          </mc:Fallback>
        </mc:AlternateContent>
      </w:r>
      <w:r w:rsidRPr="008B0FE4">
        <w:rPr>
          <w:rFonts w:ascii="Calibri" w:eastAsia="Calibri" w:hAnsi="Calibri" w:cs="Times New Roman"/>
          <w:noProof/>
          <w:sz w:val="20"/>
          <w:lang w:val="en-GB" w:eastAsia="en-GB" w:bidi="my-MM"/>
        </w:rPr>
        <mc:AlternateContent>
          <mc:Choice Requires="wps">
            <w:drawing>
              <wp:anchor distT="0" distB="0" distL="114300" distR="114300" simplePos="0" relativeHeight="252118016" behindDoc="0" locked="0" layoutInCell="1" allowOverlap="1" wp14:anchorId="5407E9E8" wp14:editId="2B7D74D3">
                <wp:simplePos x="0" y="0"/>
                <wp:positionH relativeFrom="column">
                  <wp:posOffset>-38735</wp:posOffset>
                </wp:positionH>
                <wp:positionV relativeFrom="paragraph">
                  <wp:posOffset>12226</wp:posOffset>
                </wp:positionV>
                <wp:extent cx="243840" cy="340995"/>
                <wp:effectExtent l="0" t="0" r="0" b="1905"/>
                <wp:wrapNone/>
                <wp:docPr id="197" name="Text Box 197"/>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7334E3AE" w14:textId="0F09B589" w:rsidR="009C3E5C" w:rsidRPr="008B0FE4" w:rsidRDefault="009C3E5C" w:rsidP="003C4EB1">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E9E8" id="Text Box 197" o:spid="_x0000_s1031" type="#_x0000_t202" style="position:absolute;margin-left:-3.05pt;margin-top:.95pt;width:19.2pt;height:26.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DAI7RNGQIAADIEAAAOAAAAAAAAAAAAAAAAAC4CAABkcnMvZTJvRG9jLnhtbFBLAQItABQA&#10;BgAIAAAAIQCCWg3s3gAAAAYBAAAPAAAAAAAAAAAAAAAAAHMEAABkcnMvZG93bnJldi54bWxQSwUG&#10;AAAAAAQABADzAAAAfgUAAAAA&#10;" filled="f" stroked="f" strokeweight=".5pt">
                <v:textbox>
                  <w:txbxContent>
                    <w:p w14:paraId="7334E3AE" w14:textId="0F09B589" w:rsidR="009C3E5C" w:rsidRPr="008B0FE4" w:rsidRDefault="009C3E5C" w:rsidP="003C4EB1">
                      <w:pPr>
                        <w:rPr>
                          <w:b/>
                          <w:color w:val="FFFFFF"/>
                        </w:rPr>
                      </w:pPr>
                      <w:r>
                        <w:rPr>
                          <w:b/>
                          <w:color w:val="FFFFFF"/>
                        </w:rPr>
                        <w:t>2</w:t>
                      </w:r>
                    </w:p>
                  </w:txbxContent>
                </v:textbox>
              </v:shape>
            </w:pict>
          </mc:Fallback>
        </mc:AlternateContent>
      </w:r>
      <w:r w:rsidRPr="008B0FE4">
        <w:rPr>
          <w:rFonts w:ascii="Calibri" w:eastAsia="Calibri" w:hAnsi="Calibri" w:cs="Times New Roman"/>
          <w:noProof/>
          <w:lang w:val="en-GB" w:eastAsia="en-GB" w:bidi="my-MM"/>
        </w:rPr>
        <w:drawing>
          <wp:inline distT="0" distB="0" distL="0" distR="0" wp14:anchorId="358B483F" wp14:editId="06F77EC0">
            <wp:extent cx="212975" cy="288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00902FE9" w:rsidRPr="009346A2">
        <w:rPr>
          <w:b/>
          <w:color w:val="7030A0"/>
        </w:rPr>
        <w:t xml:space="preserve">Educational </w:t>
      </w:r>
      <w:r w:rsidR="0097559C">
        <w:rPr>
          <w:b/>
          <w:color w:val="7030A0"/>
        </w:rPr>
        <w:t>information</w:t>
      </w:r>
    </w:p>
    <w:p w14:paraId="20DB0D3C" w14:textId="77777777" w:rsidR="00902FE9" w:rsidRPr="00DA7631" w:rsidRDefault="007F446C" w:rsidP="00A9265A">
      <w:pPr>
        <w:spacing w:after="80"/>
      </w:pPr>
      <w:r>
        <w:t xml:space="preserve">Make sure </w:t>
      </w:r>
      <w:r w:rsidR="0097559C">
        <w:t>students</w:t>
      </w:r>
      <w:r>
        <w:t xml:space="preserve"> have</w:t>
      </w:r>
      <w:r w:rsidR="00902FE9" w:rsidRPr="00DA7631">
        <w:t>:</w:t>
      </w:r>
    </w:p>
    <w:p w14:paraId="0E977D3C" w14:textId="77777777" w:rsidR="00902FE9" w:rsidRPr="00DA7631" w:rsidRDefault="00902FE9" w:rsidP="00652B69">
      <w:pPr>
        <w:pStyle w:val="ListParagraph"/>
        <w:numPr>
          <w:ilvl w:val="0"/>
          <w:numId w:val="17"/>
        </w:numPr>
        <w:spacing w:after="80"/>
      </w:pPr>
      <w:r w:rsidRPr="00DA7631">
        <w:t xml:space="preserve">details of </w:t>
      </w:r>
      <w:r w:rsidR="00300957">
        <w:t xml:space="preserve">the </w:t>
      </w:r>
      <w:r w:rsidRPr="00DA7631">
        <w:t xml:space="preserve">schools </w:t>
      </w:r>
      <w:r w:rsidR="0097559C">
        <w:t xml:space="preserve">they </w:t>
      </w:r>
      <w:r w:rsidRPr="00DA7631">
        <w:t>attended for each school year</w:t>
      </w:r>
      <w:r w:rsidR="00693874">
        <w:t xml:space="preserve"> from Pre-primary</w:t>
      </w:r>
      <w:r w:rsidRPr="00DA7631">
        <w:t>:</w:t>
      </w:r>
    </w:p>
    <w:p w14:paraId="64AC1061" w14:textId="77777777" w:rsidR="00902FE9" w:rsidRPr="00DA7631" w:rsidRDefault="00902FE9" w:rsidP="00652B69">
      <w:pPr>
        <w:pStyle w:val="ListParagraph"/>
        <w:numPr>
          <w:ilvl w:val="0"/>
          <w:numId w:val="23"/>
        </w:numPr>
        <w:spacing w:after="80"/>
      </w:pPr>
      <w:r w:rsidRPr="00DA7631">
        <w:t xml:space="preserve">name of </w:t>
      </w:r>
      <w:r w:rsidR="00300957">
        <w:t xml:space="preserve">the </w:t>
      </w:r>
      <w:r w:rsidRPr="00DA7631">
        <w:t>school</w:t>
      </w:r>
    </w:p>
    <w:p w14:paraId="37FD522C" w14:textId="4E9F33D9" w:rsidR="00902FE9" w:rsidRPr="00DA7631" w:rsidRDefault="00902FE9" w:rsidP="00652B69">
      <w:pPr>
        <w:pStyle w:val="ListParagraph"/>
        <w:numPr>
          <w:ilvl w:val="0"/>
          <w:numId w:val="23"/>
        </w:numPr>
        <w:spacing w:after="80"/>
      </w:pPr>
      <w:r w:rsidRPr="00DA7631">
        <w:t xml:space="preserve">main language </w:t>
      </w:r>
      <w:r w:rsidR="00693874">
        <w:t xml:space="preserve">used for </w:t>
      </w:r>
      <w:r w:rsidR="00300957">
        <w:t xml:space="preserve">instruction at the </w:t>
      </w:r>
      <w:r w:rsidRPr="00DA7631">
        <w:t xml:space="preserve">school </w:t>
      </w:r>
    </w:p>
    <w:p w14:paraId="0C464245" w14:textId="77777777" w:rsidR="00902FE9" w:rsidRDefault="00902FE9" w:rsidP="00652B69">
      <w:pPr>
        <w:pStyle w:val="ListParagraph"/>
        <w:numPr>
          <w:ilvl w:val="0"/>
          <w:numId w:val="23"/>
        </w:numPr>
        <w:spacing w:after="80"/>
      </w:pPr>
      <w:r>
        <w:t>language/s studied</w:t>
      </w:r>
    </w:p>
    <w:p w14:paraId="7E691433" w14:textId="77777777" w:rsidR="00902FE9" w:rsidRPr="00DA7631" w:rsidRDefault="00902FE9" w:rsidP="00652B69">
      <w:pPr>
        <w:pStyle w:val="ListParagraph"/>
        <w:numPr>
          <w:ilvl w:val="0"/>
          <w:numId w:val="23"/>
        </w:numPr>
        <w:spacing w:after="80"/>
      </w:pPr>
      <w:r>
        <w:t>hours of language study per week</w:t>
      </w:r>
    </w:p>
    <w:p w14:paraId="2038DF24" w14:textId="13D2A2CE" w:rsidR="00902FE9" w:rsidRPr="003D3B68" w:rsidRDefault="00902FE9" w:rsidP="00DD0B16">
      <w:pPr>
        <w:pStyle w:val="ListParagraph"/>
        <w:numPr>
          <w:ilvl w:val="0"/>
          <w:numId w:val="17"/>
        </w:numPr>
        <w:spacing w:after="80"/>
        <w:ind w:left="357" w:hanging="357"/>
      </w:pPr>
      <w:r w:rsidRPr="00DA7631">
        <w:t xml:space="preserve">school report/s for years </w:t>
      </w:r>
      <w:r w:rsidR="007032D6" w:rsidRPr="00DA7631">
        <w:t xml:space="preserve">where </w:t>
      </w:r>
      <w:r w:rsidR="007032D6">
        <w:t>they attended school/s</w:t>
      </w:r>
      <w:r w:rsidR="007032D6" w:rsidRPr="00DA7631">
        <w:t xml:space="preserve"> </w:t>
      </w:r>
      <w:r w:rsidRPr="00DA7631">
        <w:t>outside Australia</w:t>
      </w:r>
    </w:p>
    <w:p w14:paraId="570366B5" w14:textId="55D970F4" w:rsidR="000F45F9" w:rsidRPr="000F45F9" w:rsidRDefault="000F45F9" w:rsidP="00652B69">
      <w:pPr>
        <w:spacing w:after="80"/>
        <w:rPr>
          <w:b/>
          <w:color w:val="7030A0"/>
        </w:rPr>
      </w:pPr>
      <w:r w:rsidRPr="00CA7749">
        <w:rPr>
          <w:noProof/>
          <w:lang w:val="en-GB" w:eastAsia="en-GB" w:bidi="my-MM"/>
        </w:rPr>
        <mc:AlternateContent>
          <mc:Choice Requires="wps">
            <w:drawing>
              <wp:anchor distT="0" distB="0" distL="114300" distR="114300" simplePos="0" relativeHeight="252120064" behindDoc="0" locked="0" layoutInCell="1" allowOverlap="1" wp14:anchorId="388804F9" wp14:editId="5FC632C9">
                <wp:simplePos x="0" y="0"/>
                <wp:positionH relativeFrom="column">
                  <wp:posOffset>179736</wp:posOffset>
                </wp:positionH>
                <wp:positionV relativeFrom="paragraph">
                  <wp:posOffset>53975</wp:posOffset>
                </wp:positionV>
                <wp:extent cx="5476240" cy="0"/>
                <wp:effectExtent l="0" t="0" r="29210" b="19050"/>
                <wp:wrapNone/>
                <wp:docPr id="222" name="Straight Connector 22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55C15EA6" id="Straight Connector 222"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BsVD9t1wEA&#10;AJIDAAAOAAAAAAAAAAAAAAAAAC4CAABkcnMvZTJvRG9jLnhtbFBLAQItABQABgAIAAAAIQBogV47&#10;2wAAAAYBAAAPAAAAAAAAAAAAAAAAADEEAABkcnMvZG93bnJldi54bWxQSwUGAAAAAAQABADzAAAA&#10;OQUAAAAA&#10;" strokecolor="#bfbfbf"/>
            </w:pict>
          </mc:Fallback>
        </mc:AlternateContent>
      </w:r>
      <w:r w:rsidR="00A028E8" w:rsidRPr="00741B56">
        <w:rPr>
          <w:rFonts w:ascii="Calibri" w:eastAsia="Calibri" w:hAnsi="Calibri" w:cs="Times New Roman"/>
          <w:noProof/>
          <w:lang w:val="en-GB" w:eastAsia="en-GB" w:bidi="my-MM"/>
        </w:rPr>
        <mc:AlternateContent>
          <mc:Choice Requires="wps">
            <w:drawing>
              <wp:anchor distT="0" distB="0" distL="114300" distR="114300" simplePos="0" relativeHeight="252126208" behindDoc="0" locked="0" layoutInCell="1" allowOverlap="1" wp14:anchorId="4073066B" wp14:editId="51973B36">
                <wp:simplePos x="0" y="0"/>
                <wp:positionH relativeFrom="column">
                  <wp:posOffset>180841</wp:posOffset>
                </wp:positionH>
                <wp:positionV relativeFrom="paragraph">
                  <wp:posOffset>57150</wp:posOffset>
                </wp:positionV>
                <wp:extent cx="5476240" cy="0"/>
                <wp:effectExtent l="0" t="0" r="29210" b="19050"/>
                <wp:wrapNone/>
                <wp:docPr id="264" name="Straight Connector 264"/>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32197EB" id="Straight Connector 264"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" strokecolor="#a6a6a6"/>
            </w:pict>
          </mc:Fallback>
        </mc:AlternateContent>
      </w:r>
      <w:r w:rsidR="00A028E8" w:rsidRPr="00741B56">
        <w:rPr>
          <w:rFonts w:ascii="Calibri" w:eastAsia="Calibri" w:hAnsi="Calibri" w:cs="Times New Roman"/>
          <w:noProof/>
          <w:lang w:val="en-GB" w:eastAsia="en-GB" w:bidi="my-MM"/>
        </w:rPr>
        <mc:AlternateContent>
          <mc:Choice Requires="wps">
            <w:drawing>
              <wp:anchor distT="0" distB="0" distL="114300" distR="114300" simplePos="0" relativeHeight="252127232" behindDoc="0" locked="0" layoutInCell="1" allowOverlap="1" wp14:anchorId="3F34B92D" wp14:editId="31C75990">
                <wp:simplePos x="0" y="0"/>
                <wp:positionH relativeFrom="column">
                  <wp:posOffset>-35560</wp:posOffset>
                </wp:positionH>
                <wp:positionV relativeFrom="paragraph">
                  <wp:posOffset>0</wp:posOffset>
                </wp:positionV>
                <wp:extent cx="243840" cy="340995"/>
                <wp:effectExtent l="0" t="0" r="0" b="1905"/>
                <wp:wrapNone/>
                <wp:docPr id="265" name="Text Box 26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A49AE7A" w14:textId="77777777" w:rsidR="009C3E5C" w:rsidRPr="008B0FE4" w:rsidRDefault="009C3E5C" w:rsidP="00A028E8">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B92D" id="Text Box 265" o:spid="_x0000_s1032" type="#_x0000_t202" style="position:absolute;margin-left:-2.8pt;margin-top:0;width:19.2pt;height:26.8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" filled="f" stroked="f" strokeweight=".5pt">
                <v:textbox>
                  <w:txbxContent>
                    <w:p w14:paraId="6A49AE7A" w14:textId="77777777" w:rsidR="009C3E5C" w:rsidRPr="008B0FE4" w:rsidRDefault="009C3E5C" w:rsidP="00A028E8">
                      <w:pPr>
                        <w:rPr>
                          <w:b/>
                          <w:color w:val="FFFFFF"/>
                        </w:rPr>
                      </w:pPr>
                      <w:r>
                        <w:rPr>
                          <w:b/>
                          <w:color w:val="FFFFFF"/>
                        </w:rPr>
                        <w:t>3</w:t>
                      </w:r>
                    </w:p>
                  </w:txbxContent>
                </v:textbox>
              </v:shape>
            </w:pict>
          </mc:Fallback>
        </mc:AlternateContent>
      </w:r>
      <w:r w:rsidR="00A028E8" w:rsidRPr="00741B56">
        <w:rPr>
          <w:rFonts w:ascii="Calibri" w:eastAsia="Calibri" w:hAnsi="Calibri" w:cs="Times New Roman"/>
          <w:noProof/>
          <w:lang w:val="en-GB" w:eastAsia="en-GB" w:bidi="my-MM"/>
        </w:rPr>
        <w:drawing>
          <wp:inline distT="0" distB="0" distL="0" distR="0" wp14:anchorId="6CDF2611" wp14:editId="47C3C613">
            <wp:extent cx="212975" cy="2880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F45F9">
        <w:rPr>
          <w:b/>
          <w:color w:val="7030A0"/>
        </w:rPr>
        <w:t>Residential information</w:t>
      </w:r>
    </w:p>
    <w:p w14:paraId="4DA84490" w14:textId="77777777" w:rsidR="00902FE9" w:rsidRPr="00DA7631" w:rsidRDefault="007F446C" w:rsidP="00652B69">
      <w:pPr>
        <w:spacing w:after="80"/>
      </w:pPr>
      <w:r>
        <w:t>Students will need to provide the following details</w:t>
      </w:r>
      <w:r w:rsidR="00902FE9" w:rsidRPr="00DA7631">
        <w:t>:</w:t>
      </w:r>
    </w:p>
    <w:p w14:paraId="4B5B2F30" w14:textId="77777777" w:rsidR="00902FE9" w:rsidRPr="00DA7631" w:rsidRDefault="00902FE9" w:rsidP="00652B69">
      <w:pPr>
        <w:pStyle w:val="ListParagraph"/>
        <w:numPr>
          <w:ilvl w:val="0"/>
          <w:numId w:val="17"/>
        </w:numPr>
        <w:spacing w:after="80"/>
      </w:pPr>
      <w:r w:rsidRPr="00DA7631">
        <w:t>c</w:t>
      </w:r>
      <w:r>
        <w:t xml:space="preserve">ountries </w:t>
      </w:r>
      <w:r w:rsidR="007F446C">
        <w:t>they</w:t>
      </w:r>
      <w:r>
        <w:t xml:space="preserve"> have lived in</w:t>
      </w:r>
    </w:p>
    <w:p w14:paraId="042E2D57" w14:textId="77777777" w:rsidR="00902FE9" w:rsidRPr="00DA7631" w:rsidRDefault="00902FE9" w:rsidP="00652B69">
      <w:pPr>
        <w:pStyle w:val="ListParagraph"/>
        <w:numPr>
          <w:ilvl w:val="0"/>
          <w:numId w:val="17"/>
        </w:numPr>
        <w:spacing w:after="80"/>
      </w:pPr>
      <w:r>
        <w:t xml:space="preserve">countries </w:t>
      </w:r>
      <w:r w:rsidR="007F446C">
        <w:t>they</w:t>
      </w:r>
      <w:r>
        <w:t xml:space="preserve"> have visited</w:t>
      </w:r>
    </w:p>
    <w:p w14:paraId="7A8E2178" w14:textId="77777777" w:rsidR="00902FE9" w:rsidRDefault="00902FE9" w:rsidP="00652B69">
      <w:pPr>
        <w:pStyle w:val="ListParagraph"/>
        <w:numPr>
          <w:ilvl w:val="0"/>
          <w:numId w:val="17"/>
        </w:numPr>
        <w:spacing w:after="80"/>
      </w:pPr>
      <w:r>
        <w:t>reason</w:t>
      </w:r>
      <w:r w:rsidR="00300957">
        <w:t>/s</w:t>
      </w:r>
      <w:r>
        <w:t xml:space="preserve"> for in-country visit/s</w:t>
      </w:r>
    </w:p>
    <w:p w14:paraId="39A6E1A5" w14:textId="3C061173" w:rsidR="00902FE9" w:rsidRDefault="00A028E8" w:rsidP="00DD0B16">
      <w:pPr>
        <w:pStyle w:val="ListParagraph"/>
        <w:numPr>
          <w:ilvl w:val="0"/>
          <w:numId w:val="17"/>
        </w:numPr>
        <w:spacing w:after="80"/>
        <w:ind w:left="357" w:hanging="357"/>
      </w:pPr>
      <w:r w:rsidRPr="00A028E8">
        <w:rPr>
          <w:rFonts w:ascii="Calibri" w:eastAsia="Calibri" w:hAnsi="Calibri" w:cs="Times New Roman"/>
          <w:noProof/>
          <w:lang w:val="en-GB" w:eastAsia="en-GB" w:bidi="my-MM"/>
        </w:rPr>
        <mc:AlternateContent>
          <mc:Choice Requires="wps">
            <w:drawing>
              <wp:anchor distT="0" distB="0" distL="114300" distR="114300" simplePos="0" relativeHeight="252129280" behindDoc="0" locked="0" layoutInCell="1" allowOverlap="1" wp14:anchorId="61D46762" wp14:editId="3C929BCC">
                <wp:simplePos x="0" y="0"/>
                <wp:positionH relativeFrom="column">
                  <wp:posOffset>-47625</wp:posOffset>
                </wp:positionH>
                <wp:positionV relativeFrom="paragraph">
                  <wp:posOffset>247650</wp:posOffset>
                </wp:positionV>
                <wp:extent cx="243840" cy="340995"/>
                <wp:effectExtent l="0" t="0" r="0" b="1905"/>
                <wp:wrapNone/>
                <wp:docPr id="270" name="Text Box 270"/>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92CE9B3" w14:textId="77777777" w:rsidR="009C3E5C" w:rsidRPr="008B0FE4" w:rsidRDefault="009C3E5C" w:rsidP="00A028E8">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46762" id="Text Box 270" o:spid="_x0000_s1033" type="#_x0000_t202" style="position:absolute;left:0;text-align:left;margin-left:-3.75pt;margin-top:19.5pt;width:19.2pt;height:26.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bfGAIAADI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" filled="f" stroked="f" strokeweight=".5pt">
                <v:textbox>
                  <w:txbxContent>
                    <w:p w14:paraId="592CE9B3" w14:textId="77777777" w:rsidR="009C3E5C" w:rsidRPr="008B0FE4" w:rsidRDefault="009C3E5C" w:rsidP="00A028E8">
                      <w:pPr>
                        <w:rPr>
                          <w:b/>
                          <w:color w:val="FFFFFF"/>
                        </w:rPr>
                      </w:pPr>
                      <w:r>
                        <w:rPr>
                          <w:b/>
                          <w:color w:val="FFFFFF"/>
                        </w:rPr>
                        <w:t>4</w:t>
                      </w:r>
                    </w:p>
                  </w:txbxContent>
                </v:textbox>
              </v:shape>
            </w:pict>
          </mc:Fallback>
        </mc:AlternateContent>
      </w:r>
      <w:r w:rsidR="00902FE9">
        <w:t>length of in-country visit/s</w:t>
      </w:r>
    </w:p>
    <w:p w14:paraId="19245CD9" w14:textId="3A1112AC" w:rsidR="000F45F9" w:rsidRPr="000F45F9" w:rsidRDefault="000F45F9" w:rsidP="00652B69">
      <w:pPr>
        <w:spacing w:after="80"/>
        <w:rPr>
          <w:b/>
          <w:color w:val="7030A0"/>
        </w:rPr>
      </w:pPr>
      <w:r w:rsidRPr="00CA7749">
        <w:rPr>
          <w:noProof/>
          <w:lang w:val="en-GB" w:eastAsia="en-GB" w:bidi="my-MM"/>
        </w:rPr>
        <mc:AlternateContent>
          <mc:Choice Requires="wps">
            <w:drawing>
              <wp:anchor distT="0" distB="0" distL="114300" distR="114300" simplePos="0" relativeHeight="252122112" behindDoc="0" locked="0" layoutInCell="1" allowOverlap="1" wp14:anchorId="230AB82A" wp14:editId="5F6FB33B">
                <wp:simplePos x="0" y="0"/>
                <wp:positionH relativeFrom="column">
                  <wp:posOffset>179736</wp:posOffset>
                </wp:positionH>
                <wp:positionV relativeFrom="paragraph">
                  <wp:posOffset>53975</wp:posOffset>
                </wp:positionV>
                <wp:extent cx="5476240" cy="0"/>
                <wp:effectExtent l="0" t="0" r="29210" b="19050"/>
                <wp:wrapNone/>
                <wp:docPr id="256" name="Straight Connector 256"/>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0ABE2FEA" id="Straight Connector 256"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C8rDmu1wEA&#10;AJIDAAAOAAAAAAAAAAAAAAAAAC4CAABkcnMvZTJvRG9jLnhtbFBLAQItABQABgAIAAAAIQBogV47&#10;2wAAAAYBAAAPAAAAAAAAAAAAAAAAADEEAABkcnMvZG93bnJldi54bWxQSwUGAAAAAAQABADzAAAA&#10;OQUAAAAA&#10;" strokecolor="#bfbfbf"/>
            </w:pict>
          </mc:Fallback>
        </mc:AlternateContent>
      </w:r>
      <w:r w:rsidRPr="00CA7749">
        <w:rPr>
          <w:noProof/>
          <w:lang w:val="en-GB" w:eastAsia="en-GB" w:bidi="my-MM"/>
        </w:rPr>
        <w:drawing>
          <wp:inline distT="0" distB="0" distL="0" distR="0" wp14:anchorId="7D527EEC" wp14:editId="5B3BBB45">
            <wp:extent cx="212975" cy="2880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F45F9">
        <w:rPr>
          <w:b/>
          <w:color w:val="7030A0"/>
        </w:rPr>
        <w:t>Linguistic background</w:t>
      </w:r>
    </w:p>
    <w:p w14:paraId="60D87092" w14:textId="77777777" w:rsidR="00902FE9" w:rsidRPr="00DA7631" w:rsidRDefault="007F446C" w:rsidP="00652B69">
      <w:pPr>
        <w:spacing w:after="80"/>
      </w:pPr>
      <w:r>
        <w:t>Students</w:t>
      </w:r>
      <w:r w:rsidR="00902FE9" w:rsidRPr="00DA7631">
        <w:t xml:space="preserve"> will need to provide the following details:</w:t>
      </w:r>
    </w:p>
    <w:p w14:paraId="6A637CB5" w14:textId="77777777" w:rsidR="00902FE9" w:rsidRDefault="00902FE9" w:rsidP="00652B69">
      <w:pPr>
        <w:pStyle w:val="ListParagraph"/>
        <w:numPr>
          <w:ilvl w:val="0"/>
          <w:numId w:val="17"/>
        </w:numPr>
        <w:spacing w:after="80"/>
      </w:pPr>
      <w:r>
        <w:t xml:space="preserve">the first language/s </w:t>
      </w:r>
      <w:r w:rsidR="007F446C">
        <w:t>they</w:t>
      </w:r>
      <w:r>
        <w:t xml:space="preserve"> learned to speak</w:t>
      </w:r>
    </w:p>
    <w:p w14:paraId="05B42CA2" w14:textId="00719AF6" w:rsidR="00902FE9" w:rsidRDefault="0097559C" w:rsidP="00652B69">
      <w:pPr>
        <w:pStyle w:val="ListParagraph"/>
        <w:numPr>
          <w:ilvl w:val="0"/>
          <w:numId w:val="17"/>
        </w:numPr>
        <w:spacing w:after="80"/>
      </w:pPr>
      <w:r>
        <w:t>o</w:t>
      </w:r>
      <w:r w:rsidR="00902FE9">
        <w:t>the</w:t>
      </w:r>
      <w:r>
        <w:t>r</w:t>
      </w:r>
      <w:r w:rsidR="00902FE9">
        <w:t xml:space="preserve"> language/s </w:t>
      </w:r>
      <w:r w:rsidR="007F446C">
        <w:t>they</w:t>
      </w:r>
      <w:r w:rsidR="00902FE9">
        <w:t xml:space="preserve"> can speak, read and write</w:t>
      </w:r>
    </w:p>
    <w:p w14:paraId="6C210682" w14:textId="6C7DCC18" w:rsidR="00902FE9" w:rsidRPr="003D3B68" w:rsidRDefault="00A028E8" w:rsidP="00DD0B16">
      <w:pPr>
        <w:pStyle w:val="ListParagraph"/>
        <w:numPr>
          <w:ilvl w:val="0"/>
          <w:numId w:val="17"/>
        </w:numPr>
        <w:spacing w:after="80"/>
        <w:ind w:left="357" w:hanging="357"/>
      </w:pPr>
      <w:r w:rsidRPr="00741B56">
        <w:rPr>
          <w:rFonts w:ascii="Calibri" w:eastAsia="Calibri" w:hAnsi="Calibri" w:cs="Times New Roman"/>
          <w:noProof/>
          <w:lang w:val="en-GB" w:eastAsia="en-GB" w:bidi="my-MM"/>
        </w:rPr>
        <mc:AlternateContent>
          <mc:Choice Requires="wps">
            <w:drawing>
              <wp:anchor distT="0" distB="0" distL="114300" distR="114300" simplePos="0" relativeHeight="252131328" behindDoc="0" locked="0" layoutInCell="1" allowOverlap="1" wp14:anchorId="2EA11940" wp14:editId="1D8C21EE">
                <wp:simplePos x="0" y="0"/>
                <wp:positionH relativeFrom="column">
                  <wp:posOffset>-38100</wp:posOffset>
                </wp:positionH>
                <wp:positionV relativeFrom="paragraph">
                  <wp:posOffset>246380</wp:posOffset>
                </wp:positionV>
                <wp:extent cx="243840" cy="340995"/>
                <wp:effectExtent l="0" t="0" r="0" b="1905"/>
                <wp:wrapNone/>
                <wp:docPr id="271" name="Text Box 271"/>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1B814239" w14:textId="359CF754" w:rsidR="009C3E5C" w:rsidRPr="008B0FE4" w:rsidRDefault="009C3E5C" w:rsidP="00A028E8">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1940" id="Text Box 271" o:spid="_x0000_s1034" type="#_x0000_t202" style="position:absolute;left:0;text-align:left;margin-left:-3pt;margin-top:19.4pt;width:19.2pt;height:26.8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" filled="f" stroked="f" strokeweight=".5pt">
                <v:textbox>
                  <w:txbxContent>
                    <w:p w14:paraId="1B814239" w14:textId="359CF754" w:rsidR="009C3E5C" w:rsidRPr="008B0FE4" w:rsidRDefault="009C3E5C" w:rsidP="00A028E8">
                      <w:pPr>
                        <w:rPr>
                          <w:b/>
                          <w:color w:val="FFFFFF"/>
                        </w:rPr>
                      </w:pPr>
                      <w:r>
                        <w:rPr>
                          <w:b/>
                          <w:color w:val="FFFFFF"/>
                        </w:rPr>
                        <w:t>5</w:t>
                      </w:r>
                    </w:p>
                  </w:txbxContent>
                </v:textbox>
              </v:shape>
            </w:pict>
          </mc:Fallback>
        </mc:AlternateContent>
      </w:r>
      <w:r w:rsidR="00902FE9">
        <w:t xml:space="preserve">the language/s </w:t>
      </w:r>
      <w:r w:rsidR="007F446C">
        <w:t>they</w:t>
      </w:r>
      <w:r w:rsidR="00902FE9">
        <w:t xml:space="preserve"> </w:t>
      </w:r>
      <w:r w:rsidR="00AF6107">
        <w:t>speak</w:t>
      </w:r>
      <w:r w:rsidR="00902FE9">
        <w:t xml:space="preserve"> with </w:t>
      </w:r>
      <w:r w:rsidR="00AF6107">
        <w:t>their parent/s or guardian/s</w:t>
      </w:r>
      <w:r w:rsidR="00902FE9">
        <w:t xml:space="preserve"> and with </w:t>
      </w:r>
      <w:r w:rsidR="007F446C">
        <w:t>their</w:t>
      </w:r>
      <w:r w:rsidR="00902FE9">
        <w:t xml:space="preserve"> </w:t>
      </w:r>
      <w:r w:rsidR="00AF6107">
        <w:t>siblings</w:t>
      </w:r>
      <w:r w:rsidR="00902FE9">
        <w:t xml:space="preserve"> and friends</w:t>
      </w:r>
    </w:p>
    <w:p w14:paraId="2E8C2F07" w14:textId="2C30F042" w:rsidR="000F45F9" w:rsidRPr="000F45F9" w:rsidRDefault="000F45F9" w:rsidP="00652B69">
      <w:pPr>
        <w:spacing w:after="80"/>
        <w:rPr>
          <w:b/>
          <w:color w:val="7030A0"/>
        </w:rPr>
      </w:pPr>
      <w:r w:rsidRPr="00CA7749">
        <w:rPr>
          <w:noProof/>
          <w:lang w:val="en-GB" w:eastAsia="en-GB" w:bidi="my-MM"/>
        </w:rPr>
        <mc:AlternateContent>
          <mc:Choice Requires="wps">
            <w:drawing>
              <wp:anchor distT="0" distB="0" distL="114300" distR="114300" simplePos="0" relativeHeight="252124160" behindDoc="0" locked="0" layoutInCell="1" allowOverlap="1" wp14:anchorId="52F4ECCB" wp14:editId="23FE7577">
                <wp:simplePos x="0" y="0"/>
                <wp:positionH relativeFrom="column">
                  <wp:posOffset>179736</wp:posOffset>
                </wp:positionH>
                <wp:positionV relativeFrom="paragraph">
                  <wp:posOffset>53975</wp:posOffset>
                </wp:positionV>
                <wp:extent cx="5476240" cy="0"/>
                <wp:effectExtent l="0" t="0" r="29210" b="19050"/>
                <wp:wrapNone/>
                <wp:docPr id="258" name="Straight Connector 258"/>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40EFEB64" id="Straight Connector 258"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C/dYrU1wEA&#10;AJIDAAAOAAAAAAAAAAAAAAAAAC4CAABkcnMvZTJvRG9jLnhtbFBLAQItABQABgAIAAAAIQBogV47&#10;2wAAAAYBAAAPAAAAAAAAAAAAAAAAADEEAABkcnMvZG93bnJldi54bWxQSwUGAAAAAAQABADzAAAA&#10;OQUAAAAA&#10;" strokecolor="#bfbfbf"/>
            </w:pict>
          </mc:Fallback>
        </mc:AlternateContent>
      </w:r>
      <w:r w:rsidRPr="00CA7749">
        <w:rPr>
          <w:noProof/>
          <w:lang w:val="en-GB" w:eastAsia="en-GB" w:bidi="my-MM"/>
        </w:rPr>
        <w:drawing>
          <wp:inline distT="0" distB="0" distL="0" distR="0" wp14:anchorId="7032372F" wp14:editId="73ED0D13">
            <wp:extent cx="212975" cy="2880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F45F9">
        <w:rPr>
          <w:b/>
          <w:color w:val="7030A0"/>
        </w:rPr>
        <w:t>Supporting documents</w:t>
      </w:r>
    </w:p>
    <w:p w14:paraId="09A7515D" w14:textId="77777777" w:rsidR="00902FE9" w:rsidRPr="00DA7631" w:rsidRDefault="007F446C" w:rsidP="00652B69">
      <w:pPr>
        <w:spacing w:after="80"/>
      </w:pPr>
      <w:r>
        <w:t>Students</w:t>
      </w:r>
      <w:r w:rsidR="00902FE9" w:rsidRPr="00DA7631">
        <w:t xml:space="preserve"> will need to photograph </w:t>
      </w:r>
      <w:r w:rsidR="00902FE9">
        <w:t xml:space="preserve">or scan </w:t>
      </w:r>
      <w:r w:rsidR="00902FE9" w:rsidRPr="00DA7631">
        <w:t>the following documents:</w:t>
      </w:r>
    </w:p>
    <w:p w14:paraId="72E916C7" w14:textId="530DF114" w:rsidR="00300957" w:rsidRDefault="00A9265A" w:rsidP="00652B69">
      <w:pPr>
        <w:pStyle w:val="ListParagraph"/>
        <w:numPr>
          <w:ilvl w:val="0"/>
          <w:numId w:val="17"/>
        </w:numPr>
        <w:spacing w:after="80"/>
      </w:pPr>
      <w:r>
        <w:t xml:space="preserve">completed </w:t>
      </w:r>
      <w:r w:rsidR="004B1774">
        <w:t>parent/guardian</w:t>
      </w:r>
      <w:r w:rsidR="00300957">
        <w:t xml:space="preserve"> acknowledgement form</w:t>
      </w:r>
      <w:r w:rsidR="000F51D8">
        <w:t xml:space="preserve"> </w:t>
      </w:r>
      <w:r w:rsidR="00413E46">
        <w:rPr>
          <w:rFonts w:cstheme="minorHAnsi"/>
        </w:rPr>
        <w:t>‒</w:t>
      </w:r>
      <w:r w:rsidR="00413E46">
        <w:t xml:space="preserve"> </w:t>
      </w:r>
      <w:r w:rsidR="000F51D8">
        <w:t>mandatory</w:t>
      </w:r>
    </w:p>
    <w:p w14:paraId="761057D6" w14:textId="344AB69A" w:rsidR="00413E46" w:rsidRDefault="000F51D8" w:rsidP="00413E46">
      <w:pPr>
        <w:pStyle w:val="ListParagraph"/>
        <w:numPr>
          <w:ilvl w:val="0"/>
          <w:numId w:val="17"/>
        </w:numPr>
      </w:pPr>
      <w:r w:rsidRPr="00DA7631">
        <w:t xml:space="preserve">passport </w:t>
      </w:r>
      <w:r w:rsidR="00AE299E">
        <w:t>ID</w:t>
      </w:r>
      <w:r w:rsidRPr="00DA7631">
        <w:t xml:space="preserve"> page</w:t>
      </w:r>
      <w:r w:rsidR="00413E46" w:rsidRPr="00413E46">
        <w:t xml:space="preserve"> </w:t>
      </w:r>
      <w:r w:rsidR="00A9265A">
        <w:rPr>
          <w:rFonts w:cstheme="minorHAnsi"/>
        </w:rPr>
        <w:t>‒</w:t>
      </w:r>
      <w:r w:rsidR="00A9265A">
        <w:t xml:space="preserve"> </w:t>
      </w:r>
      <w:r w:rsidR="00413E46">
        <w:t xml:space="preserve">if students were born </w:t>
      </w:r>
      <w:r w:rsidR="00A9265A">
        <w:t>in another country</w:t>
      </w:r>
      <w:r w:rsidR="00413E46">
        <w:t xml:space="preserve"> or have lived outside Australia</w:t>
      </w:r>
    </w:p>
    <w:p w14:paraId="7F10A35C" w14:textId="393B95E0" w:rsidR="00A9265A" w:rsidRDefault="00A9265A" w:rsidP="00A9265A">
      <w:pPr>
        <w:pStyle w:val="ListParagraph"/>
        <w:numPr>
          <w:ilvl w:val="0"/>
          <w:numId w:val="17"/>
        </w:numPr>
        <w:spacing w:after="120"/>
      </w:pPr>
      <w:r w:rsidRPr="00DA7631">
        <w:t>school report/s</w:t>
      </w:r>
      <w:r>
        <w:t xml:space="preserve"> </w:t>
      </w:r>
      <w:r w:rsidR="000E46AD">
        <w:rPr>
          <w:rFonts w:cstheme="minorHAnsi"/>
        </w:rPr>
        <w:t>‒</w:t>
      </w:r>
      <w:r w:rsidR="000E46AD">
        <w:t xml:space="preserve"> </w:t>
      </w:r>
      <w:r>
        <w:t>if students have attended school/s outside Australia</w:t>
      </w:r>
    </w:p>
    <w:p w14:paraId="6C06A274" w14:textId="38372000" w:rsidR="00413E46" w:rsidRPr="00DA7631" w:rsidRDefault="00413E46" w:rsidP="00DD0B16">
      <w:pPr>
        <w:pStyle w:val="ListParagraph"/>
        <w:numPr>
          <w:ilvl w:val="0"/>
          <w:numId w:val="17"/>
        </w:numPr>
        <w:spacing w:after="80"/>
        <w:ind w:left="357" w:hanging="357"/>
      </w:pPr>
      <w:r>
        <w:t>international movement record/</w:t>
      </w:r>
      <w:r w:rsidRPr="00DA7631">
        <w:t>s</w:t>
      </w:r>
      <w:r>
        <w:t xml:space="preserve"> </w:t>
      </w:r>
      <w:r w:rsidR="00A9265A">
        <w:rPr>
          <w:rFonts w:cstheme="minorHAnsi"/>
        </w:rPr>
        <w:t>‒</w:t>
      </w:r>
      <w:r w:rsidR="00A9265A">
        <w:t xml:space="preserve"> if students have lived in or travelled to a country where the language for which they are applying is spoken</w:t>
      </w:r>
    </w:p>
    <w:p w14:paraId="30E32399" w14:textId="67049330" w:rsidR="003C4EB1" w:rsidRDefault="00902FE9" w:rsidP="00652B69">
      <w:pPr>
        <w:spacing w:after="80"/>
      </w:pPr>
      <w:r w:rsidRPr="00DA7631">
        <w:t>S</w:t>
      </w:r>
      <w:r w:rsidR="007F446C">
        <w:t>tudents should s</w:t>
      </w:r>
      <w:r w:rsidRPr="00DA7631">
        <w:t xml:space="preserve">ave the supporting documents to </w:t>
      </w:r>
      <w:r w:rsidR="007F446C">
        <w:t>their</w:t>
      </w:r>
      <w:r w:rsidRPr="00DA7631">
        <w:t xml:space="preserve"> computer or mobile device as </w:t>
      </w:r>
      <w:r w:rsidRPr="00DA7631">
        <w:rPr>
          <w:b/>
        </w:rPr>
        <w:t>.pdf</w:t>
      </w:r>
      <w:r w:rsidRPr="00DA7631">
        <w:t xml:space="preserve">, </w:t>
      </w:r>
      <w:r w:rsidRPr="00DA7631">
        <w:rPr>
          <w:b/>
        </w:rPr>
        <w:t>.jpg</w:t>
      </w:r>
      <w:r w:rsidRPr="00DA7631">
        <w:t xml:space="preserve">, </w:t>
      </w:r>
      <w:r w:rsidRPr="00DA7631">
        <w:rPr>
          <w:b/>
        </w:rPr>
        <w:t>.jpeg</w:t>
      </w:r>
      <w:r w:rsidRPr="00DA7631">
        <w:t xml:space="preserve"> or </w:t>
      </w:r>
      <w:r w:rsidRPr="00DA7631">
        <w:rPr>
          <w:b/>
        </w:rPr>
        <w:t xml:space="preserve">.png </w:t>
      </w:r>
      <w:r w:rsidRPr="00DA7631">
        <w:t xml:space="preserve">files, with </w:t>
      </w:r>
      <w:r w:rsidRPr="009C3E5C">
        <w:rPr>
          <w:bCs/>
        </w:rPr>
        <w:t xml:space="preserve">a </w:t>
      </w:r>
      <w:r w:rsidRPr="00F77B4E">
        <w:rPr>
          <w:b/>
        </w:rPr>
        <w:t>maximum size of 4MB</w:t>
      </w:r>
      <w:r w:rsidRPr="00DA7631">
        <w:t xml:space="preserve"> </w:t>
      </w:r>
      <w:r w:rsidRPr="003D3B68">
        <w:rPr>
          <w:b/>
        </w:rPr>
        <w:t>for each file</w:t>
      </w:r>
      <w:r w:rsidRPr="00DA7631">
        <w:t xml:space="preserve">. </w:t>
      </w:r>
      <w:r w:rsidRPr="00383991">
        <w:rPr>
          <w:bCs/>
        </w:rPr>
        <w:t>Word</w:t>
      </w:r>
      <w:r w:rsidRPr="00DA7631">
        <w:t xml:space="preserve"> documents</w:t>
      </w:r>
      <w:r w:rsidR="00383991">
        <w:t xml:space="preserve"> will </w:t>
      </w:r>
      <w:r w:rsidR="00383991" w:rsidRPr="00383991">
        <w:rPr>
          <w:b/>
          <w:bCs/>
        </w:rPr>
        <w:t>not</w:t>
      </w:r>
      <w:r w:rsidR="00383991">
        <w:t xml:space="preserve"> be accepted</w:t>
      </w:r>
      <w:r w:rsidRPr="00DA7631">
        <w:t>.</w:t>
      </w:r>
      <w:r w:rsidR="00694A14">
        <w:t xml:space="preserve"> </w:t>
      </w:r>
    </w:p>
    <w:p w14:paraId="37112C08" w14:textId="4B8B23E7" w:rsidR="003C4EB1" w:rsidRDefault="003C4EB1" w:rsidP="003C4EB1">
      <w:pPr>
        <w:pStyle w:val="Heading1"/>
        <w:rPr>
          <w:sz w:val="36"/>
          <w:szCs w:val="36"/>
        </w:rPr>
      </w:pPr>
      <w:bookmarkStart w:id="4" w:name="_Toc137540314"/>
      <w:r>
        <w:rPr>
          <w:sz w:val="36"/>
          <w:szCs w:val="36"/>
        </w:rPr>
        <w:lastRenderedPageBreak/>
        <w:t>School checklist</w:t>
      </w:r>
      <w:bookmarkEnd w:id="4"/>
    </w:p>
    <w:p w14:paraId="28D30BE5" w14:textId="15FDA8C7" w:rsidR="003C4EB1" w:rsidRPr="00B444BC" w:rsidRDefault="003C4EB1" w:rsidP="00A27836">
      <w:pPr>
        <w:spacing w:after="80"/>
      </w:pPr>
      <w:r>
        <w:t>U</w:t>
      </w:r>
      <w:r w:rsidRPr="00DA7631">
        <w:t xml:space="preserve">se this checklist to </w:t>
      </w:r>
      <w:r>
        <w:t>prepare</w:t>
      </w:r>
      <w:r w:rsidRPr="00DA7631">
        <w:t xml:space="preserve"> </w:t>
      </w:r>
      <w:r>
        <w:t>students</w:t>
      </w:r>
      <w:r w:rsidRPr="00DA7631">
        <w:t xml:space="preserve"> </w:t>
      </w:r>
      <w:r>
        <w:t>and school staff for the online WACE language enrolment application process.</w:t>
      </w:r>
      <w:r w:rsidR="00A27836">
        <w:t xml:space="preserve"> If you </w:t>
      </w:r>
      <w:r w:rsidR="00A27836" w:rsidRPr="00DA7631">
        <w:t xml:space="preserve">have any questions, </w:t>
      </w:r>
      <w:r w:rsidR="00A27836">
        <w:t xml:space="preserve">email </w:t>
      </w:r>
      <w:hyperlink r:id="rId21" w:history="1">
        <w:r w:rsidR="00A27836" w:rsidRPr="00413E46">
          <w:rPr>
            <w:rStyle w:val="Hyperlink"/>
          </w:rPr>
          <w:t>languagesenrolment@scsa.wa.edu.au</w:t>
        </w:r>
      </w:hyperlink>
      <w:r w:rsidR="00A27836" w:rsidRPr="00A27836">
        <w:rPr>
          <w:rStyle w:val="Hyperlink"/>
          <w:color w:val="auto"/>
          <w:u w:val="none"/>
        </w:rPr>
        <w:t>.</w:t>
      </w:r>
    </w:p>
    <w:p w14:paraId="437C13A1" w14:textId="77777777" w:rsidR="003C4EB1" w:rsidRPr="00857FC8" w:rsidRDefault="003C4EB1" w:rsidP="004E37F2">
      <w:pPr>
        <w:spacing w:after="120"/>
        <w:rPr>
          <w:rFonts w:ascii="Calibri" w:eastAsia="Calibri" w:hAnsi="Calibri" w:cs="Times New Roman"/>
        </w:rPr>
      </w:pPr>
      <w:r w:rsidRPr="008B0FE4">
        <w:rPr>
          <w:rFonts w:ascii="Calibri" w:eastAsia="Calibri" w:hAnsi="Calibri" w:cs="Times New Roman"/>
          <w:noProof/>
          <w:lang w:val="en-GB" w:eastAsia="en-GB" w:bidi="my-MM"/>
        </w:rPr>
        <mc:AlternateContent>
          <mc:Choice Requires="wps">
            <w:drawing>
              <wp:anchor distT="0" distB="0" distL="114300" distR="114300" simplePos="0" relativeHeight="252100608" behindDoc="0" locked="0" layoutInCell="1" allowOverlap="1" wp14:anchorId="589F30AE" wp14:editId="681B909B">
                <wp:simplePos x="0" y="0"/>
                <wp:positionH relativeFrom="column">
                  <wp:posOffset>180975</wp:posOffset>
                </wp:positionH>
                <wp:positionV relativeFrom="paragraph">
                  <wp:posOffset>55245</wp:posOffset>
                </wp:positionV>
                <wp:extent cx="5476240" cy="0"/>
                <wp:effectExtent l="0" t="0" r="29210" b="19050"/>
                <wp:wrapNone/>
                <wp:docPr id="104" name="Straight Connector 104"/>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49BF617D" id="Straight Connector 104"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" strokecolor="#a6a6a6"/>
            </w:pict>
          </mc:Fallback>
        </mc:AlternateContent>
      </w:r>
      <w:r w:rsidRPr="008B0FE4">
        <w:rPr>
          <w:rFonts w:ascii="Calibri" w:eastAsia="Calibri" w:hAnsi="Calibri" w:cs="Times New Roman"/>
          <w:noProof/>
          <w:sz w:val="20"/>
          <w:lang w:val="en-GB" w:eastAsia="en-GB" w:bidi="my-MM"/>
        </w:rPr>
        <mc:AlternateContent>
          <mc:Choice Requires="wps">
            <w:drawing>
              <wp:anchor distT="0" distB="0" distL="114300" distR="114300" simplePos="0" relativeHeight="252101632" behindDoc="0" locked="0" layoutInCell="1" allowOverlap="1" wp14:anchorId="2D29323D" wp14:editId="04876A25">
                <wp:simplePos x="0" y="0"/>
                <wp:positionH relativeFrom="column">
                  <wp:posOffset>-38735</wp:posOffset>
                </wp:positionH>
                <wp:positionV relativeFrom="paragraph">
                  <wp:posOffset>12226</wp:posOffset>
                </wp:positionV>
                <wp:extent cx="243840" cy="340995"/>
                <wp:effectExtent l="0" t="0" r="0" b="1905"/>
                <wp:wrapNone/>
                <wp:docPr id="105" name="Text Box 10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248A0C7" w14:textId="77777777" w:rsidR="009C3E5C" w:rsidRPr="008B0FE4" w:rsidRDefault="009C3E5C" w:rsidP="003C4EB1">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9323D" id="Text Box 105" o:spid="_x0000_s1035" type="#_x0000_t202" style="position:absolute;margin-left:-3.05pt;margin-top:.95pt;width:19.2pt;height:26.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" filled="f" stroked="f" strokeweight=".5pt">
                <v:textbox>
                  <w:txbxContent>
                    <w:p w14:paraId="5248A0C7" w14:textId="77777777" w:rsidR="009C3E5C" w:rsidRPr="008B0FE4" w:rsidRDefault="009C3E5C" w:rsidP="003C4EB1">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val="en-GB" w:eastAsia="en-GB" w:bidi="my-MM"/>
        </w:rPr>
        <w:drawing>
          <wp:inline distT="0" distB="0" distL="0" distR="0" wp14:anchorId="5FB8FF6F" wp14:editId="59FFCD21">
            <wp:extent cx="212975" cy="288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0A09CD40" w14:textId="77777777" w:rsidR="003C4EB1" w:rsidRDefault="003C4EB1" w:rsidP="004E37F2">
      <w:pPr>
        <w:spacing w:after="120"/>
      </w:pPr>
      <w:r>
        <w:t xml:space="preserve">Students complete their WACE language course enrolment application by logging in to the </w:t>
      </w:r>
      <w:r w:rsidRPr="0037063E">
        <w:rPr>
          <w:rStyle w:val="hyperlinkChar"/>
          <w:rFonts w:eastAsiaTheme="minorEastAsia"/>
          <w:sz w:val="22"/>
          <w:u w:val="single"/>
        </w:rPr>
        <w:t>student portal (</w:t>
      </w:r>
      <w:hyperlink r:id="rId22" w:history="1">
        <w:r w:rsidRPr="0037063E">
          <w:rPr>
            <w:rStyle w:val="hyperlinkChar"/>
            <w:rFonts w:eastAsiaTheme="minorEastAsia"/>
            <w:sz w:val="22"/>
            <w:u w:val="single"/>
          </w:rPr>
          <w:t>https://studentportal.scsa.wa.edu.au</w:t>
        </w:r>
      </w:hyperlink>
      <w:r w:rsidRPr="0037063E">
        <w:rPr>
          <w:rStyle w:val="hyperlinkChar"/>
          <w:rFonts w:eastAsiaTheme="minorEastAsia"/>
          <w:sz w:val="22"/>
          <w:u w:val="single"/>
        </w:rPr>
        <w:t>)</w:t>
      </w:r>
      <w:r w:rsidRPr="00971473">
        <w:rPr>
          <w:rStyle w:val="Hyperlink"/>
        </w:rPr>
        <w:t>.</w:t>
      </w:r>
    </w:p>
    <w:p w14:paraId="3513C7D9" w14:textId="0108095C" w:rsidR="003C4EB1" w:rsidRDefault="003C4EB1" w:rsidP="004E37F2">
      <w:pPr>
        <w:spacing w:after="80"/>
      </w:pPr>
      <w:r>
        <w:t xml:space="preserve">The </w:t>
      </w:r>
      <w:r w:rsidR="00B040A4">
        <w:t>Authority</w:t>
      </w:r>
      <w:r>
        <w:t xml:space="preserve"> </w:t>
      </w:r>
      <w:r w:rsidR="000731D1">
        <w:t>add</w:t>
      </w:r>
      <w:r w:rsidR="00BF1828">
        <w:t>s</w:t>
      </w:r>
      <w:r>
        <w:t xml:space="preserve"> all </w:t>
      </w:r>
      <w:r w:rsidR="00960D47">
        <w:t xml:space="preserve">students in </w:t>
      </w:r>
      <w:r>
        <w:t>Years 10, 11 and 12 so that they can complete their application.</w:t>
      </w:r>
    </w:p>
    <w:p w14:paraId="52E6A121" w14:textId="77777777" w:rsidR="003C4EB1" w:rsidRPr="00857FC8" w:rsidRDefault="003C4EB1" w:rsidP="004E37F2">
      <w:pPr>
        <w:spacing w:after="120"/>
        <w:rPr>
          <w:rFonts w:ascii="Calibri" w:eastAsia="Calibri" w:hAnsi="Calibri" w:cs="Times New Roman"/>
        </w:rPr>
      </w:pPr>
      <w:r w:rsidRPr="008B0FE4">
        <w:rPr>
          <w:rFonts w:ascii="Calibri" w:eastAsia="Calibri" w:hAnsi="Calibri" w:cs="Times New Roman"/>
          <w:noProof/>
          <w:lang w:val="en-GB" w:eastAsia="en-GB" w:bidi="my-MM"/>
        </w:rPr>
        <mc:AlternateContent>
          <mc:Choice Requires="wps">
            <w:drawing>
              <wp:anchor distT="0" distB="0" distL="114300" distR="114300" simplePos="0" relativeHeight="252102656" behindDoc="0" locked="0" layoutInCell="1" allowOverlap="1" wp14:anchorId="54BF8864" wp14:editId="456D53F6">
                <wp:simplePos x="0" y="0"/>
                <wp:positionH relativeFrom="column">
                  <wp:posOffset>180975</wp:posOffset>
                </wp:positionH>
                <wp:positionV relativeFrom="paragraph">
                  <wp:posOffset>55245</wp:posOffset>
                </wp:positionV>
                <wp:extent cx="5476240" cy="0"/>
                <wp:effectExtent l="0" t="0" r="29210" b="19050"/>
                <wp:wrapNone/>
                <wp:docPr id="106" name="Straight Connector 106"/>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1F4A5922" id="Straight Connector 106"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" strokecolor="#a6a6a6"/>
            </w:pict>
          </mc:Fallback>
        </mc:AlternateContent>
      </w:r>
      <w:r w:rsidRPr="008B0FE4">
        <w:rPr>
          <w:rFonts w:ascii="Calibri" w:eastAsia="Calibri" w:hAnsi="Calibri" w:cs="Times New Roman"/>
          <w:noProof/>
          <w:sz w:val="20"/>
          <w:lang w:val="en-GB" w:eastAsia="en-GB" w:bidi="my-MM"/>
        </w:rPr>
        <mc:AlternateContent>
          <mc:Choice Requires="wps">
            <w:drawing>
              <wp:anchor distT="0" distB="0" distL="114300" distR="114300" simplePos="0" relativeHeight="252103680" behindDoc="0" locked="0" layoutInCell="1" allowOverlap="1" wp14:anchorId="0241AC54" wp14:editId="0E3AF091">
                <wp:simplePos x="0" y="0"/>
                <wp:positionH relativeFrom="column">
                  <wp:posOffset>-38735</wp:posOffset>
                </wp:positionH>
                <wp:positionV relativeFrom="paragraph">
                  <wp:posOffset>12226</wp:posOffset>
                </wp:positionV>
                <wp:extent cx="243840" cy="340995"/>
                <wp:effectExtent l="0" t="0" r="0" b="1905"/>
                <wp:wrapNone/>
                <wp:docPr id="108" name="Text Box 108"/>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74CCB62" w14:textId="77777777" w:rsidR="009C3E5C" w:rsidRPr="008B0FE4" w:rsidRDefault="009C3E5C" w:rsidP="003C4EB1">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AC54" id="Text Box 108" o:spid="_x0000_s1036" type="#_x0000_t202" style="position:absolute;margin-left:-3.05pt;margin-top:.95pt;width:19.2pt;height:26.8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" filled="f" stroked="f" strokeweight=".5pt">
                <v:textbox>
                  <w:txbxContent>
                    <w:p w14:paraId="474CCB62" w14:textId="77777777" w:rsidR="009C3E5C" w:rsidRPr="008B0FE4" w:rsidRDefault="009C3E5C" w:rsidP="003C4EB1">
                      <w:pPr>
                        <w:rPr>
                          <w:b/>
                          <w:color w:val="FFFFFF"/>
                        </w:rPr>
                      </w:pPr>
                      <w:r>
                        <w:rPr>
                          <w:b/>
                          <w:color w:val="FFFFFF"/>
                        </w:rPr>
                        <w:t>2</w:t>
                      </w:r>
                    </w:p>
                  </w:txbxContent>
                </v:textbox>
              </v:shape>
            </w:pict>
          </mc:Fallback>
        </mc:AlternateContent>
      </w:r>
      <w:r w:rsidRPr="008B0FE4">
        <w:rPr>
          <w:rFonts w:ascii="Calibri" w:eastAsia="Calibri" w:hAnsi="Calibri" w:cs="Times New Roman"/>
          <w:noProof/>
          <w:lang w:val="en-GB" w:eastAsia="en-GB" w:bidi="my-MM"/>
        </w:rPr>
        <w:drawing>
          <wp:inline distT="0" distB="0" distL="0" distR="0" wp14:anchorId="495737DD" wp14:editId="062BA93F">
            <wp:extent cx="212975" cy="288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lang w:val="en-GB"/>
        </w:rPr>
        <w:t>Student submission</w:t>
      </w:r>
    </w:p>
    <w:p w14:paraId="74C04BE5" w14:textId="421132FE" w:rsidR="003C4EB1" w:rsidRDefault="00501CDB" w:rsidP="004E37F2">
      <w:pPr>
        <w:spacing w:after="80"/>
      </w:pPr>
      <w:r>
        <w:t>The</w:t>
      </w:r>
      <w:r w:rsidR="003C4EB1">
        <w:t xml:space="preserve"> student</w:t>
      </w:r>
      <w:r w:rsidR="003C4EB1" w:rsidRPr="00DA7631">
        <w:t xml:space="preserve"> checklist </w:t>
      </w:r>
      <w:r>
        <w:t>will help students</w:t>
      </w:r>
      <w:r w:rsidR="003C4EB1">
        <w:t xml:space="preserve"> prepare for their online application. Encourage students to save their supporting documents to their computer or mobile device before the</w:t>
      </w:r>
      <w:r w:rsidR="004759E0">
        <w:t>y</w:t>
      </w:r>
      <w:r w:rsidR="003C4EB1">
        <w:t xml:space="preserve"> start. </w:t>
      </w:r>
      <w:r w:rsidR="00055BD8">
        <w:t>Students</w:t>
      </w:r>
      <w:r w:rsidR="003C4EB1">
        <w:t xml:space="preserve"> can complete their online application either at home or at school. The Authority recommends that students complete their applications as a group in the classroom, or computer lab, so that the language teacher can help them and answer any questions. </w:t>
      </w:r>
    </w:p>
    <w:p w14:paraId="102C9963" w14:textId="77777777" w:rsidR="003C4EB1" w:rsidRDefault="003C4EB1" w:rsidP="00652B69">
      <w:pPr>
        <w:spacing w:after="120"/>
        <w:rPr>
          <w:rFonts w:ascii="Calibri" w:eastAsia="Calibri" w:hAnsi="Calibri" w:cs="Times New Roman"/>
          <w:b/>
          <w:color w:val="7030A0"/>
          <w:lang w:val="en-GB"/>
        </w:rPr>
      </w:pPr>
      <w:r w:rsidRPr="00741B56">
        <w:rPr>
          <w:rFonts w:ascii="Calibri" w:eastAsia="Calibri" w:hAnsi="Calibri" w:cs="Times New Roman"/>
          <w:noProof/>
          <w:lang w:val="en-GB" w:eastAsia="en-GB" w:bidi="my-MM"/>
        </w:rPr>
        <mc:AlternateContent>
          <mc:Choice Requires="wps">
            <w:drawing>
              <wp:anchor distT="0" distB="0" distL="114300" distR="114300" simplePos="0" relativeHeight="252104704" behindDoc="0" locked="0" layoutInCell="1" allowOverlap="1" wp14:anchorId="4DC41A27" wp14:editId="54087CB3">
                <wp:simplePos x="0" y="0"/>
                <wp:positionH relativeFrom="column">
                  <wp:posOffset>180841</wp:posOffset>
                </wp:positionH>
                <wp:positionV relativeFrom="paragraph">
                  <wp:posOffset>57150</wp:posOffset>
                </wp:positionV>
                <wp:extent cx="5476240" cy="0"/>
                <wp:effectExtent l="0" t="0" r="29210" b="19050"/>
                <wp:wrapNone/>
                <wp:docPr id="109" name="Straight Connector 109"/>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51FA76ED" id="Straight Connector 109"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" strokecolor="#a6a6a6"/>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05728" behindDoc="0" locked="0" layoutInCell="1" allowOverlap="1" wp14:anchorId="744008F4" wp14:editId="64A4BC50">
                <wp:simplePos x="0" y="0"/>
                <wp:positionH relativeFrom="column">
                  <wp:posOffset>-35560</wp:posOffset>
                </wp:positionH>
                <wp:positionV relativeFrom="paragraph">
                  <wp:posOffset>0</wp:posOffset>
                </wp:positionV>
                <wp:extent cx="243840" cy="340995"/>
                <wp:effectExtent l="0" t="0" r="0" b="1905"/>
                <wp:wrapNone/>
                <wp:docPr id="110" name="Text Box 110"/>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C73CAAA" w14:textId="77777777" w:rsidR="009C3E5C" w:rsidRPr="008B0FE4" w:rsidRDefault="009C3E5C" w:rsidP="003C4EB1">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08F4" id="Text Box 110" o:spid="_x0000_s1037" type="#_x0000_t202" style="position:absolute;margin-left:-2.8pt;margin-top:0;width:19.2pt;height:26.8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IgGg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" filled="f" stroked="f" strokeweight=".5pt">
                <v:textbox>
                  <w:txbxContent>
                    <w:p w14:paraId="2C73CAAA" w14:textId="77777777" w:rsidR="009C3E5C" w:rsidRPr="008B0FE4" w:rsidRDefault="009C3E5C" w:rsidP="003C4EB1">
                      <w:pPr>
                        <w:rPr>
                          <w:b/>
                          <w:color w:val="FFFFFF"/>
                        </w:rPr>
                      </w:pPr>
                      <w:r>
                        <w:rPr>
                          <w:b/>
                          <w:color w:val="FFFFFF"/>
                        </w:rPr>
                        <w:t>3</w:t>
                      </w:r>
                    </w:p>
                  </w:txbxContent>
                </v:textbox>
              </v:shape>
            </w:pict>
          </mc:Fallback>
        </mc:AlternateContent>
      </w:r>
      <w:r w:rsidRPr="00741B56">
        <w:rPr>
          <w:rFonts w:ascii="Calibri" w:eastAsia="Calibri" w:hAnsi="Calibri" w:cs="Times New Roman"/>
          <w:noProof/>
          <w:lang w:val="en-GB" w:eastAsia="en-GB" w:bidi="my-MM"/>
        </w:rPr>
        <w:drawing>
          <wp:inline distT="0" distB="0" distL="0" distR="0" wp14:anchorId="5C973E63" wp14:editId="1ED92860">
            <wp:extent cx="212975" cy="288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lang w:val="en-GB"/>
        </w:rPr>
        <w:t>School support officer documentation</w:t>
      </w:r>
      <w:r w:rsidRPr="00741B56">
        <w:rPr>
          <w:rFonts w:ascii="Calibri" w:eastAsia="Calibri" w:hAnsi="Calibri" w:cs="Times New Roman"/>
          <w:b/>
          <w:color w:val="7030A0"/>
          <w:lang w:val="en-GB"/>
        </w:rPr>
        <w:t xml:space="preserve"> </w:t>
      </w:r>
    </w:p>
    <w:p w14:paraId="1A0534EC" w14:textId="77777777" w:rsidR="003C4EB1" w:rsidRDefault="003C4EB1" w:rsidP="00652B69">
      <w:pPr>
        <w:pStyle w:val="link2"/>
        <w:spacing w:after="120" w:line="276" w:lineRule="auto"/>
        <w:rPr>
          <w:rStyle w:val="hyperlinkChar"/>
          <w:color w:val="auto"/>
          <w:sz w:val="22"/>
        </w:rPr>
      </w:pPr>
      <w:r>
        <w:rPr>
          <w:color w:val="auto"/>
        </w:rPr>
        <w:t>The s</w:t>
      </w:r>
      <w:r w:rsidRPr="00B444BC">
        <w:rPr>
          <w:color w:val="auto"/>
        </w:rPr>
        <w:t xml:space="preserve">chool </w:t>
      </w:r>
      <w:r>
        <w:rPr>
          <w:color w:val="auto"/>
        </w:rPr>
        <w:t>support officer</w:t>
      </w:r>
      <w:r w:rsidRPr="00B444BC">
        <w:rPr>
          <w:color w:val="auto"/>
        </w:rPr>
        <w:t xml:space="preserve"> will </w:t>
      </w:r>
      <w:r>
        <w:rPr>
          <w:color w:val="auto"/>
        </w:rPr>
        <w:t xml:space="preserve">upload the three school documents for each student’s online application </w:t>
      </w:r>
      <w:r w:rsidRPr="00B444BC">
        <w:rPr>
          <w:color w:val="auto"/>
        </w:rPr>
        <w:t xml:space="preserve">in the </w:t>
      </w:r>
      <w:r>
        <w:rPr>
          <w:rStyle w:val="hyperlinkChar"/>
          <w:sz w:val="22"/>
          <w:u w:val="single"/>
        </w:rPr>
        <w:t>SRMS</w:t>
      </w:r>
      <w:r w:rsidRPr="0037063E">
        <w:rPr>
          <w:rStyle w:val="hyperlinkChar"/>
          <w:sz w:val="22"/>
          <w:u w:val="single"/>
        </w:rPr>
        <w:t xml:space="preserve"> portal</w:t>
      </w:r>
      <w:r w:rsidRPr="0037063E">
        <w:rPr>
          <w:color w:val="7030A0"/>
          <w:u w:val="single"/>
        </w:rPr>
        <w:t xml:space="preserve"> (</w:t>
      </w:r>
      <w:hyperlink r:id="rId23" w:history="1">
        <w:r w:rsidRPr="0037063E">
          <w:rPr>
            <w:rStyle w:val="hyperlinkChar"/>
            <w:sz w:val="22"/>
            <w:u w:val="single"/>
          </w:rPr>
          <w:t>https://srms.scsa.wa.edu.au</w:t>
        </w:r>
      </w:hyperlink>
      <w:r>
        <w:rPr>
          <w:rStyle w:val="hyperlinkChar"/>
          <w:sz w:val="22"/>
          <w:u w:val="single"/>
        </w:rPr>
        <w:t>)</w:t>
      </w:r>
      <w:r w:rsidRPr="00971473">
        <w:rPr>
          <w:rStyle w:val="hyperlinkChar"/>
          <w:color w:val="auto"/>
          <w:sz w:val="22"/>
        </w:rPr>
        <w:t>.</w:t>
      </w:r>
    </w:p>
    <w:p w14:paraId="18E6BB30" w14:textId="2351CAB0" w:rsidR="00501CDB" w:rsidRPr="00B444BC" w:rsidRDefault="00501CDB" w:rsidP="00652B69">
      <w:pPr>
        <w:pStyle w:val="link2"/>
        <w:spacing w:after="120" w:line="276" w:lineRule="auto"/>
        <w:rPr>
          <w:color w:val="auto"/>
        </w:rPr>
      </w:pPr>
      <w:r>
        <w:rPr>
          <w:rStyle w:val="hyperlinkChar"/>
          <w:color w:val="auto"/>
          <w:sz w:val="22"/>
        </w:rPr>
        <w:t xml:space="preserve">Note: this is not required for students planning to enrol in the </w:t>
      </w:r>
      <w:r w:rsidR="00C20B2A">
        <w:rPr>
          <w:rStyle w:val="hyperlinkChar"/>
          <w:color w:val="auto"/>
          <w:sz w:val="22"/>
        </w:rPr>
        <w:t>Australian Tertiary Admission Rank (</w:t>
      </w:r>
      <w:r>
        <w:rPr>
          <w:rStyle w:val="hyperlinkChar"/>
          <w:color w:val="auto"/>
          <w:sz w:val="22"/>
        </w:rPr>
        <w:t>ATAR</w:t>
      </w:r>
      <w:r w:rsidR="00C20B2A">
        <w:rPr>
          <w:rStyle w:val="hyperlinkChar"/>
          <w:color w:val="auto"/>
          <w:sz w:val="22"/>
        </w:rPr>
        <w:t>)</w:t>
      </w:r>
      <w:r>
        <w:rPr>
          <w:rStyle w:val="hyperlinkChar"/>
          <w:color w:val="auto"/>
          <w:sz w:val="22"/>
        </w:rPr>
        <w:t xml:space="preserve"> examination as a non-school candidate in Year 12.</w:t>
      </w:r>
    </w:p>
    <w:p w14:paraId="54CBFFED" w14:textId="111C82F6" w:rsidR="003C4EB1" w:rsidRDefault="003C4EB1" w:rsidP="00A27836">
      <w:pPr>
        <w:spacing w:after="80"/>
      </w:pPr>
      <w:r>
        <w:t xml:space="preserve">To speed up the document upload step, the school support officer should prepare the </w:t>
      </w:r>
      <w:r w:rsidRPr="00971473">
        <w:rPr>
          <w:b/>
        </w:rPr>
        <w:t>school enrolment form</w:t>
      </w:r>
      <w:r>
        <w:t xml:space="preserve">, </w:t>
      </w:r>
      <w:r w:rsidRPr="00971473">
        <w:rPr>
          <w:b/>
        </w:rPr>
        <w:t>Year 10 Semester 1 school report</w:t>
      </w:r>
      <w:r>
        <w:t xml:space="preserve"> and the </w:t>
      </w:r>
      <w:r w:rsidR="00D560BC" w:rsidRPr="00D560BC">
        <w:rPr>
          <w:b/>
        </w:rPr>
        <w:t>Ministerial Council on Education, Employment, Training and Youth Affairs (MCEETYA)</w:t>
      </w:r>
      <w:r w:rsidR="00D560BC" w:rsidRPr="00BC69D2">
        <w:rPr>
          <w:b/>
          <w:sz w:val="28"/>
          <w:szCs w:val="28"/>
        </w:rPr>
        <w:t xml:space="preserve"> </w:t>
      </w:r>
      <w:r w:rsidRPr="00971473">
        <w:rPr>
          <w:b/>
        </w:rPr>
        <w:t>data collection form</w:t>
      </w:r>
      <w:r>
        <w:t xml:space="preserve"> for each student</w:t>
      </w:r>
      <w:r w:rsidRPr="00385C08">
        <w:t xml:space="preserve"> </w:t>
      </w:r>
      <w:r>
        <w:t xml:space="preserve">in desktop folders. Photograph or scan the documents and save them </w:t>
      </w:r>
      <w:r w:rsidRPr="00DA7631">
        <w:t xml:space="preserve">as </w:t>
      </w:r>
      <w:r w:rsidRPr="00DA7631">
        <w:rPr>
          <w:b/>
        </w:rPr>
        <w:t>.pdf</w:t>
      </w:r>
      <w:r w:rsidRPr="00DA7631">
        <w:t xml:space="preserve">, </w:t>
      </w:r>
      <w:r w:rsidRPr="00DA7631">
        <w:rPr>
          <w:b/>
        </w:rPr>
        <w:t>.jpg</w:t>
      </w:r>
      <w:r w:rsidRPr="00DA7631">
        <w:t xml:space="preserve">, </w:t>
      </w:r>
      <w:r w:rsidRPr="00DA7631">
        <w:rPr>
          <w:b/>
        </w:rPr>
        <w:t>.jpeg</w:t>
      </w:r>
      <w:r w:rsidRPr="00DA7631">
        <w:t xml:space="preserve"> or </w:t>
      </w:r>
      <w:r w:rsidRPr="00DA7631">
        <w:rPr>
          <w:b/>
        </w:rPr>
        <w:t xml:space="preserve">.png </w:t>
      </w:r>
      <w:r>
        <w:t>files</w:t>
      </w:r>
      <w:r w:rsidRPr="00DA7631">
        <w:t xml:space="preserve"> </w:t>
      </w:r>
      <w:r w:rsidRPr="00383991">
        <w:rPr>
          <w:b/>
          <w:bCs/>
        </w:rPr>
        <w:t>(</w:t>
      </w:r>
      <w:r w:rsidRPr="00F77B4E">
        <w:rPr>
          <w:b/>
        </w:rPr>
        <w:t>maximum size of 4MB</w:t>
      </w:r>
      <w:r w:rsidRPr="00DA7631">
        <w:t xml:space="preserve"> </w:t>
      </w:r>
      <w:r w:rsidRPr="003D3B68">
        <w:rPr>
          <w:b/>
        </w:rPr>
        <w:t>for each file</w:t>
      </w:r>
      <w:r>
        <w:rPr>
          <w:b/>
        </w:rPr>
        <w:t>)</w:t>
      </w:r>
      <w:r>
        <w:t xml:space="preserve">. </w:t>
      </w:r>
      <w:r w:rsidRPr="00383991">
        <w:rPr>
          <w:bCs/>
        </w:rPr>
        <w:t xml:space="preserve">Word </w:t>
      </w:r>
      <w:r w:rsidR="00383991">
        <w:t xml:space="preserve">documents will </w:t>
      </w:r>
      <w:r w:rsidR="00383991" w:rsidRPr="00383991">
        <w:rPr>
          <w:b/>
          <w:bCs/>
        </w:rPr>
        <w:t>not</w:t>
      </w:r>
      <w:r w:rsidR="00383991">
        <w:t xml:space="preserve"> be accepted</w:t>
      </w:r>
      <w:r>
        <w:t>.</w:t>
      </w:r>
    </w:p>
    <w:p w14:paraId="3125F7CC" w14:textId="77777777" w:rsidR="003C4EB1" w:rsidRPr="00741B56" w:rsidRDefault="003C4EB1" w:rsidP="00652B69">
      <w:pPr>
        <w:spacing w:after="120"/>
        <w:rPr>
          <w:rFonts w:ascii="Calibri" w:eastAsia="Calibri" w:hAnsi="Calibri" w:cs="Times New Roman"/>
          <w:b/>
          <w:color w:val="7030A0"/>
        </w:rPr>
      </w:pPr>
      <w:r w:rsidRPr="00741B56">
        <w:rPr>
          <w:rFonts w:ascii="Calibri" w:eastAsia="Calibri" w:hAnsi="Calibri" w:cs="Times New Roman"/>
          <w:noProof/>
          <w:lang w:val="en-GB" w:eastAsia="en-GB" w:bidi="my-MM"/>
        </w:rPr>
        <mc:AlternateContent>
          <mc:Choice Requires="wps">
            <w:drawing>
              <wp:anchor distT="0" distB="0" distL="114300" distR="114300" simplePos="0" relativeHeight="252106752" behindDoc="0" locked="0" layoutInCell="1" allowOverlap="1" wp14:anchorId="2DC2911F" wp14:editId="0BEEA027">
                <wp:simplePos x="0" y="0"/>
                <wp:positionH relativeFrom="column">
                  <wp:posOffset>180841</wp:posOffset>
                </wp:positionH>
                <wp:positionV relativeFrom="paragraph">
                  <wp:posOffset>57150</wp:posOffset>
                </wp:positionV>
                <wp:extent cx="5476240" cy="0"/>
                <wp:effectExtent l="0" t="0" r="29210" b="19050"/>
                <wp:wrapNone/>
                <wp:docPr id="247" name="Straight Connector 247"/>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B028975" id="Straight Connector 247"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" strokecolor="#a6a6a6"/>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07776" behindDoc="0" locked="0" layoutInCell="1" allowOverlap="1" wp14:anchorId="492B293B" wp14:editId="5C82B143">
                <wp:simplePos x="0" y="0"/>
                <wp:positionH relativeFrom="column">
                  <wp:posOffset>-35560</wp:posOffset>
                </wp:positionH>
                <wp:positionV relativeFrom="paragraph">
                  <wp:posOffset>0</wp:posOffset>
                </wp:positionV>
                <wp:extent cx="243840" cy="340995"/>
                <wp:effectExtent l="0" t="0" r="0" b="1905"/>
                <wp:wrapNone/>
                <wp:docPr id="248" name="Text Box 248"/>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3F203AC4" w14:textId="77777777" w:rsidR="009C3E5C" w:rsidRPr="008B0FE4" w:rsidRDefault="009C3E5C" w:rsidP="003C4EB1">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293B" id="Text Box 248" o:spid="_x0000_s1038" type="#_x0000_t202" style="position:absolute;margin-left:-2.8pt;margin-top:0;width:19.2pt;height:26.8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08GQIAADM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" filled="f" stroked="f" strokeweight=".5pt">
                <v:textbox>
                  <w:txbxContent>
                    <w:p w14:paraId="3F203AC4" w14:textId="77777777" w:rsidR="009C3E5C" w:rsidRPr="008B0FE4" w:rsidRDefault="009C3E5C" w:rsidP="003C4EB1">
                      <w:pPr>
                        <w:rPr>
                          <w:b/>
                          <w:color w:val="FFFFFF"/>
                        </w:rPr>
                      </w:pPr>
                      <w:r>
                        <w:rPr>
                          <w:b/>
                          <w:color w:val="FFFFFF"/>
                        </w:rPr>
                        <w:t>4</w:t>
                      </w:r>
                    </w:p>
                  </w:txbxContent>
                </v:textbox>
              </v:shape>
            </w:pict>
          </mc:Fallback>
        </mc:AlternateContent>
      </w:r>
      <w:r w:rsidRPr="00741B56">
        <w:rPr>
          <w:rFonts w:ascii="Calibri" w:eastAsia="Calibri" w:hAnsi="Calibri" w:cs="Times New Roman"/>
          <w:noProof/>
          <w:lang w:val="en-GB" w:eastAsia="en-GB" w:bidi="my-MM"/>
        </w:rPr>
        <w:drawing>
          <wp:inline distT="0" distB="0" distL="0" distR="0" wp14:anchorId="1374D570" wp14:editId="1CD740EB">
            <wp:extent cx="212975" cy="288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rPr>
        <w:t>Teacher and school endorsement</w:t>
      </w:r>
    </w:p>
    <w:p w14:paraId="54F52B92" w14:textId="696AB248" w:rsidR="00055BD8" w:rsidRDefault="003C4EB1" w:rsidP="00652B69">
      <w:pPr>
        <w:pStyle w:val="link2"/>
        <w:spacing w:after="120" w:line="276" w:lineRule="auto"/>
        <w:rPr>
          <w:rStyle w:val="hyperlinkChar"/>
          <w:color w:val="auto"/>
          <w:sz w:val="22"/>
        </w:rPr>
      </w:pPr>
      <w:r>
        <w:rPr>
          <w:color w:val="auto"/>
        </w:rPr>
        <w:t xml:space="preserve">The student’s language teacher will endorse each student’s application </w:t>
      </w:r>
      <w:r w:rsidRPr="00B444BC">
        <w:rPr>
          <w:color w:val="auto"/>
        </w:rPr>
        <w:t xml:space="preserve">in the </w:t>
      </w:r>
      <w:hyperlink r:id="rId24" w:history="1">
        <w:r w:rsidR="0015707F" w:rsidRPr="00C76337">
          <w:rPr>
            <w:rStyle w:val="Hyperlink"/>
          </w:rPr>
          <w:t>SRMS portal (https://srms.scsa.wa.edu.au)</w:t>
        </w:r>
      </w:hyperlink>
      <w:r w:rsidRPr="00B444BC">
        <w:rPr>
          <w:rStyle w:val="hyperlinkChar"/>
          <w:color w:val="auto"/>
          <w:sz w:val="22"/>
        </w:rPr>
        <w:t>.</w:t>
      </w:r>
      <w:r>
        <w:rPr>
          <w:rStyle w:val="hyperlinkChar"/>
          <w:color w:val="auto"/>
          <w:sz w:val="22"/>
        </w:rPr>
        <w:t xml:space="preserve"> </w:t>
      </w:r>
    </w:p>
    <w:p w14:paraId="20C337CC" w14:textId="77777777" w:rsidR="00EB43E6" w:rsidRDefault="00A27836" w:rsidP="00A27836">
      <w:pPr>
        <w:pStyle w:val="link2"/>
        <w:spacing w:after="80" w:line="276" w:lineRule="auto"/>
        <w:rPr>
          <w:rStyle w:val="hyperlinkChar"/>
          <w:color w:val="auto"/>
          <w:sz w:val="22"/>
        </w:rPr>
      </w:pPr>
      <w:r>
        <w:rPr>
          <w:rStyle w:val="hyperlinkChar"/>
          <w:color w:val="auto"/>
          <w:sz w:val="22"/>
        </w:rPr>
        <w:t xml:space="preserve">All applications require a teacher declaration to be completed by the school. If the language for which a student is applying is not taught at the school, any teacher at the school who is assigned to the role of Language endorser – teacher can complete the declaration. </w:t>
      </w:r>
    </w:p>
    <w:p w14:paraId="18A018A4" w14:textId="2402F6CF" w:rsidR="003C4EB1" w:rsidRDefault="003C4EB1" w:rsidP="00A27836">
      <w:pPr>
        <w:pStyle w:val="link2"/>
        <w:spacing w:after="80" w:line="276" w:lineRule="auto"/>
        <w:rPr>
          <w:rStyle w:val="hyperlinkChar"/>
          <w:color w:val="auto"/>
          <w:sz w:val="22"/>
        </w:rPr>
      </w:pPr>
      <w:r>
        <w:rPr>
          <w:rStyle w:val="hyperlinkChar"/>
          <w:color w:val="auto"/>
          <w:sz w:val="22"/>
        </w:rPr>
        <w:t xml:space="preserve">When the teacher has endorsed a student’s application, a representative of the school (principal or deputy principal) must endorse each application on behalf of the school. When </w:t>
      </w:r>
      <w:r w:rsidR="00055BD8">
        <w:rPr>
          <w:rStyle w:val="hyperlinkChar"/>
          <w:color w:val="auto"/>
          <w:sz w:val="22"/>
        </w:rPr>
        <w:t xml:space="preserve">Steps </w:t>
      </w:r>
      <w:r w:rsidR="00055BD8" w:rsidRPr="00055BD8">
        <w:rPr>
          <w:rStyle w:val="hyperlinkChar"/>
          <w:color w:val="auto"/>
          <w:sz w:val="22"/>
        </w:rPr>
        <w:t>2–4</w:t>
      </w:r>
      <w:r>
        <w:rPr>
          <w:rStyle w:val="hyperlinkChar"/>
          <w:color w:val="auto"/>
          <w:sz w:val="22"/>
        </w:rPr>
        <w:t xml:space="preserve"> have been completed, the application will proceed to the Authority for processing.</w:t>
      </w:r>
    </w:p>
    <w:p w14:paraId="50DE02A6" w14:textId="77777777" w:rsidR="003C4EB1" w:rsidRDefault="003C4EB1" w:rsidP="00652B69">
      <w:pPr>
        <w:spacing w:after="120"/>
        <w:rPr>
          <w:rFonts w:ascii="Calibri" w:eastAsia="Calibri" w:hAnsi="Calibri" w:cs="Times New Roman"/>
          <w:b/>
          <w:color w:val="7030A0"/>
        </w:rPr>
      </w:pPr>
      <w:r w:rsidRPr="00741B56">
        <w:rPr>
          <w:rFonts w:ascii="Calibri" w:eastAsia="Calibri" w:hAnsi="Calibri" w:cs="Times New Roman"/>
          <w:noProof/>
          <w:lang w:val="en-GB" w:eastAsia="en-GB" w:bidi="my-MM"/>
        </w:rPr>
        <mc:AlternateContent>
          <mc:Choice Requires="wps">
            <w:drawing>
              <wp:anchor distT="0" distB="0" distL="114300" distR="114300" simplePos="0" relativeHeight="252108800" behindDoc="0" locked="0" layoutInCell="1" allowOverlap="1" wp14:anchorId="4A133013" wp14:editId="08E2283A">
                <wp:simplePos x="0" y="0"/>
                <wp:positionH relativeFrom="column">
                  <wp:posOffset>179736</wp:posOffset>
                </wp:positionH>
                <wp:positionV relativeFrom="paragraph">
                  <wp:posOffset>53975</wp:posOffset>
                </wp:positionV>
                <wp:extent cx="5476240" cy="0"/>
                <wp:effectExtent l="0" t="0" r="29210" b="19050"/>
                <wp:wrapNone/>
                <wp:docPr id="111" name="Straight Connector 111"/>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7FAA4813" id="Straight Connector 111"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AH+UQn1wEA&#10;AJIDAAAOAAAAAAAAAAAAAAAAAC4CAABkcnMvZTJvRG9jLnhtbFBLAQItABQABgAIAAAAIQBogV47&#10;2wAAAAYBAAAPAAAAAAAAAAAAAAAAADEEAABkcnMvZG93bnJldi54bWxQSwUGAAAAAAQABADzAAAA&#10;OQUAAAAA&#10;" strokecolor="#bfbfbf"/>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09824" behindDoc="0" locked="0" layoutInCell="1" allowOverlap="1" wp14:anchorId="66D54FB0" wp14:editId="672DFD07">
                <wp:simplePos x="0" y="0"/>
                <wp:positionH relativeFrom="column">
                  <wp:posOffset>179736</wp:posOffset>
                </wp:positionH>
                <wp:positionV relativeFrom="paragraph">
                  <wp:posOffset>53975</wp:posOffset>
                </wp:positionV>
                <wp:extent cx="5476240" cy="0"/>
                <wp:effectExtent l="0" t="0" r="29210" b="19050"/>
                <wp:wrapNone/>
                <wp:docPr id="112" name="Straight Connector 11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653BF746" id="Straight Connector 112"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" strokecolor="#bfbfbf"/>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10848" behindDoc="0" locked="0" layoutInCell="1" allowOverlap="1" wp14:anchorId="755DB813" wp14:editId="6A50EC14">
                <wp:simplePos x="0" y="0"/>
                <wp:positionH relativeFrom="column">
                  <wp:posOffset>180841</wp:posOffset>
                </wp:positionH>
                <wp:positionV relativeFrom="paragraph">
                  <wp:posOffset>57150</wp:posOffset>
                </wp:positionV>
                <wp:extent cx="5476240" cy="0"/>
                <wp:effectExtent l="0" t="0" r="29210" b="19050"/>
                <wp:wrapNone/>
                <wp:docPr id="114" name="Straight Connector 114"/>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2618AD9" id="Straight Connector 114"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" strokecolor="#a6a6a6"/>
            </w:pict>
          </mc:Fallback>
        </mc:AlternateContent>
      </w:r>
      <w:r w:rsidRPr="00741B56">
        <w:rPr>
          <w:rFonts w:ascii="Calibri" w:eastAsia="Calibri" w:hAnsi="Calibri" w:cs="Times New Roman"/>
          <w:noProof/>
          <w:lang w:val="en-GB" w:eastAsia="en-GB" w:bidi="my-MM"/>
        </w:rPr>
        <mc:AlternateContent>
          <mc:Choice Requires="wps">
            <w:drawing>
              <wp:anchor distT="0" distB="0" distL="114300" distR="114300" simplePos="0" relativeHeight="252111872" behindDoc="0" locked="0" layoutInCell="1" allowOverlap="1" wp14:anchorId="66377001" wp14:editId="3D7DA2BE">
                <wp:simplePos x="0" y="0"/>
                <wp:positionH relativeFrom="column">
                  <wp:posOffset>-35560</wp:posOffset>
                </wp:positionH>
                <wp:positionV relativeFrom="paragraph">
                  <wp:posOffset>0</wp:posOffset>
                </wp:positionV>
                <wp:extent cx="243840" cy="340995"/>
                <wp:effectExtent l="0" t="0" r="0" b="1905"/>
                <wp:wrapNone/>
                <wp:docPr id="115" name="Text Box 11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F0BF5E4" w14:textId="77777777" w:rsidR="009C3E5C" w:rsidRPr="008B0FE4" w:rsidRDefault="009C3E5C" w:rsidP="003C4EB1">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7001" id="Text Box 115" o:spid="_x0000_s1039" type="#_x0000_t202" style="position:absolute;margin-left:-2.8pt;margin-top:0;width:19.2pt;height:26.8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LpGQIAADM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" filled="f" stroked="f" strokeweight=".5pt">
                <v:textbox>
                  <w:txbxContent>
                    <w:p w14:paraId="5F0BF5E4" w14:textId="77777777" w:rsidR="009C3E5C" w:rsidRPr="008B0FE4" w:rsidRDefault="009C3E5C" w:rsidP="003C4EB1">
                      <w:pPr>
                        <w:rPr>
                          <w:b/>
                          <w:color w:val="FFFFFF"/>
                        </w:rPr>
                      </w:pPr>
                      <w:r>
                        <w:rPr>
                          <w:b/>
                          <w:color w:val="FFFFFF"/>
                        </w:rPr>
                        <w:t>5</w:t>
                      </w:r>
                    </w:p>
                  </w:txbxContent>
                </v:textbox>
              </v:shape>
            </w:pict>
          </mc:Fallback>
        </mc:AlternateContent>
      </w:r>
      <w:r w:rsidRPr="00741B56">
        <w:rPr>
          <w:rFonts w:ascii="Calibri" w:eastAsia="Calibri" w:hAnsi="Calibri" w:cs="Times New Roman"/>
          <w:noProof/>
          <w:lang w:val="en-GB" w:eastAsia="en-GB" w:bidi="my-MM"/>
        </w:rPr>
        <w:drawing>
          <wp:inline distT="0" distB="0" distL="0" distR="0" wp14:anchorId="1E4C1250" wp14:editId="17D926F2">
            <wp:extent cx="212975" cy="288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Pr>
          <w:rFonts w:ascii="Calibri" w:eastAsia="Calibri" w:hAnsi="Calibri" w:cs="Times New Roman"/>
          <w:b/>
          <w:color w:val="7030A0"/>
        </w:rPr>
        <w:t>Authority determination</w:t>
      </w:r>
    </w:p>
    <w:p w14:paraId="630748BA" w14:textId="28DE0EB8" w:rsidR="00133E22" w:rsidRDefault="00055BD8" w:rsidP="00A27836">
      <w:pPr>
        <w:spacing w:after="80"/>
      </w:pPr>
      <w:r>
        <w:t>T</w:t>
      </w:r>
      <w:r w:rsidR="003C4EB1">
        <w:t xml:space="preserve">he Authority will determine a student’s WACE language course enrolment status. Students will see this </w:t>
      </w:r>
      <w:r w:rsidR="00BB0BEB">
        <w:t xml:space="preserve">WACE language course </w:t>
      </w:r>
      <w:r w:rsidR="003C4EB1">
        <w:t xml:space="preserve">determination in the student </w:t>
      </w:r>
      <w:r w:rsidR="00F75DCB">
        <w:t>portal,</w:t>
      </w:r>
      <w:r w:rsidR="003C4EB1">
        <w:t xml:space="preserve"> and it will </w:t>
      </w:r>
      <w:r w:rsidR="00BB0BEB">
        <w:t>update to</w:t>
      </w:r>
      <w:r w:rsidR="003C4EB1">
        <w:t xml:space="preserve"> SIRS.</w:t>
      </w:r>
    </w:p>
    <w:p w14:paraId="769583CC" w14:textId="77777777" w:rsidR="00604CC1" w:rsidRPr="00FD3E23" w:rsidRDefault="0061494D" w:rsidP="00AF6107">
      <w:pPr>
        <w:pStyle w:val="Heading1"/>
        <w:rPr>
          <w:sz w:val="36"/>
          <w:szCs w:val="36"/>
        </w:rPr>
      </w:pPr>
      <w:bookmarkStart w:id="5" w:name="_Toc137540315"/>
      <w:r w:rsidRPr="00FD3E23">
        <w:rPr>
          <w:sz w:val="36"/>
          <w:szCs w:val="36"/>
        </w:rPr>
        <w:lastRenderedPageBreak/>
        <w:t>Six</w:t>
      </w:r>
      <w:r w:rsidR="00604CC1" w:rsidRPr="00FD3E23">
        <w:rPr>
          <w:sz w:val="36"/>
          <w:szCs w:val="36"/>
        </w:rPr>
        <w:t xml:space="preserve"> steps for school support officer</w:t>
      </w:r>
      <w:r w:rsidR="004B185F" w:rsidRPr="00FD3E23">
        <w:rPr>
          <w:sz w:val="36"/>
          <w:szCs w:val="36"/>
        </w:rPr>
        <w:t xml:space="preserve"> documentation</w:t>
      </w:r>
      <w:bookmarkEnd w:id="5"/>
    </w:p>
    <w:p w14:paraId="60EE0E7C" w14:textId="7181C743" w:rsidR="00FB312D" w:rsidRDefault="00FE2D67" w:rsidP="00604CC1">
      <w:r>
        <w:t xml:space="preserve">A system-generated email will </w:t>
      </w:r>
      <w:r w:rsidR="00B212BB">
        <w:t>prompt</w:t>
      </w:r>
      <w:r>
        <w:t xml:space="preserve"> the school support officer to </w:t>
      </w:r>
      <w:r w:rsidR="00B212BB">
        <w:t xml:space="preserve">view </w:t>
      </w:r>
      <w:r>
        <w:t xml:space="preserve">all applications received for </w:t>
      </w:r>
      <w:r w:rsidR="00BF1828">
        <w:t>their</w:t>
      </w:r>
      <w:r>
        <w:t xml:space="preserve"> students</w:t>
      </w:r>
      <w:r w:rsidR="00D55EFF">
        <w:t xml:space="preserve"> and </w:t>
      </w:r>
      <w:r w:rsidR="00FB312D">
        <w:t xml:space="preserve">upload </w:t>
      </w:r>
      <w:r w:rsidR="00D55EFF">
        <w:t xml:space="preserve">the required </w:t>
      </w:r>
      <w:r w:rsidR="00E81323">
        <w:t xml:space="preserve">school </w:t>
      </w:r>
      <w:r w:rsidR="00FB312D">
        <w:t xml:space="preserve">documents </w:t>
      </w:r>
      <w:r w:rsidR="00347F9C">
        <w:t xml:space="preserve">in the </w:t>
      </w:r>
      <w:r w:rsidR="00944A7D">
        <w:t>SRMS</w:t>
      </w:r>
      <w:r w:rsidR="00347F9C">
        <w:t xml:space="preserve"> portal</w:t>
      </w:r>
      <w:r w:rsidR="00FB312D">
        <w:t>.</w:t>
      </w:r>
    </w:p>
    <w:p w14:paraId="27AEA21C" w14:textId="77777777" w:rsidR="00FB312D" w:rsidRDefault="00FB312D" w:rsidP="00FB312D">
      <w:pPr>
        <w:pStyle w:val="Heading2"/>
      </w:pPr>
      <w:bookmarkStart w:id="6" w:name="_Toc137540316"/>
      <w:r>
        <w:t>Step 1: Log in</w:t>
      </w:r>
      <w:r w:rsidR="00B11677">
        <w:t xml:space="preserve"> </w:t>
      </w:r>
      <w:r>
        <w:t>to the SRMS portal</w:t>
      </w:r>
      <w:bookmarkEnd w:id="6"/>
    </w:p>
    <w:p w14:paraId="718DD7B2" w14:textId="2540C29A" w:rsidR="00B212BB" w:rsidRPr="0077103C" w:rsidRDefault="00B212BB" w:rsidP="00B212BB">
      <w:pPr>
        <w:pStyle w:val="link2"/>
        <w:spacing w:line="276" w:lineRule="auto"/>
        <w:rPr>
          <w:rStyle w:val="hyperlinkChar"/>
          <w:color w:val="auto"/>
          <w:sz w:val="22"/>
        </w:rPr>
      </w:pPr>
      <w:r w:rsidRPr="0077103C">
        <w:rPr>
          <w:color w:val="auto"/>
        </w:rPr>
        <w:t xml:space="preserve">Log in to the </w:t>
      </w:r>
      <w:hyperlink r:id="rId25" w:history="1">
        <w:r w:rsidR="0015707F">
          <w:rPr>
            <w:rStyle w:val="hyperlinkChar"/>
            <w:sz w:val="22"/>
            <w:u w:val="single"/>
          </w:rPr>
          <w:t>SRMS portal (https://srms.scsa.wa.edu.au)</w:t>
        </w:r>
      </w:hyperlink>
      <w:r w:rsidRPr="00C96B76">
        <w:rPr>
          <w:rStyle w:val="hyperlinkChar"/>
          <w:sz w:val="22"/>
        </w:rPr>
        <w:t>.</w:t>
      </w:r>
    </w:p>
    <w:p w14:paraId="6998CB76" w14:textId="77777777" w:rsidR="00B212BB" w:rsidRPr="0077103C" w:rsidRDefault="00B212BB" w:rsidP="00B212BB">
      <w:pPr>
        <w:pStyle w:val="link2"/>
        <w:spacing w:line="276" w:lineRule="auto"/>
        <w:rPr>
          <w:color w:val="auto"/>
        </w:rPr>
      </w:pPr>
      <w:r w:rsidRPr="0077103C">
        <w:rPr>
          <w:rStyle w:val="hyperlinkChar"/>
          <w:color w:val="auto"/>
          <w:sz w:val="22"/>
        </w:rPr>
        <w:t>Government and non-government schools will see the login screen below.</w:t>
      </w:r>
    </w:p>
    <w:p w14:paraId="25C25B31" w14:textId="77777777" w:rsidR="00B212BB" w:rsidRPr="00065643" w:rsidRDefault="00B212BB" w:rsidP="00065643">
      <w:pPr>
        <w:spacing w:after="0"/>
        <w:rPr>
          <w:b/>
          <w:bCs/>
        </w:rPr>
      </w:pPr>
      <w:bookmarkStart w:id="7" w:name="_Toc34133487"/>
      <w:bookmarkStart w:id="8" w:name="_Toc34309713"/>
      <w:r w:rsidRPr="00065643">
        <w:rPr>
          <w:b/>
          <w:bCs/>
        </w:rPr>
        <w:t>Government schools</w:t>
      </w:r>
      <w:bookmarkEnd w:id="7"/>
      <w:bookmarkEnd w:id="8"/>
    </w:p>
    <w:p w14:paraId="407137F0" w14:textId="7F619089" w:rsidR="00D60F82" w:rsidRPr="00D60F82" w:rsidRDefault="00D60F82" w:rsidP="00B212BB">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7103C">
        <w:rPr>
          <w:color w:val="000000" w:themeColor="text1"/>
        </w:rPr>
        <w:t>.</w:t>
      </w:r>
    </w:p>
    <w:p w14:paraId="2C311ACD" w14:textId="061F2273" w:rsidR="00B212BB" w:rsidRPr="0077103C" w:rsidRDefault="00B212BB" w:rsidP="00B212BB">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the government school logi</w:t>
      </w:r>
      <w:r w:rsidR="00D60F82">
        <w:rPr>
          <w:color w:val="000000" w:themeColor="text1"/>
        </w:rPr>
        <w:t>n panel</w:t>
      </w:r>
      <w:r w:rsidRPr="0077103C">
        <w:rPr>
          <w:color w:val="000000" w:themeColor="text1"/>
        </w:rPr>
        <w:t>.</w:t>
      </w:r>
    </w:p>
    <w:p w14:paraId="72DE068F" w14:textId="77777777" w:rsidR="00B212BB" w:rsidRDefault="00B212BB" w:rsidP="00B212BB">
      <w:pPr>
        <w:ind w:left="-57"/>
      </w:pPr>
      <w:r>
        <w:rPr>
          <w:noProof/>
          <w:lang w:val="en-GB" w:eastAsia="en-GB" w:bidi="my-MM"/>
        </w:rPr>
        <mc:AlternateContent>
          <mc:Choice Requires="wps">
            <w:drawing>
              <wp:anchor distT="0" distB="0" distL="114300" distR="114300" simplePos="0" relativeHeight="251854848" behindDoc="0" locked="0" layoutInCell="1" allowOverlap="1" wp14:anchorId="6D9B35B1" wp14:editId="2A0B3EB0">
                <wp:simplePos x="0" y="0"/>
                <wp:positionH relativeFrom="column">
                  <wp:posOffset>2118360</wp:posOffset>
                </wp:positionH>
                <wp:positionV relativeFrom="paragraph">
                  <wp:posOffset>765043</wp:posOffset>
                </wp:positionV>
                <wp:extent cx="1063625" cy="210185"/>
                <wp:effectExtent l="0" t="0" r="22225" b="18415"/>
                <wp:wrapNone/>
                <wp:docPr id="42" name="Rounded Rectangle 42" descr="Red highlight box around education login button" title="Red highlight box"/>
                <wp:cNvGraphicFramePr/>
                <a:graphic xmlns:a="http://schemas.openxmlformats.org/drawingml/2006/main">
                  <a:graphicData uri="http://schemas.microsoft.com/office/word/2010/wordprocessingShape">
                    <wps:wsp>
                      <wps:cNvSpPr/>
                      <wps:spPr>
                        <a:xfrm>
                          <a:off x="0" y="0"/>
                          <a:ext cx="106362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EEC57" id="Rounded Rectangle 42" o:spid="_x0000_s1026" alt="Title: Red highlight box - Description: Red highlight box around education login button" style="position:absolute;margin-left:166.8pt;margin-top:60.25pt;width:83.75pt;height:1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" filled="f" strokecolor="red" strokeweight="2pt"/>
            </w:pict>
          </mc:Fallback>
        </mc:AlternateContent>
      </w:r>
      <w:r>
        <w:rPr>
          <w:noProof/>
          <w:lang w:val="en-GB" w:eastAsia="en-GB" w:bidi="my-MM"/>
        </w:rPr>
        <mc:AlternateContent>
          <mc:Choice Requires="wps">
            <w:drawing>
              <wp:anchor distT="0" distB="0" distL="114300" distR="114300" simplePos="0" relativeHeight="251855872" behindDoc="0" locked="0" layoutInCell="1" allowOverlap="1" wp14:anchorId="0709E9DB" wp14:editId="27A04208">
                <wp:simplePos x="0" y="0"/>
                <wp:positionH relativeFrom="column">
                  <wp:posOffset>70834</wp:posOffset>
                </wp:positionH>
                <wp:positionV relativeFrom="paragraph">
                  <wp:posOffset>1010831</wp:posOffset>
                </wp:positionV>
                <wp:extent cx="1455312" cy="210589"/>
                <wp:effectExtent l="0" t="0" r="12065" b="18415"/>
                <wp:wrapNone/>
                <wp:docPr id="10" name="Rounded Rectangle 10" descr="Red highlight box" title="Red highlight box"/>
                <wp:cNvGraphicFramePr/>
                <a:graphic xmlns:a="http://schemas.openxmlformats.org/drawingml/2006/main">
                  <a:graphicData uri="http://schemas.microsoft.com/office/word/2010/wordprocessingShape">
                    <wps:wsp>
                      <wps:cNvSpPr/>
                      <wps:spPr>
                        <a:xfrm>
                          <a:off x="0" y="0"/>
                          <a:ext cx="1455312" cy="21058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24840" id="Rounded Rectangle 10" o:spid="_x0000_s1026" alt="Title: Red highlight box - Description: Red highlight box" style="position:absolute;margin-left:5.6pt;margin-top:79.6pt;width:114.6pt;height:16.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" filled="f" strokecolor="red" strokeweight="2pt"/>
            </w:pict>
          </mc:Fallback>
        </mc:AlternateContent>
      </w:r>
      <w:r w:rsidRPr="00F03C3A">
        <w:rPr>
          <w:noProof/>
          <w:vertAlign w:val="subscript"/>
          <w:lang w:val="en-GB" w:eastAsia="en-GB" w:bidi="my-MM"/>
        </w:rPr>
        <w:drawing>
          <wp:inline distT="0" distB="0" distL="0" distR="0" wp14:anchorId="698FFF0B" wp14:editId="163B3330">
            <wp:extent cx="3197630" cy="3698528"/>
            <wp:effectExtent l="57150" t="57150" r="117475" b="111760"/>
            <wp:docPr id="45" name="Picture 45"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in screen with Department of Education email login button highlighted and Click here for login instructions highlighted"/>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22575" cy="3727381"/>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4AAE7EDB" w14:textId="77777777" w:rsidR="00446436" w:rsidRPr="00B212BB" w:rsidRDefault="00B212BB" w:rsidP="00B212BB">
      <w:pPr>
        <w:ind w:left="-57"/>
      </w:pPr>
      <w:r>
        <w:rPr>
          <w:noProof/>
          <w:lang w:val="en-GB" w:eastAsia="en-GB" w:bidi="my-MM"/>
        </w:rPr>
        <w:drawing>
          <wp:inline distT="0" distB="0" distL="0" distR="0" wp14:anchorId="0E853964" wp14:editId="7DEF03A2">
            <wp:extent cx="3197225" cy="1576296"/>
            <wp:effectExtent l="57150" t="57150" r="117475" b="119380"/>
            <wp:docPr id="38" name="Picture 38"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in instructions for government schools"/>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55103" cy="160483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446436">
        <w:rPr>
          <w:color w:val="000000" w:themeColor="text1"/>
        </w:rPr>
        <w:br w:type="page"/>
      </w:r>
    </w:p>
    <w:p w14:paraId="3CB954FC" w14:textId="77777777" w:rsidR="00014C15" w:rsidRDefault="00014C15" w:rsidP="00014C15">
      <w:bookmarkStart w:id="9" w:name="_Toc21593929"/>
      <w:bookmarkStart w:id="10" w:name="_Toc34133488"/>
      <w:bookmarkStart w:id="11" w:name="_Toc34309714"/>
      <w:r w:rsidRPr="0077103C">
        <w:lastRenderedPageBreak/>
        <w:t xml:space="preserve">Select your Department of Education </w:t>
      </w:r>
      <w:r>
        <w:t xml:space="preserve">(Department) </w:t>
      </w:r>
      <w:r w:rsidRPr="0077103C">
        <w:t xml:space="preserve">email address from the Microsoft account list (shown below). </w:t>
      </w:r>
    </w:p>
    <w:p w14:paraId="2CFE2C2D" w14:textId="77777777" w:rsidR="00014C15" w:rsidRPr="00B7492D" w:rsidRDefault="00014C15" w:rsidP="00014C15">
      <w:pPr>
        <w:ind w:left="-57"/>
        <w:rPr>
          <w:color w:val="000000" w:themeColor="text1"/>
          <w:sz w:val="20"/>
        </w:rPr>
      </w:pPr>
      <w:r>
        <w:rPr>
          <w:noProof/>
          <w:color w:val="000000" w:themeColor="text1"/>
          <w:sz w:val="20"/>
          <w:lang w:eastAsia="en-AU"/>
        </w:rPr>
        <w:drawing>
          <wp:inline distT="0" distB="0" distL="0" distR="0" wp14:anchorId="7B958AA7" wp14:editId="32F53430">
            <wp:extent cx="2779200" cy="1785600"/>
            <wp:effectExtent l="76200" t="76200" r="135890" b="120015"/>
            <wp:docPr id="385911072" name="Picture 385911072"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29"/>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2DF19204" w14:textId="77777777" w:rsidR="00014C15" w:rsidRPr="00CE08F5" w:rsidRDefault="00014C15" w:rsidP="00014C15">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277B6ADD" w14:textId="77777777" w:rsidR="00014C15" w:rsidRDefault="00014C15" w:rsidP="00014C15">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44BF57BB" w14:textId="77777777" w:rsidR="00014C15" w:rsidRPr="00F04544" w:rsidRDefault="00014C15" w:rsidP="00014C15">
      <w:pPr>
        <w:ind w:left="-57"/>
        <w:rPr>
          <w:color w:val="000000" w:themeColor="text1"/>
          <w:sz w:val="20"/>
        </w:rPr>
      </w:pPr>
      <w:r>
        <w:rPr>
          <w:noProof/>
          <w:lang w:eastAsia="en-AU"/>
        </w:rPr>
        <mc:AlternateContent>
          <mc:Choice Requires="wps">
            <w:drawing>
              <wp:anchor distT="0" distB="0" distL="114300" distR="114300" simplePos="0" relativeHeight="252178432" behindDoc="0" locked="0" layoutInCell="1" allowOverlap="1" wp14:anchorId="03DFD14F" wp14:editId="45C957DD">
                <wp:simplePos x="0" y="0"/>
                <wp:positionH relativeFrom="column">
                  <wp:posOffset>1743074</wp:posOffset>
                </wp:positionH>
                <wp:positionV relativeFrom="paragraph">
                  <wp:posOffset>1589405</wp:posOffset>
                </wp:positionV>
                <wp:extent cx="714375" cy="214312"/>
                <wp:effectExtent l="0" t="0" r="28575" b="14605"/>
                <wp:wrapNone/>
                <wp:docPr id="1398233146"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E59E9" id="Rounded Rectangle 5" o:spid="_x0000_s1026" alt="Red highlight box" style="position:absolute;margin-left:137.25pt;margin-top:125.15pt;width:56.25pt;height:16.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" filled="f" strokecolor="red" strokeweight="2pt"/>
            </w:pict>
          </mc:Fallback>
        </mc:AlternateContent>
      </w:r>
      <w:r>
        <w:rPr>
          <w:noProof/>
          <w:lang w:eastAsia="en-AU"/>
        </w:rPr>
        <w:drawing>
          <wp:inline distT="0" distB="0" distL="0" distR="0" wp14:anchorId="4F42625B" wp14:editId="586DBC87">
            <wp:extent cx="2548800" cy="5364000"/>
            <wp:effectExtent l="76200" t="76200" r="137795" b="122555"/>
            <wp:docPr id="1570824651" name="Picture 1570824651"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24651" name="Picture 1570824651" descr="Department of Education sign in page with Sign in button highligh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548800" cy="536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7BD641CC" w14:textId="77777777" w:rsidR="00B212BB" w:rsidRPr="00065643" w:rsidRDefault="00B212BB" w:rsidP="00065643">
      <w:pPr>
        <w:spacing w:after="0"/>
        <w:rPr>
          <w:b/>
          <w:bCs/>
        </w:rPr>
      </w:pPr>
      <w:r w:rsidRPr="00065643">
        <w:rPr>
          <w:b/>
          <w:bCs/>
        </w:rPr>
        <w:lastRenderedPageBreak/>
        <w:t>Non-government schools</w:t>
      </w:r>
      <w:bookmarkEnd w:id="9"/>
      <w:bookmarkEnd w:id="10"/>
      <w:bookmarkEnd w:id="11"/>
    </w:p>
    <w:p w14:paraId="6D3BF274" w14:textId="43B795E2" w:rsidR="00D60F82" w:rsidRPr="00D60F82" w:rsidRDefault="00D60F82" w:rsidP="00B212BB">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w:t>
      </w:r>
      <w:r w:rsidRPr="0050422F">
        <w:rPr>
          <w:rFonts w:ascii="Calibri" w:eastAsia="Times New Roman" w:hAnsi="Calibri" w:cs="Times New Roman"/>
          <w:color w:val="000000"/>
        </w:rPr>
        <w:t>.</w:t>
      </w:r>
    </w:p>
    <w:p w14:paraId="65A729D7" w14:textId="336CBA83" w:rsidR="00B212BB" w:rsidRPr="0050422F" w:rsidRDefault="00B212BB" w:rsidP="00B212BB">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7EA85068" w14:textId="77777777" w:rsidR="00B212BB" w:rsidRPr="0050422F" w:rsidRDefault="00B212BB" w:rsidP="00B212BB">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1A219D25" w14:textId="77777777" w:rsidR="00B212BB" w:rsidRPr="0050422F" w:rsidRDefault="00B212BB" w:rsidP="00B212BB">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1696558F" w14:textId="5FBCF4A0" w:rsidR="00B212BB" w:rsidRPr="0050422F" w:rsidRDefault="00987965" w:rsidP="006F0517">
      <w:pPr>
        <w:ind w:left="-57"/>
        <w:rPr>
          <w:rFonts w:ascii="Calibri" w:eastAsia="Calibri" w:hAnsi="Calibri" w:cs="Times New Roman"/>
        </w:rPr>
      </w:pPr>
      <w:r w:rsidRPr="0050422F">
        <w:rPr>
          <w:rFonts w:ascii="Calibri" w:eastAsia="Calibri" w:hAnsi="Calibri" w:cs="Times New Roman"/>
          <w:noProof/>
          <w:lang w:val="en-GB" w:eastAsia="en-GB" w:bidi="my-MM"/>
        </w:rPr>
        <mc:AlternateContent>
          <mc:Choice Requires="wps">
            <w:drawing>
              <wp:anchor distT="0" distB="0" distL="114300" distR="114300" simplePos="0" relativeHeight="251860992" behindDoc="0" locked="0" layoutInCell="1" allowOverlap="1" wp14:anchorId="21C4BF61" wp14:editId="6338247A">
                <wp:simplePos x="0" y="0"/>
                <wp:positionH relativeFrom="column">
                  <wp:posOffset>122211</wp:posOffset>
                </wp:positionH>
                <wp:positionV relativeFrom="paragraph">
                  <wp:posOffset>2946268</wp:posOffset>
                </wp:positionV>
                <wp:extent cx="121249" cy="124393"/>
                <wp:effectExtent l="0" t="0" r="12700" b="28575"/>
                <wp:wrapNone/>
                <wp:docPr id="39" name="Rounded Rectangle 39" descr="Red highlight box around terms of use check box" title="Red highlight box"/>
                <wp:cNvGraphicFramePr/>
                <a:graphic xmlns:a="http://schemas.openxmlformats.org/drawingml/2006/main">
                  <a:graphicData uri="http://schemas.microsoft.com/office/word/2010/wordprocessingShape">
                    <wps:wsp>
                      <wps:cNvSpPr/>
                      <wps:spPr>
                        <a:xfrm>
                          <a:off x="0" y="0"/>
                          <a:ext cx="121249" cy="124393"/>
                        </a:xfrm>
                        <a:prstGeom prst="roundRect">
                          <a:avLst/>
                        </a:prstGeom>
                        <a:noFill/>
                        <a:ln w="25400" cap="flat" cmpd="sng" algn="ctr">
                          <a:solidFill>
                            <a:srgbClr val="FF0000"/>
                          </a:solidFill>
                          <a:prstDash val="solid"/>
                        </a:ln>
                        <a:effectLst/>
                      </wps:spPr>
                      <wps:txbx>
                        <w:txbxContent>
                          <w:p w14:paraId="17B9BC38" w14:textId="77777777" w:rsidR="009C3E5C" w:rsidRDefault="009C3E5C" w:rsidP="00B2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4BF61" id="Rounded Rectangle 39" o:spid="_x0000_s1040" alt="Title: Red highlight box - Description: Red highlight box around terms of use check box" style="position:absolute;left:0;text-align:left;margin-left:9.6pt;margin-top:232pt;width:9.55pt;height:9.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" filled="f" strokecolor="red" strokeweight="2pt">
                <v:textbox>
                  <w:txbxContent>
                    <w:p w14:paraId="17B9BC38" w14:textId="77777777" w:rsidR="009C3E5C" w:rsidRDefault="009C3E5C" w:rsidP="00B212BB">
                      <w:pPr>
                        <w:jc w:val="center"/>
                      </w:pPr>
                    </w:p>
                  </w:txbxContent>
                </v:textbox>
              </v:roundrect>
            </w:pict>
          </mc:Fallback>
        </mc:AlternateContent>
      </w:r>
      <w:r w:rsidRPr="0050422F">
        <w:rPr>
          <w:rFonts w:ascii="Calibri" w:eastAsia="Calibri" w:hAnsi="Calibri" w:cs="Times New Roman"/>
          <w:noProof/>
          <w:lang w:val="en-GB" w:eastAsia="en-GB" w:bidi="my-MM"/>
        </w:rPr>
        <mc:AlternateContent>
          <mc:Choice Requires="wps">
            <w:drawing>
              <wp:anchor distT="0" distB="0" distL="114300" distR="114300" simplePos="0" relativeHeight="251862016" behindDoc="0" locked="0" layoutInCell="1" allowOverlap="1" wp14:anchorId="46E784D4" wp14:editId="7BDC58EC">
                <wp:simplePos x="0" y="0"/>
                <wp:positionH relativeFrom="column">
                  <wp:posOffset>106997</wp:posOffset>
                </wp:positionH>
                <wp:positionV relativeFrom="paragraph">
                  <wp:posOffset>3208655</wp:posOffset>
                </wp:positionV>
                <wp:extent cx="735965" cy="251460"/>
                <wp:effectExtent l="0" t="0" r="26035" b="15240"/>
                <wp:wrapNone/>
                <wp:docPr id="55" name="Rounded Rectangle 55" descr="Red highlight box around the Login button" title="Red highlight box"/>
                <wp:cNvGraphicFramePr/>
                <a:graphic xmlns:a="http://schemas.openxmlformats.org/drawingml/2006/main">
                  <a:graphicData uri="http://schemas.microsoft.com/office/word/2010/wordprocessingShape">
                    <wps:wsp>
                      <wps:cNvSpPr/>
                      <wps:spPr>
                        <a:xfrm>
                          <a:off x="0" y="0"/>
                          <a:ext cx="735965" cy="251460"/>
                        </a:xfrm>
                        <a:prstGeom prst="roundRect">
                          <a:avLst/>
                        </a:prstGeom>
                        <a:noFill/>
                        <a:ln w="25400" cap="flat" cmpd="sng" algn="ctr">
                          <a:solidFill>
                            <a:srgbClr val="FF0000"/>
                          </a:solidFill>
                          <a:prstDash val="solid"/>
                          <a:miter lim="800000"/>
                        </a:ln>
                        <a:effectLst/>
                      </wps:spPr>
                      <wps:txbx>
                        <w:txbxContent>
                          <w:p w14:paraId="183F1CB2" w14:textId="77777777" w:rsidR="009C3E5C" w:rsidRDefault="009C3E5C" w:rsidP="00B212BB">
                            <w:pPr>
                              <w:jc w:val="center"/>
                            </w:pPr>
                          </w:p>
                          <w:p w14:paraId="483C9D26" w14:textId="77777777" w:rsidR="009C3E5C" w:rsidRDefault="009C3E5C" w:rsidP="00B212BB">
                            <w:pPr>
                              <w:jc w:val="center"/>
                            </w:pPr>
                          </w:p>
                          <w:p w14:paraId="58659564" w14:textId="77777777" w:rsidR="009C3E5C" w:rsidRDefault="009C3E5C" w:rsidP="00B212BB">
                            <w:pPr>
                              <w:jc w:val="center"/>
                            </w:pPr>
                          </w:p>
                          <w:p w14:paraId="4C210E52" w14:textId="77777777" w:rsidR="009C3E5C" w:rsidRDefault="009C3E5C" w:rsidP="00B212BB">
                            <w:pPr>
                              <w:jc w:val="center"/>
                            </w:pPr>
                          </w:p>
                          <w:p w14:paraId="2B2F3655" w14:textId="77777777" w:rsidR="009C3E5C" w:rsidRDefault="009C3E5C" w:rsidP="00B212BB">
                            <w:pPr>
                              <w:jc w:val="center"/>
                            </w:pPr>
                          </w:p>
                          <w:p w14:paraId="4D442CDA" w14:textId="77777777" w:rsidR="009C3E5C" w:rsidRDefault="009C3E5C" w:rsidP="00B212BB">
                            <w:pPr>
                              <w:jc w:val="center"/>
                            </w:pPr>
                          </w:p>
                          <w:p w14:paraId="4B797618" w14:textId="77777777" w:rsidR="009C3E5C" w:rsidRDefault="009C3E5C" w:rsidP="00B212BB">
                            <w:pPr>
                              <w:jc w:val="center"/>
                            </w:pPr>
                          </w:p>
                          <w:p w14:paraId="0DB45AD4" w14:textId="77777777" w:rsidR="009C3E5C" w:rsidRDefault="009C3E5C" w:rsidP="00B212BB">
                            <w:pPr>
                              <w:jc w:val="center"/>
                            </w:pPr>
                          </w:p>
                          <w:p w14:paraId="5B0D1DE7" w14:textId="77777777" w:rsidR="009C3E5C" w:rsidRDefault="009C3E5C" w:rsidP="00B212BB">
                            <w:pPr>
                              <w:jc w:val="center"/>
                            </w:pPr>
                          </w:p>
                          <w:p w14:paraId="21410B2D" w14:textId="77777777" w:rsidR="009C3E5C" w:rsidRDefault="009C3E5C" w:rsidP="00B212BB">
                            <w:pPr>
                              <w:jc w:val="center"/>
                            </w:pPr>
                          </w:p>
                          <w:p w14:paraId="5756722C" w14:textId="77777777" w:rsidR="009C3E5C" w:rsidRDefault="009C3E5C" w:rsidP="00B212BB">
                            <w:pPr>
                              <w:jc w:val="center"/>
                            </w:pPr>
                          </w:p>
                          <w:p w14:paraId="2A66DDFF" w14:textId="77777777" w:rsidR="009C3E5C" w:rsidRDefault="009C3E5C" w:rsidP="00B212BB">
                            <w:pPr>
                              <w:jc w:val="center"/>
                            </w:pPr>
                          </w:p>
                          <w:p w14:paraId="475F5B93" w14:textId="77777777" w:rsidR="009C3E5C" w:rsidRDefault="009C3E5C" w:rsidP="00B21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784D4" id="Rounded Rectangle 55" o:spid="_x0000_s1041" alt="Title: Red highlight box - Description: Red highlight box around the Login button" style="position:absolute;left:0;text-align:left;margin-left:8.4pt;margin-top:252.65pt;width:57.95pt;height:19.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" filled="f" strokecolor="red" strokeweight="2pt">
                <v:stroke joinstyle="miter"/>
                <v:textbox>
                  <w:txbxContent>
                    <w:p w14:paraId="183F1CB2" w14:textId="77777777" w:rsidR="009C3E5C" w:rsidRDefault="009C3E5C" w:rsidP="00B212BB">
                      <w:pPr>
                        <w:jc w:val="center"/>
                      </w:pPr>
                    </w:p>
                    <w:p w14:paraId="483C9D26" w14:textId="77777777" w:rsidR="009C3E5C" w:rsidRDefault="009C3E5C" w:rsidP="00B212BB">
                      <w:pPr>
                        <w:jc w:val="center"/>
                      </w:pPr>
                    </w:p>
                    <w:p w14:paraId="58659564" w14:textId="77777777" w:rsidR="009C3E5C" w:rsidRDefault="009C3E5C" w:rsidP="00B212BB">
                      <w:pPr>
                        <w:jc w:val="center"/>
                      </w:pPr>
                    </w:p>
                    <w:p w14:paraId="4C210E52" w14:textId="77777777" w:rsidR="009C3E5C" w:rsidRDefault="009C3E5C" w:rsidP="00B212BB">
                      <w:pPr>
                        <w:jc w:val="center"/>
                      </w:pPr>
                    </w:p>
                    <w:p w14:paraId="2B2F3655" w14:textId="77777777" w:rsidR="009C3E5C" w:rsidRDefault="009C3E5C" w:rsidP="00B212BB">
                      <w:pPr>
                        <w:jc w:val="center"/>
                      </w:pPr>
                    </w:p>
                    <w:p w14:paraId="4D442CDA" w14:textId="77777777" w:rsidR="009C3E5C" w:rsidRDefault="009C3E5C" w:rsidP="00B212BB">
                      <w:pPr>
                        <w:jc w:val="center"/>
                      </w:pPr>
                    </w:p>
                    <w:p w14:paraId="4B797618" w14:textId="77777777" w:rsidR="009C3E5C" w:rsidRDefault="009C3E5C" w:rsidP="00B212BB">
                      <w:pPr>
                        <w:jc w:val="center"/>
                      </w:pPr>
                    </w:p>
                    <w:p w14:paraId="0DB45AD4" w14:textId="77777777" w:rsidR="009C3E5C" w:rsidRDefault="009C3E5C" w:rsidP="00B212BB">
                      <w:pPr>
                        <w:jc w:val="center"/>
                      </w:pPr>
                    </w:p>
                    <w:p w14:paraId="5B0D1DE7" w14:textId="77777777" w:rsidR="009C3E5C" w:rsidRDefault="009C3E5C" w:rsidP="00B212BB">
                      <w:pPr>
                        <w:jc w:val="center"/>
                      </w:pPr>
                    </w:p>
                    <w:p w14:paraId="21410B2D" w14:textId="77777777" w:rsidR="009C3E5C" w:rsidRDefault="009C3E5C" w:rsidP="00B212BB">
                      <w:pPr>
                        <w:jc w:val="center"/>
                      </w:pPr>
                    </w:p>
                    <w:p w14:paraId="5756722C" w14:textId="77777777" w:rsidR="009C3E5C" w:rsidRDefault="009C3E5C" w:rsidP="00B212BB">
                      <w:pPr>
                        <w:jc w:val="center"/>
                      </w:pPr>
                    </w:p>
                    <w:p w14:paraId="2A66DDFF" w14:textId="77777777" w:rsidR="009C3E5C" w:rsidRDefault="009C3E5C" w:rsidP="00B212BB">
                      <w:pPr>
                        <w:jc w:val="center"/>
                      </w:pPr>
                    </w:p>
                    <w:p w14:paraId="475F5B93" w14:textId="77777777" w:rsidR="009C3E5C" w:rsidRDefault="009C3E5C" w:rsidP="00B212BB">
                      <w:pPr>
                        <w:jc w:val="center"/>
                      </w:pPr>
                    </w:p>
                  </w:txbxContent>
                </v:textbox>
              </v:roundrect>
            </w:pict>
          </mc:Fallback>
        </mc:AlternateContent>
      </w:r>
      <w:r w:rsidR="007371E5"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63040" behindDoc="0" locked="0" layoutInCell="1" allowOverlap="1" wp14:anchorId="30BAEE95" wp14:editId="4F4C588F">
                <wp:simplePos x="0" y="0"/>
                <wp:positionH relativeFrom="column">
                  <wp:posOffset>37147</wp:posOffset>
                </wp:positionH>
                <wp:positionV relativeFrom="paragraph">
                  <wp:posOffset>3531235</wp:posOffset>
                </wp:positionV>
                <wp:extent cx="1609725" cy="196215"/>
                <wp:effectExtent l="0" t="0" r="28575" b="13335"/>
                <wp:wrapNone/>
                <wp:docPr id="46" name="Rounded Rectangle 46" descr="Red highlight box around Click here for login instructions"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5DB76" id="Rounded Rectangle 46" o:spid="_x0000_s1026" alt="Title: Red highlight box - Description: Red highlight box around Click here for login instructions" style="position:absolute;margin-left:2.9pt;margin-top:278.05pt;width:126.75pt;height:15.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" filled="f" strokecolor="red" strokeweight="2pt">
                <v:stroke joinstyle="miter"/>
              </v:roundrect>
            </w:pict>
          </mc:Fallback>
        </mc:AlternateContent>
      </w:r>
      <w:r w:rsidR="00B212BB" w:rsidRPr="0050422F">
        <w:rPr>
          <w:rFonts w:ascii="Calibri" w:eastAsia="Calibri" w:hAnsi="Calibri" w:cs="Times New Roman"/>
          <w:noProof/>
          <w:lang w:val="en-GB" w:eastAsia="en-GB" w:bidi="my-MM"/>
        </w:rPr>
        <w:drawing>
          <wp:inline distT="0" distB="0" distL="0" distR="0" wp14:anchorId="036D71F0" wp14:editId="3A29066B">
            <wp:extent cx="3352800" cy="3879273"/>
            <wp:effectExtent l="57150" t="57150" r="114300" b="121285"/>
            <wp:docPr id="49" name="Picture 49"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Non-government school login screen with check box to accept terms of use, Login button and Click here for login instructions highlighted "/>
                    <pic:cNvPicPr/>
                  </pic:nvPicPr>
                  <pic:blipFill>
                    <a:blip r:embed="rId32">
                      <a:extLst>
                        <a:ext uri="{28A0092B-C50C-407E-A947-70E740481C1C}">
                          <a14:useLocalDpi xmlns:a14="http://schemas.microsoft.com/office/drawing/2010/main" val="0"/>
                        </a:ext>
                      </a:extLst>
                    </a:blip>
                    <a:stretch>
                      <a:fillRect/>
                    </a:stretch>
                  </pic:blipFill>
                  <pic:spPr>
                    <a:xfrm>
                      <a:off x="0" y="0"/>
                      <a:ext cx="3356918" cy="3884038"/>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205CFC82" w14:textId="77777777" w:rsidR="00B212BB" w:rsidRPr="0050422F" w:rsidRDefault="00B212BB" w:rsidP="00B212BB">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00B5AE95" wp14:editId="035591E3">
            <wp:extent cx="3352800" cy="1679453"/>
            <wp:effectExtent l="57150" t="57150" r="114300" b="111760"/>
            <wp:docPr id="50" name="Picture 50"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ogin instructions for non-government schools"/>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89898" cy="1698036"/>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75FA3D25" w14:textId="77777777" w:rsidR="007371E5" w:rsidRDefault="00A04349" w:rsidP="00D45982">
      <w:pPr>
        <w:spacing w:before="200" w:after="0" w:line="259" w:lineRule="auto"/>
        <w:rPr>
          <w:rFonts w:ascii="Calibri" w:eastAsia="Calibri" w:hAnsi="Calibri" w:cs="Times New Roman"/>
          <w:color w:val="000000"/>
        </w:rPr>
      </w:pPr>
      <w:r>
        <w:rPr>
          <w:color w:val="000000" w:themeColor="text1"/>
        </w:rPr>
        <w:t xml:space="preserve">If you </w:t>
      </w:r>
      <w:r w:rsidR="00D60F82">
        <w:rPr>
          <w:color w:val="000000" w:themeColor="text1"/>
        </w:rPr>
        <w:t>forget</w:t>
      </w:r>
      <w:r>
        <w:rPr>
          <w:color w:val="000000" w:themeColor="text1"/>
        </w:rPr>
        <w:t xml:space="preserve"> your password</w:t>
      </w:r>
      <w:r w:rsidR="00D60F82">
        <w:rPr>
          <w:color w:val="000000" w:themeColor="text1"/>
        </w:rPr>
        <w:t xml:space="preserve">, </w:t>
      </w:r>
      <w:r>
        <w:rPr>
          <w:color w:val="000000" w:themeColor="text1"/>
        </w:rPr>
        <w:t xml:space="preserve">click on </w:t>
      </w:r>
      <w:r>
        <w:rPr>
          <w:b/>
          <w:color w:val="000000" w:themeColor="text1"/>
        </w:rPr>
        <w:t>Forgot your password</w:t>
      </w:r>
      <w:r w:rsidR="00244F60" w:rsidRPr="0050422F">
        <w:rPr>
          <w:rFonts w:ascii="Calibri" w:eastAsia="Calibri" w:hAnsi="Calibri" w:cs="Times New Roman"/>
          <w:color w:val="000000"/>
        </w:rPr>
        <w:t xml:space="preserve">. </w:t>
      </w:r>
    </w:p>
    <w:p w14:paraId="523E4018" w14:textId="55493EC7" w:rsidR="00B212BB" w:rsidRPr="00D45982" w:rsidRDefault="00244F60" w:rsidP="00D45982">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00B212BB">
        <w:br w:type="page"/>
      </w:r>
    </w:p>
    <w:p w14:paraId="392DAFB6" w14:textId="0A964336" w:rsidR="00D55EFF" w:rsidRDefault="00196B35" w:rsidP="00D55EFF">
      <w:pPr>
        <w:pStyle w:val="Heading2"/>
      </w:pPr>
      <w:bookmarkStart w:id="12" w:name="_Toc137540317"/>
      <w:r>
        <w:lastRenderedPageBreak/>
        <w:t>Step 2: Select</w:t>
      </w:r>
      <w:r w:rsidR="00741FBD">
        <w:t xml:space="preserve"> students’</w:t>
      </w:r>
      <w:r>
        <w:t xml:space="preserve"> </w:t>
      </w:r>
      <w:r w:rsidR="00741FBD">
        <w:t>l</w:t>
      </w:r>
      <w:r w:rsidR="00FF7581">
        <w:t xml:space="preserve">anguage </w:t>
      </w:r>
      <w:r w:rsidR="00741FBD">
        <w:t>a</w:t>
      </w:r>
      <w:r>
        <w:t>pplications</w:t>
      </w:r>
      <w:bookmarkEnd w:id="12"/>
    </w:p>
    <w:p w14:paraId="28BAAE8A" w14:textId="47C5E2C8" w:rsidR="00D55EFF" w:rsidRDefault="00BE3C96" w:rsidP="00D55EFF">
      <w:r>
        <w:t>S</w:t>
      </w:r>
      <w:r w:rsidR="00D55EFF">
        <w:t xml:space="preserve">elect </w:t>
      </w:r>
      <w:r w:rsidR="00FF7581">
        <w:rPr>
          <w:b/>
        </w:rPr>
        <w:t>Language A</w:t>
      </w:r>
      <w:r w:rsidR="00D55EFF" w:rsidRPr="00776445">
        <w:rPr>
          <w:b/>
        </w:rPr>
        <w:t>ppl</w:t>
      </w:r>
      <w:r w:rsidR="00196B35">
        <w:rPr>
          <w:b/>
        </w:rPr>
        <w:t>ications</w:t>
      </w:r>
      <w:r w:rsidR="00D55EFF">
        <w:t xml:space="preserve"> from the </w:t>
      </w:r>
      <w:r w:rsidR="00063583" w:rsidRPr="00063583">
        <w:rPr>
          <w:b/>
        </w:rPr>
        <w:t>Student</w:t>
      </w:r>
      <w:r w:rsidR="00063583">
        <w:t xml:space="preserve"> </w:t>
      </w:r>
      <w:r w:rsidR="00FF7581">
        <w:rPr>
          <w:b/>
        </w:rPr>
        <w:t>A</w:t>
      </w:r>
      <w:r w:rsidR="00D55EFF" w:rsidRPr="00776445">
        <w:rPr>
          <w:b/>
        </w:rPr>
        <w:t>pplications</w:t>
      </w:r>
      <w:r w:rsidR="00D55EFF">
        <w:t xml:space="preserve"> drop-down </w:t>
      </w:r>
      <w:r w:rsidR="002E4CBF">
        <w:t>list</w:t>
      </w:r>
      <w:r w:rsidR="00D55EFF">
        <w:t xml:space="preserve"> (</w:t>
      </w:r>
      <w:r w:rsidR="00C03BC5">
        <w:t>highlighted below</w:t>
      </w:r>
      <w:r w:rsidR="00D55EFF">
        <w:t xml:space="preserve">). </w:t>
      </w:r>
    </w:p>
    <w:p w14:paraId="1CC69A4F" w14:textId="5ED8BCD9" w:rsidR="00793A7B" w:rsidRDefault="0056119F" w:rsidP="006F0517">
      <w:pPr>
        <w:spacing w:after="0"/>
        <w:ind w:left="-57"/>
      </w:pPr>
      <w:r>
        <w:rPr>
          <w:noProof/>
          <w:lang w:val="en-GB" w:eastAsia="en-GB" w:bidi="my-MM"/>
        </w:rPr>
        <mc:AlternateContent>
          <mc:Choice Requires="wps">
            <w:drawing>
              <wp:anchor distT="0" distB="0" distL="114300" distR="114300" simplePos="0" relativeHeight="251966464" behindDoc="0" locked="0" layoutInCell="1" allowOverlap="1" wp14:anchorId="17582A7F" wp14:editId="6A9A342A">
                <wp:simplePos x="0" y="0"/>
                <wp:positionH relativeFrom="column">
                  <wp:posOffset>919163</wp:posOffset>
                </wp:positionH>
                <wp:positionV relativeFrom="paragraph">
                  <wp:posOffset>776605</wp:posOffset>
                </wp:positionV>
                <wp:extent cx="1190625" cy="285750"/>
                <wp:effectExtent l="0" t="0" r="28575" b="19050"/>
                <wp:wrapNone/>
                <wp:docPr id="72" name="Rounded Rectangle 72" descr="Red highlight box around Languages Applications" title="Red highlight box"/>
                <wp:cNvGraphicFramePr/>
                <a:graphic xmlns:a="http://schemas.openxmlformats.org/drawingml/2006/main">
                  <a:graphicData uri="http://schemas.microsoft.com/office/word/2010/wordprocessingShape">
                    <wps:wsp>
                      <wps:cNvSpPr/>
                      <wps:spPr>
                        <a:xfrm>
                          <a:off x="0" y="0"/>
                          <a:ext cx="1190625" cy="2857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799E2" id="Rounded Rectangle 72" o:spid="_x0000_s1026" alt="Title: Red highlight box - Description: Red highlight box around Languages Applications" style="position:absolute;margin-left:72.4pt;margin-top:61.15pt;width:93.75pt;height:2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" filled="f" strokecolor="red" strokeweight="2pt"/>
            </w:pict>
          </mc:Fallback>
        </mc:AlternateContent>
      </w:r>
      <w:r w:rsidR="00663074">
        <w:rPr>
          <w:noProof/>
          <w:lang w:val="en-GB" w:eastAsia="en-GB" w:bidi="my-MM"/>
        </w:rPr>
        <w:drawing>
          <wp:inline distT="0" distB="0" distL="0" distR="0" wp14:anchorId="70851537" wp14:editId="5DC0881C">
            <wp:extent cx="2765165" cy="1014685"/>
            <wp:effectExtent l="57150" t="57150" r="111760" b="109855"/>
            <wp:docPr id="48" name="Picture 48" descr="Dropdown menu with Languages Applic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ropdown menu with Languages Applications highlighted"/>
                    <pic:cNvPicPr/>
                  </pic:nvPicPr>
                  <pic:blipFill>
                    <a:blip r:embed="rId35">
                      <a:extLst>
                        <a:ext uri="{28A0092B-C50C-407E-A947-70E740481C1C}">
                          <a14:useLocalDpi xmlns:a14="http://schemas.microsoft.com/office/drawing/2010/main" val="0"/>
                        </a:ext>
                      </a:extLst>
                    </a:blip>
                    <a:stretch>
                      <a:fillRect/>
                    </a:stretch>
                  </pic:blipFill>
                  <pic:spPr>
                    <a:xfrm>
                      <a:off x="0" y="0"/>
                      <a:ext cx="2765165" cy="101468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E6C1FAF" w14:textId="77777777" w:rsidR="007F1AE5" w:rsidRDefault="00D55EFF" w:rsidP="00D55EFF">
      <w:r>
        <w:t xml:space="preserve">All submitted </w:t>
      </w:r>
      <w:r w:rsidR="007C4DDD">
        <w:t>language</w:t>
      </w:r>
      <w:r w:rsidR="00741FBD">
        <w:t xml:space="preserve"> </w:t>
      </w:r>
      <w:r>
        <w:t>applications from</w:t>
      </w:r>
      <w:r w:rsidR="002767A4">
        <w:t xml:space="preserve"> students </w:t>
      </w:r>
      <w:r w:rsidR="00BE3C96">
        <w:t xml:space="preserve">at your school </w:t>
      </w:r>
      <w:r>
        <w:t>will be displayed on the screen.</w:t>
      </w:r>
      <w:r w:rsidR="004D1307">
        <w:t xml:space="preserve"> </w:t>
      </w:r>
    </w:p>
    <w:p w14:paraId="0AEF2124" w14:textId="51CE04C5" w:rsidR="00EA1D22" w:rsidRDefault="00EA1D22" w:rsidP="00D55EFF">
      <w:r>
        <w:t xml:space="preserve">You will see the list of all </w:t>
      </w:r>
      <w:r w:rsidR="00EB43E6">
        <w:t>10</w:t>
      </w:r>
      <w:r>
        <w:t xml:space="preserve"> WACE languages in the filter section on the left</w:t>
      </w:r>
      <w:r w:rsidR="00D634FF">
        <w:t xml:space="preserve"> of the screen.</w:t>
      </w:r>
    </w:p>
    <w:p w14:paraId="0DCA8438" w14:textId="4F6904EF" w:rsidR="007F1AE5" w:rsidRDefault="004D1307" w:rsidP="00D55EFF">
      <w:r>
        <w:t xml:space="preserve">The </w:t>
      </w:r>
      <w:r w:rsidRPr="00776445">
        <w:rPr>
          <w:b/>
        </w:rPr>
        <w:t>Status</w:t>
      </w:r>
      <w:r>
        <w:t xml:space="preserve"> column shows submitted student applications, with a </w:t>
      </w:r>
      <w:r w:rsidRPr="00FD3E23">
        <w:rPr>
          <w:bCs/>
        </w:rPr>
        <w:t>tick</w:t>
      </w:r>
      <w:r w:rsidRPr="00465B1D">
        <w:rPr>
          <w:bCs/>
        </w:rPr>
        <w:t xml:space="preserve"> </w:t>
      </w:r>
      <w:r>
        <w:t xml:space="preserve">and </w:t>
      </w:r>
      <w:r w:rsidRPr="00776445">
        <w:rPr>
          <w:b/>
        </w:rPr>
        <w:t>Submitted</w:t>
      </w:r>
      <w:r w:rsidR="00A6227A">
        <w:rPr>
          <w:b/>
        </w:rPr>
        <w:t xml:space="preserve"> </w:t>
      </w:r>
      <w:r w:rsidR="00A6227A">
        <w:t>(highlighted below)</w:t>
      </w:r>
      <w:r>
        <w:t xml:space="preserve">. The </w:t>
      </w:r>
      <w:r w:rsidRPr="00776445">
        <w:rPr>
          <w:b/>
        </w:rPr>
        <w:t>Sub status</w:t>
      </w:r>
      <w:r>
        <w:t xml:space="preserve"> column </w:t>
      </w:r>
      <w:r w:rsidR="00A45269">
        <w:t>shows as</w:t>
      </w:r>
      <w:r>
        <w:t xml:space="preserve"> </w:t>
      </w:r>
      <w:r w:rsidRPr="00092631">
        <w:rPr>
          <w:b/>
        </w:rPr>
        <w:t>Document</w:t>
      </w:r>
      <w:r>
        <w:rPr>
          <w:b/>
        </w:rPr>
        <w:t>s</w:t>
      </w:r>
      <w:r w:rsidR="00A6227A">
        <w:rPr>
          <w:b/>
        </w:rPr>
        <w:t xml:space="preserve"> </w:t>
      </w:r>
      <w:r w:rsidR="00A6227A">
        <w:t>(highlighted below)</w:t>
      </w:r>
      <w:r>
        <w:t xml:space="preserve">, which is the first stage for schools </w:t>
      </w:r>
      <w:r w:rsidR="00537EC7">
        <w:t xml:space="preserve">to complete </w:t>
      </w:r>
      <w:r>
        <w:t xml:space="preserve">in the WACE language </w:t>
      </w:r>
      <w:r w:rsidR="00A45269">
        <w:t xml:space="preserve">course </w:t>
      </w:r>
      <w:r>
        <w:t xml:space="preserve">enrolment process. </w:t>
      </w:r>
    </w:p>
    <w:p w14:paraId="0A1A88B1" w14:textId="4F720576" w:rsidR="00D55EFF" w:rsidRDefault="004D1307" w:rsidP="00D55EFF">
      <w:r>
        <w:t xml:space="preserve">The </w:t>
      </w:r>
      <w:r w:rsidRPr="00776445">
        <w:rPr>
          <w:b/>
        </w:rPr>
        <w:t>Requires attention by me</w:t>
      </w:r>
      <w:r>
        <w:t xml:space="preserve"> column </w:t>
      </w:r>
      <w:r w:rsidR="00A45269">
        <w:t>shows as</w:t>
      </w:r>
      <w:r>
        <w:t xml:space="preserve"> </w:t>
      </w:r>
      <w:r w:rsidRPr="00776445">
        <w:rPr>
          <w:b/>
        </w:rPr>
        <w:t>Yes</w:t>
      </w:r>
      <w:r w:rsidR="00A6227A">
        <w:rPr>
          <w:b/>
        </w:rPr>
        <w:t xml:space="preserve"> </w:t>
      </w:r>
      <w:r w:rsidR="00A6227A">
        <w:t>(highlighted below)</w:t>
      </w:r>
      <w:r>
        <w:t xml:space="preserve">, advising you to upload the school documents </w:t>
      </w:r>
      <w:r w:rsidR="00CF50CE">
        <w:t>for</w:t>
      </w:r>
      <w:r>
        <w:t xml:space="preserve"> each student’s application.</w:t>
      </w:r>
    </w:p>
    <w:p w14:paraId="36FAA66C" w14:textId="63F5F1AA" w:rsidR="004D1307" w:rsidRDefault="00BA7ECD" w:rsidP="00D55EFF">
      <w:r>
        <w:t>T</w:t>
      </w:r>
      <w:r w:rsidR="004D1307">
        <w:t>he application</w:t>
      </w:r>
      <w:r>
        <w:t>s that require your attention</w:t>
      </w:r>
      <w:r w:rsidR="004D1307">
        <w:t xml:space="preserve"> will appea</w:t>
      </w:r>
      <w:r w:rsidR="002767A4">
        <w:softHyphen/>
      </w:r>
      <w:r w:rsidR="004D1307">
        <w:t>r at the top of the list.</w:t>
      </w:r>
    </w:p>
    <w:p w14:paraId="496442D5" w14:textId="16980065" w:rsidR="002767A4" w:rsidRPr="00B20E05" w:rsidRDefault="002767A4" w:rsidP="00D55EFF">
      <w:r>
        <w:t>You will see the number of applications that require your attention (highlighted below). This number will update as you complete the required action.</w:t>
      </w:r>
      <w:r w:rsidR="00C65650">
        <w:t xml:space="preserve"> </w:t>
      </w:r>
    </w:p>
    <w:p w14:paraId="2E6FDF7C" w14:textId="0B1C42B3" w:rsidR="008D17E9" w:rsidRDefault="00AC1086" w:rsidP="008D17E9">
      <w:pPr>
        <w:rPr>
          <w:b/>
        </w:rPr>
      </w:pPr>
      <w:r>
        <w:rPr>
          <w:noProof/>
          <w:lang w:val="en-GB" w:eastAsia="en-GB" w:bidi="my-MM"/>
        </w:rPr>
        <mc:AlternateContent>
          <mc:Choice Requires="wps">
            <w:drawing>
              <wp:anchor distT="0" distB="0" distL="114300" distR="114300" simplePos="0" relativeHeight="252036096" behindDoc="0" locked="0" layoutInCell="1" allowOverlap="1" wp14:anchorId="29EFEA5A" wp14:editId="2C93FEB1">
                <wp:simplePos x="0" y="0"/>
                <wp:positionH relativeFrom="column">
                  <wp:posOffset>285750</wp:posOffset>
                </wp:positionH>
                <wp:positionV relativeFrom="paragraph">
                  <wp:posOffset>599441</wp:posOffset>
                </wp:positionV>
                <wp:extent cx="1076325" cy="171450"/>
                <wp:effectExtent l="0" t="0" r="28575" b="19050"/>
                <wp:wrapNone/>
                <wp:docPr id="240" name="Rounded Rectangle 240" descr="Red highlight box around Requires Action: 4" title="Red highlight box"/>
                <wp:cNvGraphicFramePr/>
                <a:graphic xmlns:a="http://schemas.openxmlformats.org/drawingml/2006/main">
                  <a:graphicData uri="http://schemas.microsoft.com/office/word/2010/wordprocessingShape">
                    <wps:wsp>
                      <wps:cNvSpPr/>
                      <wps:spPr>
                        <a:xfrm>
                          <a:off x="0" y="0"/>
                          <a:ext cx="1076325" cy="1714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AEFFF" id="Rounded Rectangle 240" o:spid="_x0000_s1026" alt="Title: Red highlight box - Description: Red highlight box around Requires Action: 4" style="position:absolute;margin-left:22.5pt;margin-top:47.2pt;width:84.75pt;height:1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" filled="f" strokecolor="red" strokeweight="2pt"/>
            </w:pict>
          </mc:Fallback>
        </mc:AlternateContent>
      </w:r>
      <w:r>
        <w:rPr>
          <w:b/>
          <w:noProof/>
          <w:lang w:val="en-GB" w:eastAsia="en-GB" w:bidi="my-MM"/>
        </w:rPr>
        <w:drawing>
          <wp:anchor distT="0" distB="0" distL="114300" distR="114300" simplePos="0" relativeHeight="251813886" behindDoc="0" locked="0" layoutInCell="1" allowOverlap="1" wp14:anchorId="0432A833" wp14:editId="0F0676C3">
            <wp:simplePos x="0" y="0"/>
            <wp:positionH relativeFrom="margin">
              <wp:posOffset>57150</wp:posOffset>
            </wp:positionH>
            <wp:positionV relativeFrom="paragraph">
              <wp:posOffset>190500</wp:posOffset>
            </wp:positionV>
            <wp:extent cx="2084400" cy="2995200"/>
            <wp:effectExtent l="19050" t="19050" r="11430" b="15240"/>
            <wp:wrapSquare wrapText="bothSides"/>
            <wp:docPr id="267" name="Picture 267" descr="List of 10 WACE languages in filter section, with the number of applications that require attention by 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List of 10 WACE languages in filter section, with the number of applications that require attention by me highlighted"/>
                    <pic:cNvPicPr/>
                  </pic:nvPicPr>
                  <pic:blipFill>
                    <a:blip r:embed="rId36"/>
                    <a:stretch>
                      <a:fillRect/>
                    </a:stretch>
                  </pic:blipFill>
                  <pic:spPr>
                    <a:xfrm>
                      <a:off x="0" y="0"/>
                      <a:ext cx="2084400" cy="2995200"/>
                    </a:xfrm>
                    <a:prstGeom prst="rect">
                      <a:avLst/>
                    </a:prstGeom>
                    <a:ln w="6350">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08650C0D" w14:textId="2BB7B5CF" w:rsidR="00B97678" w:rsidRDefault="00B526B4">
      <w:pPr>
        <w:rPr>
          <w:b/>
        </w:rPr>
      </w:pPr>
      <w:r>
        <w:rPr>
          <w:noProof/>
          <w:lang w:val="en-GB" w:eastAsia="en-GB" w:bidi="my-MM"/>
        </w:rPr>
        <mc:AlternateContent>
          <mc:Choice Requires="wps">
            <w:drawing>
              <wp:anchor distT="0" distB="0" distL="114300" distR="114300" simplePos="0" relativeHeight="252029952" behindDoc="0" locked="0" layoutInCell="1" allowOverlap="1" wp14:anchorId="0F6102BA" wp14:editId="369C8CFB">
                <wp:simplePos x="0" y="0"/>
                <wp:positionH relativeFrom="column">
                  <wp:posOffset>2897505</wp:posOffset>
                </wp:positionH>
                <wp:positionV relativeFrom="paragraph">
                  <wp:posOffset>904240</wp:posOffset>
                </wp:positionV>
                <wp:extent cx="790575" cy="247650"/>
                <wp:effectExtent l="0" t="0" r="28575" b="19050"/>
                <wp:wrapNone/>
                <wp:docPr id="236" name="Rounded Rectangle 236" descr="Red highlight box around submitted" title="Red highlight box"/>
                <wp:cNvGraphicFramePr/>
                <a:graphic xmlns:a="http://schemas.openxmlformats.org/drawingml/2006/main">
                  <a:graphicData uri="http://schemas.microsoft.com/office/word/2010/wordprocessingShape">
                    <wps:wsp>
                      <wps:cNvSpPr/>
                      <wps:spPr>
                        <a:xfrm>
                          <a:off x="0" y="0"/>
                          <a:ext cx="79057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FC55B" id="Rounded Rectangle 236" o:spid="_x0000_s1026" alt="Title: Red highlight box - Description: Red highlight box around submitted" style="position:absolute;margin-left:228.15pt;margin-top:71.2pt;width:62.25pt;height:1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" filled="f" strokecolor="red" strokeweight="2pt"/>
            </w:pict>
          </mc:Fallback>
        </mc:AlternateContent>
      </w:r>
      <w:r>
        <w:rPr>
          <w:noProof/>
          <w:lang w:val="en-GB" w:eastAsia="en-GB" w:bidi="my-MM"/>
        </w:rPr>
        <mc:AlternateContent>
          <mc:Choice Requires="wps">
            <w:drawing>
              <wp:anchor distT="0" distB="0" distL="114300" distR="114300" simplePos="0" relativeHeight="252032000" behindDoc="0" locked="0" layoutInCell="1" allowOverlap="1" wp14:anchorId="2C87DA2F" wp14:editId="0E42E01E">
                <wp:simplePos x="0" y="0"/>
                <wp:positionH relativeFrom="column">
                  <wp:posOffset>3962400</wp:posOffset>
                </wp:positionH>
                <wp:positionV relativeFrom="paragraph">
                  <wp:posOffset>901700</wp:posOffset>
                </wp:positionV>
                <wp:extent cx="827405" cy="247650"/>
                <wp:effectExtent l="0" t="0" r="10795" b="19050"/>
                <wp:wrapNone/>
                <wp:docPr id="238" name="Rounded Rectangle 238" descr="Red highlight box around Documents" title="Red highlight box"/>
                <wp:cNvGraphicFramePr/>
                <a:graphic xmlns:a="http://schemas.openxmlformats.org/drawingml/2006/main">
                  <a:graphicData uri="http://schemas.microsoft.com/office/word/2010/wordprocessingShape">
                    <wps:wsp>
                      <wps:cNvSpPr/>
                      <wps:spPr>
                        <a:xfrm>
                          <a:off x="0" y="0"/>
                          <a:ext cx="82740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C90FC" id="Rounded Rectangle 238" o:spid="_x0000_s1026" alt="Title: Red highlight box - Description: Red highlight box around Documents" style="position:absolute;margin-left:312pt;margin-top:71pt;width:65.15pt;height:1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" filled="f" strokecolor="red" strokeweight="2pt"/>
            </w:pict>
          </mc:Fallback>
        </mc:AlternateContent>
      </w:r>
      <w:r>
        <w:rPr>
          <w:noProof/>
          <w:lang w:val="en-GB" w:eastAsia="en-GB" w:bidi="my-MM"/>
        </w:rPr>
        <mc:AlternateContent>
          <mc:Choice Requires="wps">
            <w:drawing>
              <wp:anchor distT="0" distB="0" distL="114300" distR="114300" simplePos="0" relativeHeight="252034048" behindDoc="0" locked="0" layoutInCell="1" allowOverlap="1" wp14:anchorId="67195210" wp14:editId="30B44189">
                <wp:simplePos x="0" y="0"/>
                <wp:positionH relativeFrom="column">
                  <wp:posOffset>5175250</wp:posOffset>
                </wp:positionH>
                <wp:positionV relativeFrom="paragraph">
                  <wp:posOffset>903605</wp:posOffset>
                </wp:positionV>
                <wp:extent cx="333375" cy="247650"/>
                <wp:effectExtent l="0" t="0" r="28575" b="19050"/>
                <wp:wrapNone/>
                <wp:docPr id="239" name="Rounded Rectangle 239" descr="Red highlight box around Yes" title="Red highlight box"/>
                <wp:cNvGraphicFramePr/>
                <a:graphic xmlns:a="http://schemas.openxmlformats.org/drawingml/2006/main">
                  <a:graphicData uri="http://schemas.microsoft.com/office/word/2010/wordprocessingShape">
                    <wps:wsp>
                      <wps:cNvSpPr/>
                      <wps:spPr>
                        <a:xfrm>
                          <a:off x="0" y="0"/>
                          <a:ext cx="333375"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7621EC" id="Rounded Rectangle 239" o:spid="_x0000_s1026" alt="Title: Red highlight box - Description: Red highlight box around Yes" style="position:absolute;margin-left:407.5pt;margin-top:71.15pt;width:26.25pt;height:1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" filled="f" strokecolor="red" strokeweight="2pt"/>
            </w:pict>
          </mc:Fallback>
        </mc:AlternateContent>
      </w:r>
      <w:r>
        <w:rPr>
          <w:b/>
          <w:noProof/>
          <w:lang w:val="en-GB" w:eastAsia="en-GB" w:bidi="my-MM"/>
        </w:rPr>
        <w:drawing>
          <wp:anchor distT="0" distB="0" distL="114300" distR="114300" simplePos="0" relativeHeight="251814911" behindDoc="0" locked="0" layoutInCell="1" allowOverlap="1" wp14:anchorId="573F5B26" wp14:editId="78DED0D8">
            <wp:simplePos x="0" y="0"/>
            <wp:positionH relativeFrom="margin">
              <wp:posOffset>2295525</wp:posOffset>
            </wp:positionH>
            <wp:positionV relativeFrom="paragraph">
              <wp:posOffset>400690</wp:posOffset>
            </wp:positionV>
            <wp:extent cx="3459600" cy="2458800"/>
            <wp:effectExtent l="38100" t="38100" r="102870" b="93980"/>
            <wp:wrapSquare wrapText="bothSides"/>
            <wp:docPr id="23" name="Picture 23" descr="Language applications screen with Submitted as the status, Documents as the Sub status and Yes for attention required by me highlighted. The number of applications that require attention by me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anguage applications screen with Submitted as the status, Documents as the Sub status and Yes for attention required by me highlighted. The number of applications that require attention by me is also highlighted"/>
                    <pic:cNvPicPr/>
                  </pic:nvPicPr>
                  <pic:blipFill rotWithShape="1">
                    <a:blip r:embed="rId37">
                      <a:extLst>
                        <a:ext uri="{28A0092B-C50C-407E-A947-70E740481C1C}">
                          <a14:useLocalDpi xmlns:a14="http://schemas.microsoft.com/office/drawing/2010/main" val="0"/>
                        </a:ext>
                      </a:extLst>
                    </a:blip>
                    <a:srcRect l="44274" t="12475"/>
                    <a:stretch/>
                  </pic:blipFill>
                  <pic:spPr bwMode="auto">
                    <a:xfrm>
                      <a:off x="0" y="0"/>
                      <a:ext cx="3459600" cy="24588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678">
        <w:br w:type="page"/>
      </w:r>
    </w:p>
    <w:p w14:paraId="187A4F52" w14:textId="359DF8F8" w:rsidR="00A45269" w:rsidRPr="00065643" w:rsidRDefault="00A45269" w:rsidP="00065643">
      <w:pPr>
        <w:spacing w:after="0"/>
        <w:rPr>
          <w:b/>
          <w:bCs/>
        </w:rPr>
      </w:pPr>
      <w:r w:rsidRPr="00065643">
        <w:rPr>
          <w:b/>
          <w:bCs/>
        </w:rPr>
        <w:lastRenderedPageBreak/>
        <w:t xml:space="preserve">Filter students’ </w:t>
      </w:r>
      <w:r w:rsidR="00E95B4E" w:rsidRPr="00065643">
        <w:rPr>
          <w:b/>
          <w:bCs/>
        </w:rPr>
        <w:t>language</w:t>
      </w:r>
      <w:r w:rsidRPr="00065643">
        <w:rPr>
          <w:b/>
          <w:bCs/>
        </w:rPr>
        <w:t xml:space="preserve"> applications</w:t>
      </w:r>
    </w:p>
    <w:p w14:paraId="2741AD1F" w14:textId="72238F90" w:rsidR="00A45269" w:rsidRPr="00A6227A" w:rsidRDefault="006D680B" w:rsidP="00A45269">
      <w:pPr>
        <w:rPr>
          <w:b/>
        </w:rPr>
      </w:pPr>
      <w:r>
        <w:t>To retrieve specific applications, you can u</w:t>
      </w:r>
      <w:r w:rsidR="00A45269">
        <w:t xml:space="preserve">se the filter options on the left side of the </w:t>
      </w:r>
      <w:r w:rsidR="00A45269" w:rsidRPr="004D1307">
        <w:rPr>
          <w:b/>
        </w:rPr>
        <w:t>Language Applications</w:t>
      </w:r>
      <w:r w:rsidR="00A45269">
        <w:t xml:space="preserve"> screen</w:t>
      </w:r>
      <w:r>
        <w:t>.</w:t>
      </w:r>
      <w:r w:rsidR="00A45269">
        <w:t xml:space="preserve"> </w:t>
      </w:r>
      <w:r>
        <w:t>F</w:t>
      </w:r>
      <w:r w:rsidR="00A45269">
        <w:t xml:space="preserve">or example, tick the </w:t>
      </w:r>
      <w:r w:rsidR="00D13CE5">
        <w:rPr>
          <w:b/>
        </w:rPr>
        <w:t>Japanese</w:t>
      </w:r>
      <w:r w:rsidR="00A45269">
        <w:t xml:space="preserve"> check box (highlighted below) and click on the </w:t>
      </w:r>
      <w:r w:rsidR="00A45269" w:rsidRPr="00771B5F">
        <w:rPr>
          <w:b/>
        </w:rPr>
        <w:t>Search</w:t>
      </w:r>
      <w:r w:rsidR="00A45269">
        <w:t xml:space="preserve"> button (highlighted below) to see all </w:t>
      </w:r>
      <w:r w:rsidR="00295955">
        <w:t xml:space="preserve">submitted </w:t>
      </w:r>
      <w:r w:rsidR="00D13CE5">
        <w:t>Japanese</w:t>
      </w:r>
      <w:r w:rsidR="00A45269">
        <w:t xml:space="preserve"> applications.</w:t>
      </w:r>
    </w:p>
    <w:p w14:paraId="1F8B3BDD" w14:textId="04C71EBA" w:rsidR="00EC25CC" w:rsidRDefault="00CB382D" w:rsidP="00EC25CC">
      <w:r>
        <w:t xml:space="preserve">To retrieve a specific student’s application, type their </w:t>
      </w:r>
      <w:r>
        <w:rPr>
          <w:b/>
        </w:rPr>
        <w:t>G</w:t>
      </w:r>
      <w:r w:rsidRPr="00C7039E">
        <w:rPr>
          <w:b/>
        </w:rPr>
        <w:t>iven name</w:t>
      </w:r>
      <w:r>
        <w:t xml:space="preserve"> and/or </w:t>
      </w:r>
      <w:r>
        <w:rPr>
          <w:b/>
        </w:rPr>
        <w:t>F</w:t>
      </w:r>
      <w:r w:rsidRPr="00C7039E">
        <w:rPr>
          <w:b/>
        </w:rPr>
        <w:t>amily name</w:t>
      </w:r>
      <w:r>
        <w:t xml:space="preserve">, or </w:t>
      </w:r>
      <w:r w:rsidR="007704D5">
        <w:rPr>
          <w:b/>
        </w:rPr>
        <w:t>S</w:t>
      </w:r>
      <w:r w:rsidRPr="00EC25CC">
        <w:rPr>
          <w:b/>
        </w:rPr>
        <w:t>tudent number</w:t>
      </w:r>
      <w:r w:rsidR="007704D5">
        <w:rPr>
          <w:b/>
        </w:rPr>
        <w:t xml:space="preserve"> </w:t>
      </w:r>
      <w:r w:rsidR="007704D5" w:rsidRPr="001B4AB8">
        <w:rPr>
          <w:bCs/>
        </w:rPr>
        <w:t>into the search fields</w:t>
      </w:r>
      <w:r>
        <w:t xml:space="preserve">, </w:t>
      </w:r>
      <w:r w:rsidR="0076629C">
        <w:t>then</w:t>
      </w:r>
      <w:r>
        <w:t xml:space="preserve"> click on the </w:t>
      </w:r>
      <w:r w:rsidRPr="00EC3DE3">
        <w:rPr>
          <w:b/>
        </w:rPr>
        <w:t>Search</w:t>
      </w:r>
      <w:r>
        <w:t xml:space="preserve"> button</w:t>
      </w:r>
      <w:r w:rsidR="00EC25CC">
        <w:t xml:space="preserve"> (all highlighted below)</w:t>
      </w:r>
      <w:r>
        <w:t>.</w:t>
      </w:r>
    </w:p>
    <w:p w14:paraId="75546CCD" w14:textId="4B0CC78A" w:rsidR="00EC25CC" w:rsidRDefault="00EC25CC" w:rsidP="00CB382D">
      <w:r>
        <w:t xml:space="preserve">Click on the </w:t>
      </w:r>
      <w:r w:rsidRPr="003D1917">
        <w:rPr>
          <w:b/>
        </w:rPr>
        <w:t>Reset</w:t>
      </w:r>
      <w:r>
        <w:t xml:space="preserve"> button (highlighted below) to reset the filters and view all the applications.</w:t>
      </w:r>
    </w:p>
    <w:p w14:paraId="679CA1AC" w14:textId="0687F784" w:rsidR="0076629C" w:rsidRPr="00C65650" w:rsidRDefault="0076629C" w:rsidP="00CB382D">
      <w:pPr>
        <w:rPr>
          <w:color w:val="FF0000"/>
        </w:rPr>
      </w:pPr>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r w:rsidR="00C65650">
        <w:t xml:space="preserve"> </w:t>
      </w:r>
    </w:p>
    <w:p w14:paraId="4DA7254E" w14:textId="42D283CD" w:rsidR="006D4A2E" w:rsidRDefault="00D13CE5" w:rsidP="006F0517">
      <w:pPr>
        <w:ind w:left="-57"/>
      </w:pPr>
      <w:r>
        <w:rPr>
          <w:noProof/>
          <w:lang w:val="en-GB" w:eastAsia="en-GB" w:bidi="my-MM"/>
        </w:rPr>
        <mc:AlternateContent>
          <mc:Choice Requires="wps">
            <w:drawing>
              <wp:anchor distT="0" distB="0" distL="114300" distR="114300" simplePos="0" relativeHeight="252042240" behindDoc="0" locked="0" layoutInCell="1" allowOverlap="1" wp14:anchorId="396195C8" wp14:editId="2181B6A2">
                <wp:simplePos x="0" y="0"/>
                <wp:positionH relativeFrom="column">
                  <wp:posOffset>228600</wp:posOffset>
                </wp:positionH>
                <wp:positionV relativeFrom="paragraph">
                  <wp:posOffset>4184650</wp:posOffset>
                </wp:positionV>
                <wp:extent cx="2014538" cy="1552575"/>
                <wp:effectExtent l="0" t="0" r="24130" b="28575"/>
                <wp:wrapNone/>
                <wp:docPr id="244" name="Rounded Rectangle 244" descr="Red highlight box around Given name, Family name and student number " title="Red highlight box"/>
                <wp:cNvGraphicFramePr/>
                <a:graphic xmlns:a="http://schemas.openxmlformats.org/drawingml/2006/main">
                  <a:graphicData uri="http://schemas.microsoft.com/office/word/2010/wordprocessingShape">
                    <wps:wsp>
                      <wps:cNvSpPr/>
                      <wps:spPr>
                        <a:xfrm>
                          <a:off x="0" y="0"/>
                          <a:ext cx="2014538" cy="15525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C45E7" id="Rounded Rectangle 244" o:spid="_x0000_s1026" alt="Title: Red highlight box - Description: Red highlight box around Given name, Family name and student number " style="position:absolute;margin-left:18pt;margin-top:329.5pt;width:158.65pt;height:122.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" filled="f" strokecolor="red" strokeweight="2pt"/>
            </w:pict>
          </mc:Fallback>
        </mc:AlternateContent>
      </w:r>
      <w:r>
        <w:rPr>
          <w:noProof/>
          <w:lang w:val="en-GB" w:eastAsia="en-GB" w:bidi="my-MM"/>
        </w:rPr>
        <mc:AlternateContent>
          <mc:Choice Requires="wps">
            <w:drawing>
              <wp:anchor distT="0" distB="0" distL="114300" distR="114300" simplePos="0" relativeHeight="252186624" behindDoc="0" locked="0" layoutInCell="1" allowOverlap="1" wp14:anchorId="2E4E0C65" wp14:editId="13253C6D">
                <wp:simplePos x="0" y="0"/>
                <wp:positionH relativeFrom="column">
                  <wp:posOffset>319088</wp:posOffset>
                </wp:positionH>
                <wp:positionV relativeFrom="paragraph">
                  <wp:posOffset>5826760</wp:posOffset>
                </wp:positionV>
                <wp:extent cx="709612" cy="188595"/>
                <wp:effectExtent l="0" t="0" r="14605" b="20955"/>
                <wp:wrapNone/>
                <wp:docPr id="1898321450" name="Rounded Rectangle 243" descr="Red highlight box around the search button" title="Red highlight box"/>
                <wp:cNvGraphicFramePr/>
                <a:graphic xmlns:a="http://schemas.openxmlformats.org/drawingml/2006/main">
                  <a:graphicData uri="http://schemas.microsoft.com/office/word/2010/wordprocessingShape">
                    <wps:wsp>
                      <wps:cNvSpPr/>
                      <wps:spPr>
                        <a:xfrm>
                          <a:off x="0" y="0"/>
                          <a:ext cx="709612" cy="1885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E588C" id="Rounded Rectangle 243" o:spid="_x0000_s1026" alt="Title: Red highlight box - Description: Red highlight box around the search button" style="position:absolute;margin-left:25.15pt;margin-top:458.8pt;width:55.85pt;height:14.8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" filled="f" strokecolor="red" strokeweight="2pt"/>
            </w:pict>
          </mc:Fallback>
        </mc:AlternateContent>
      </w:r>
      <w:r>
        <w:rPr>
          <w:noProof/>
          <w:lang w:val="en-GB" w:eastAsia="en-GB" w:bidi="my-MM"/>
        </w:rPr>
        <mc:AlternateContent>
          <mc:Choice Requires="wps">
            <w:drawing>
              <wp:anchor distT="0" distB="0" distL="114300" distR="114300" simplePos="0" relativeHeight="252040192" behindDoc="0" locked="0" layoutInCell="1" allowOverlap="1" wp14:anchorId="1489E769" wp14:editId="181AA61D">
                <wp:simplePos x="0" y="0"/>
                <wp:positionH relativeFrom="column">
                  <wp:posOffset>1466533</wp:posOffset>
                </wp:positionH>
                <wp:positionV relativeFrom="paragraph">
                  <wp:posOffset>5827395</wp:posOffset>
                </wp:positionV>
                <wp:extent cx="709612" cy="188595"/>
                <wp:effectExtent l="0" t="0" r="14605" b="20955"/>
                <wp:wrapNone/>
                <wp:docPr id="243" name="Rounded Rectangle 243" descr="Red highlight box around the search button" title="Red highlight box"/>
                <wp:cNvGraphicFramePr/>
                <a:graphic xmlns:a="http://schemas.openxmlformats.org/drawingml/2006/main">
                  <a:graphicData uri="http://schemas.microsoft.com/office/word/2010/wordprocessingShape">
                    <wps:wsp>
                      <wps:cNvSpPr/>
                      <wps:spPr>
                        <a:xfrm>
                          <a:off x="0" y="0"/>
                          <a:ext cx="709612" cy="1885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1A5D8" id="Rounded Rectangle 243" o:spid="_x0000_s1026" alt="Title: Red highlight box - Description: Red highlight box around the search button" style="position:absolute;margin-left:115.5pt;margin-top:458.85pt;width:55.85pt;height:14.8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" filled="f" strokecolor="red" strokeweight="2pt"/>
            </w:pict>
          </mc:Fallback>
        </mc:AlternateContent>
      </w:r>
      <w:r w:rsidR="007A1A0E" w:rsidRPr="0050422F">
        <w:rPr>
          <w:rFonts w:ascii="Calibri" w:eastAsia="Calibri" w:hAnsi="Calibri" w:cs="Times New Roman"/>
          <w:noProof/>
          <w:lang w:val="en-GB" w:eastAsia="en-GB" w:bidi="my-MM"/>
        </w:rPr>
        <mc:AlternateContent>
          <mc:Choice Requires="wps">
            <w:drawing>
              <wp:anchor distT="0" distB="0" distL="114300" distR="114300" simplePos="0" relativeHeight="252038144" behindDoc="0" locked="0" layoutInCell="1" allowOverlap="1" wp14:anchorId="2CC46987" wp14:editId="3F42B3A4">
                <wp:simplePos x="0" y="0"/>
                <wp:positionH relativeFrom="column">
                  <wp:posOffset>321945</wp:posOffset>
                </wp:positionH>
                <wp:positionV relativeFrom="paragraph">
                  <wp:posOffset>1482090</wp:posOffset>
                </wp:positionV>
                <wp:extent cx="149860" cy="140970"/>
                <wp:effectExtent l="0" t="0" r="21590" b="11430"/>
                <wp:wrapNone/>
                <wp:docPr id="242" name="Rounded Rectangle 242" descr="Red highlight box around German" title="Red highlight box"/>
                <wp:cNvGraphicFramePr/>
                <a:graphic xmlns:a="http://schemas.openxmlformats.org/drawingml/2006/main">
                  <a:graphicData uri="http://schemas.microsoft.com/office/word/2010/wordprocessingShape">
                    <wps:wsp>
                      <wps:cNvSpPr/>
                      <wps:spPr>
                        <a:xfrm>
                          <a:off x="0" y="0"/>
                          <a:ext cx="149860" cy="140970"/>
                        </a:xfrm>
                        <a:prstGeom prst="roundRect">
                          <a:avLst/>
                        </a:prstGeom>
                        <a:noFill/>
                        <a:ln w="25400" cap="flat" cmpd="sng" algn="ctr">
                          <a:solidFill>
                            <a:srgbClr val="FF0000"/>
                          </a:solidFill>
                          <a:prstDash val="solid"/>
                        </a:ln>
                        <a:effectLst/>
                      </wps:spPr>
                      <wps:txbx>
                        <w:txbxContent>
                          <w:p w14:paraId="267065A2" w14:textId="77777777" w:rsidR="009C3E5C" w:rsidRDefault="009C3E5C" w:rsidP="0037189E">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46987" id="Rounded Rectangle 242" o:spid="_x0000_s1042" alt="Title: Red highlight box - Description: Red highlight box around German" style="position:absolute;left:0;text-align:left;margin-left:25.35pt;margin-top:116.7pt;width:11.8pt;height:11.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" filled="f" strokecolor="red" strokeweight="2pt">
                <v:textbox>
                  <w:txbxContent>
                    <w:p w14:paraId="267065A2" w14:textId="77777777" w:rsidR="009C3E5C" w:rsidRDefault="009C3E5C" w:rsidP="0037189E">
                      <w:pPr>
                        <w:jc w:val="center"/>
                      </w:pPr>
                      <w:r>
                        <w:t>C</w:t>
                      </w:r>
                    </w:p>
                  </w:txbxContent>
                </v:textbox>
              </v:roundrect>
            </w:pict>
          </mc:Fallback>
        </mc:AlternateContent>
      </w:r>
      <w:r w:rsidR="00E95B4E">
        <w:rPr>
          <w:noProof/>
          <w:lang w:val="en-GB" w:eastAsia="en-GB" w:bidi="my-MM"/>
        </w:rPr>
        <w:drawing>
          <wp:inline distT="0" distB="0" distL="0" distR="0" wp14:anchorId="38B7A1BC" wp14:editId="63E07B9C">
            <wp:extent cx="2390400" cy="6055200"/>
            <wp:effectExtent l="38100" t="38100" r="86360" b="98425"/>
            <wp:docPr id="241" name="Picture 241" descr="Languages applications screen with the Japanese check box selected and highlighted in the filter box. The Given name, Family name and Student number are highlighted in the filter box, with the Search and Reset buttons highlighted as the filter commands to s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Languages applications screen with the Japanese check box selected and highlighted in the filter box. The Given name, Family name and Student number are highlighted in the filter box, with the Search and Reset buttons highlighted as the filter commands to sort applications"/>
                    <pic:cNvPicPr/>
                  </pic:nvPicPr>
                  <pic:blipFill>
                    <a:blip r:embed="rId38"/>
                    <a:stretch>
                      <a:fillRect/>
                    </a:stretch>
                  </pic:blipFill>
                  <pic:spPr>
                    <a:xfrm>
                      <a:off x="0" y="0"/>
                      <a:ext cx="2390400" cy="6055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AD324E" w14:textId="656D75F3" w:rsidR="009134BE" w:rsidRDefault="0037189E" w:rsidP="00CB382D">
      <w:r>
        <w:br w:type="page"/>
      </w:r>
      <w:r w:rsidR="00CB382D">
        <w:lastRenderedPageBreak/>
        <w:t xml:space="preserve">Use the </w:t>
      </w:r>
      <w:r w:rsidR="00CB382D" w:rsidRPr="00794100">
        <w:rPr>
          <w:b/>
          <w:bCs/>
        </w:rPr>
        <w:t>Application status</w:t>
      </w:r>
      <w:r w:rsidR="00CB382D">
        <w:t xml:space="preserve"> check boxes to filter applications by their status. The </w:t>
      </w:r>
      <w:r w:rsidR="00CB382D" w:rsidRPr="001028D9">
        <w:rPr>
          <w:b/>
        </w:rPr>
        <w:t>Submitted</w:t>
      </w:r>
      <w:r w:rsidR="00CB382D">
        <w:t xml:space="preserve"> and </w:t>
      </w:r>
      <w:r w:rsidR="00331D72" w:rsidRPr="009134BE">
        <w:rPr>
          <w:b/>
        </w:rPr>
        <w:t>In progress</w:t>
      </w:r>
      <w:r w:rsidR="00CB382D">
        <w:t xml:space="preserve"> check boxes are preselected to show all submitted applications </w:t>
      </w:r>
      <w:r w:rsidR="009134BE">
        <w:t xml:space="preserve">that are at the school stage </w:t>
      </w:r>
      <w:r w:rsidR="00CB382D">
        <w:t xml:space="preserve">and those </w:t>
      </w:r>
      <w:r w:rsidR="009134BE">
        <w:t>that are being processed by the Authority</w:t>
      </w:r>
      <w:r w:rsidR="00B20E05">
        <w:t xml:space="preserve"> (highlighted below)</w:t>
      </w:r>
      <w:r w:rsidR="009134BE">
        <w:t>.</w:t>
      </w:r>
    </w:p>
    <w:p w14:paraId="6DE76663" w14:textId="22FDCAFF" w:rsidR="00331D72" w:rsidRDefault="009134BE" w:rsidP="00CB382D">
      <w:r>
        <w:t xml:space="preserve">Tick the </w:t>
      </w:r>
      <w:r w:rsidRPr="009134BE">
        <w:rPr>
          <w:b/>
        </w:rPr>
        <w:t>New</w:t>
      </w:r>
      <w:r>
        <w:t xml:space="preserve"> check box to see applications that students have started but not submitted</w:t>
      </w:r>
      <w:r w:rsidR="00331D72">
        <w:t>, tick t</w:t>
      </w:r>
      <w:r w:rsidR="00331D72">
        <w:t xml:space="preserve">he </w:t>
      </w:r>
      <w:r w:rsidR="00331D72">
        <w:rPr>
          <w:b/>
        </w:rPr>
        <w:t>Info required</w:t>
      </w:r>
      <w:r w:rsidR="00331D72">
        <w:t xml:space="preserve"> check box to show all submitted applications where additional information is required from the student</w:t>
      </w:r>
      <w:r w:rsidR="00331D72">
        <w:t xml:space="preserve"> or tick the </w:t>
      </w:r>
      <w:r w:rsidR="00331D72" w:rsidRPr="00331D72">
        <w:rPr>
          <w:b/>
          <w:bCs/>
        </w:rPr>
        <w:t>Finalised</w:t>
      </w:r>
      <w:r w:rsidR="00331D72">
        <w:t xml:space="preserve"> check box to see all finalised applications.</w:t>
      </w:r>
    </w:p>
    <w:p w14:paraId="018755F6" w14:textId="6F6F3ED4" w:rsidR="00CB382D" w:rsidRDefault="00CB382D" w:rsidP="00CB382D">
      <w:r>
        <w:t>Tick any of the</w:t>
      </w:r>
      <w:r w:rsidR="003723F3">
        <w:t xml:space="preserve"> additional filter check box/es</w:t>
      </w:r>
      <w:r>
        <w:t xml:space="preserve"> and click on the </w:t>
      </w:r>
      <w:r>
        <w:rPr>
          <w:b/>
        </w:rPr>
        <w:t>Search</w:t>
      </w:r>
      <w:r>
        <w:t xml:space="preserve"> button (</w:t>
      </w:r>
      <w:r w:rsidR="003723F3">
        <w:t xml:space="preserve">both </w:t>
      </w:r>
      <w:r>
        <w:t xml:space="preserve">highlighted below) to view </w:t>
      </w:r>
      <w:r w:rsidR="00331D72">
        <w:t>these categories of</w:t>
      </w:r>
      <w:r>
        <w:t xml:space="preserve"> applications. </w:t>
      </w:r>
    </w:p>
    <w:p w14:paraId="7724CEA5" w14:textId="29D1FFC3" w:rsidR="00345854" w:rsidRDefault="00345854" w:rsidP="00CB382D">
      <w:r>
        <w:t xml:space="preserve">Click on the </w:t>
      </w:r>
      <w:r w:rsidRPr="003D1917">
        <w:rPr>
          <w:b/>
        </w:rPr>
        <w:t>Reset</w:t>
      </w:r>
      <w:r>
        <w:t xml:space="preserve"> button (highlighted below) to reset the filters</w:t>
      </w:r>
      <w:r w:rsidR="00331D72">
        <w:t xml:space="preserve"> to the preselected view</w:t>
      </w:r>
      <w:r>
        <w:t>.</w:t>
      </w:r>
    </w:p>
    <w:p w14:paraId="37D9120B" w14:textId="16527408" w:rsidR="00466057" w:rsidRDefault="00331D72" w:rsidP="00784346">
      <w:pPr>
        <w:ind w:left="-57"/>
      </w:pPr>
      <w:r>
        <w:rPr>
          <w:noProof/>
          <w:lang w:val="en-GB" w:eastAsia="en-GB" w:bidi="my-MM"/>
        </w:rPr>
        <mc:AlternateContent>
          <mc:Choice Requires="wps">
            <w:drawing>
              <wp:anchor distT="0" distB="0" distL="114300" distR="114300" simplePos="0" relativeHeight="251970560" behindDoc="0" locked="0" layoutInCell="1" allowOverlap="1" wp14:anchorId="090BCB7C" wp14:editId="4DFCAC84">
                <wp:simplePos x="0" y="0"/>
                <wp:positionH relativeFrom="column">
                  <wp:posOffset>38100</wp:posOffset>
                </wp:positionH>
                <wp:positionV relativeFrom="paragraph">
                  <wp:posOffset>507203</wp:posOffset>
                </wp:positionV>
                <wp:extent cx="234950" cy="520456"/>
                <wp:effectExtent l="0" t="0" r="12700" b="13335"/>
                <wp:wrapNone/>
                <wp:docPr id="99" name="Rounded Rectangle 9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520456"/>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09DDC" id="Rounded Rectangle 99" o:spid="_x0000_s1026" alt="Title: Red highlight box - Description: Red highlight box around In progress, Incomplete, Processed and Finalised" style="position:absolute;margin-left:3pt;margin-top:39.95pt;width:18.5pt;height:4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" filled="f" strokecolor="red" strokeweight="2pt"/>
            </w:pict>
          </mc:Fallback>
        </mc:AlternateContent>
      </w:r>
      <w:r w:rsidR="00F7157A">
        <w:rPr>
          <w:noProof/>
          <w:lang w:val="en-GB" w:eastAsia="en-GB" w:bidi="my-MM"/>
        </w:rPr>
        <mc:AlternateContent>
          <mc:Choice Requires="wps">
            <w:drawing>
              <wp:anchor distT="0" distB="0" distL="114300" distR="114300" simplePos="0" relativeHeight="252163072" behindDoc="0" locked="0" layoutInCell="1" allowOverlap="1" wp14:anchorId="623B6752" wp14:editId="4E471708">
                <wp:simplePos x="0" y="0"/>
                <wp:positionH relativeFrom="margin">
                  <wp:posOffset>2833688</wp:posOffset>
                </wp:positionH>
                <wp:positionV relativeFrom="paragraph">
                  <wp:posOffset>763905</wp:posOffset>
                </wp:positionV>
                <wp:extent cx="234950" cy="1019175"/>
                <wp:effectExtent l="0" t="0" r="12700" b="28575"/>
                <wp:wrapNone/>
                <wp:docPr id="7" name="Rounded Rectangle 7"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35C79" id="Rounded Rectangle 7" o:spid="_x0000_s1026" alt="Title: Red highlight box - Description: Red highlight box around In progress, Incomplete, Processed and Finalised" style="position:absolute;margin-left:223.15pt;margin-top:60.15pt;width:18.5pt;height:80.2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" filled="f" strokecolor="red" strokeweight="2pt">
                <w10:wrap anchorx="margin"/>
              </v:roundrect>
            </w:pict>
          </mc:Fallback>
        </mc:AlternateContent>
      </w:r>
      <w:r w:rsidR="00F7157A">
        <w:rPr>
          <w:noProof/>
          <w:lang w:val="en-GB" w:eastAsia="en-GB" w:bidi="my-MM"/>
        </w:rPr>
        <mc:AlternateContent>
          <mc:Choice Requires="wps">
            <w:drawing>
              <wp:anchor distT="0" distB="0" distL="114300" distR="114300" simplePos="0" relativeHeight="251950080" behindDoc="0" locked="0" layoutInCell="1" allowOverlap="1" wp14:anchorId="28A7CBDB" wp14:editId="6FF4A5F6">
                <wp:simplePos x="0" y="0"/>
                <wp:positionH relativeFrom="column">
                  <wp:posOffset>3995420</wp:posOffset>
                </wp:positionH>
                <wp:positionV relativeFrom="paragraph">
                  <wp:posOffset>2298382</wp:posOffset>
                </wp:positionV>
                <wp:extent cx="661987" cy="194945"/>
                <wp:effectExtent l="0" t="0" r="24130" b="14605"/>
                <wp:wrapNone/>
                <wp:docPr id="3" name="Rounded Rectangle 3" descr="Red highlight box around the Search button" title="Red highlight box"/>
                <wp:cNvGraphicFramePr/>
                <a:graphic xmlns:a="http://schemas.openxmlformats.org/drawingml/2006/main">
                  <a:graphicData uri="http://schemas.microsoft.com/office/word/2010/wordprocessingShape">
                    <wps:wsp>
                      <wps:cNvSpPr/>
                      <wps:spPr>
                        <a:xfrm>
                          <a:off x="0" y="0"/>
                          <a:ext cx="661987" cy="1949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15433" id="Rounded Rectangle 3" o:spid="_x0000_s1026" alt="Title: Red highlight box - Description: Red highlight box around the Search button" style="position:absolute;margin-left:314.6pt;margin-top:180.95pt;width:52.1pt;height:15.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" filled="f" strokecolor="red" strokeweight="2pt"/>
            </w:pict>
          </mc:Fallback>
        </mc:AlternateContent>
      </w:r>
      <w:r w:rsidR="00F7157A">
        <w:rPr>
          <w:noProof/>
          <w:lang w:val="en-GB" w:eastAsia="en-GB" w:bidi="my-MM"/>
        </w:rPr>
        <mc:AlternateContent>
          <mc:Choice Requires="wps">
            <w:drawing>
              <wp:anchor distT="0" distB="0" distL="114300" distR="114300" simplePos="0" relativeHeight="251951104" behindDoc="0" locked="0" layoutInCell="1" allowOverlap="1" wp14:anchorId="7E3DA714" wp14:editId="743A0163">
                <wp:simplePos x="0" y="0"/>
                <wp:positionH relativeFrom="column">
                  <wp:posOffset>2870200</wp:posOffset>
                </wp:positionH>
                <wp:positionV relativeFrom="paragraph">
                  <wp:posOffset>2301240</wp:posOffset>
                </wp:positionV>
                <wp:extent cx="695325" cy="195580"/>
                <wp:effectExtent l="0" t="0" r="28575" b="13970"/>
                <wp:wrapNone/>
                <wp:docPr id="4" name="Rounded Rectangle 4"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955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23846" id="Rounded Rectangle 4" o:spid="_x0000_s1026" alt="Title: Red highlight box - Description: Red highlight box around the Reset button" style="position:absolute;margin-left:226pt;margin-top:181.2pt;width:54.75pt;height:15.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" filled="f" strokecolor="red" strokeweight="2pt"/>
            </w:pict>
          </mc:Fallback>
        </mc:AlternateContent>
      </w:r>
      <w:r w:rsidR="00466057">
        <w:rPr>
          <w:noProof/>
          <w:lang w:val="en-GB" w:eastAsia="en-GB" w:bidi="my-MM"/>
        </w:rPr>
        <w:drawing>
          <wp:inline distT="0" distB="0" distL="0" distR="0" wp14:anchorId="5C5E27B9" wp14:editId="71ED3A21">
            <wp:extent cx="1955409" cy="2504530"/>
            <wp:effectExtent l="38100" t="38100" r="102235" b="86360"/>
            <wp:docPr id="96" name="Picture 96" descr="Preselected filter check boxes with Submitted and In progress select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reselected filter check boxes with Submitted and In progress selected and highlighted"/>
                    <pic:cNvPicPr/>
                  </pic:nvPicPr>
                  <pic:blipFill>
                    <a:blip r:embed="rId39"/>
                    <a:stretch>
                      <a:fillRect/>
                    </a:stretch>
                  </pic:blipFill>
                  <pic:spPr bwMode="auto">
                    <a:xfrm>
                      <a:off x="0" y="0"/>
                      <a:ext cx="1955409" cy="250453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rsidR="00466057">
        <w:tab/>
      </w:r>
      <w:r w:rsidR="00466057">
        <w:tab/>
      </w:r>
      <w:r w:rsidR="00CC03D1">
        <w:rPr>
          <w:noProof/>
          <w:lang w:val="en-GB" w:eastAsia="en-GB" w:bidi="my-MM"/>
        </w:rPr>
        <w:drawing>
          <wp:inline distT="0" distB="0" distL="0" distR="0" wp14:anchorId="239FDE24" wp14:editId="71859F3C">
            <wp:extent cx="1954800" cy="2494055"/>
            <wp:effectExtent l="38100" t="38100" r="102870" b="97155"/>
            <wp:docPr id="17" name="Picture 17" descr="Filter check boxes with In progress, Info required, Processed and Finalised selected and highlighted and the Search and Rese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lter check boxes with In progress, Info required, Processed and Finalised selected and highlighted and the Search and Reset buttons highlighted"/>
                    <pic:cNvPicPr/>
                  </pic:nvPicPr>
                  <pic:blipFill>
                    <a:blip r:embed="rId40"/>
                    <a:stretch>
                      <a:fillRect/>
                    </a:stretch>
                  </pic:blipFill>
                  <pic:spPr>
                    <a:xfrm>
                      <a:off x="0" y="0"/>
                      <a:ext cx="1954800" cy="249405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1E9718D7" w14:textId="7CD29E67" w:rsidR="00E81323" w:rsidRDefault="00E81323" w:rsidP="00E81323">
      <w:pPr>
        <w:pStyle w:val="Heading2"/>
      </w:pPr>
      <w:bookmarkStart w:id="13" w:name="_Toc137540318"/>
      <w:r>
        <w:t xml:space="preserve">Step 3: View </w:t>
      </w:r>
      <w:r w:rsidR="00055BD8">
        <w:t xml:space="preserve">a </w:t>
      </w:r>
      <w:r>
        <w:t>student</w:t>
      </w:r>
      <w:r w:rsidR="00055BD8">
        <w:t>’s</w:t>
      </w:r>
      <w:r>
        <w:t xml:space="preserve"> </w:t>
      </w:r>
      <w:r w:rsidR="007C4DDD">
        <w:t>language</w:t>
      </w:r>
      <w:r>
        <w:t xml:space="preserve"> application</w:t>
      </w:r>
      <w:bookmarkEnd w:id="13"/>
    </w:p>
    <w:p w14:paraId="4FB6FDAA" w14:textId="29FD3F09" w:rsidR="00AA4A84" w:rsidRDefault="00AA4A84" w:rsidP="00AA4A84">
      <w:r>
        <w:t xml:space="preserve">Click on the </w:t>
      </w:r>
      <w:r w:rsidRPr="00776445">
        <w:rPr>
          <w:b/>
        </w:rPr>
        <w:t>View</w:t>
      </w:r>
      <w:r>
        <w:t xml:space="preserve"> button (highlighted below) to view the details and supporting document</w:t>
      </w:r>
      <w:r w:rsidR="00621ADB">
        <w:t>/</w:t>
      </w:r>
      <w:r>
        <w:t>s in that student’s application.</w:t>
      </w:r>
      <w:r w:rsidRPr="00EA41B8">
        <w:t xml:space="preserve"> </w:t>
      </w:r>
    </w:p>
    <w:p w14:paraId="02E2468C" w14:textId="5C3B4BCA" w:rsidR="00046114" w:rsidRDefault="00466057" w:rsidP="009134BE">
      <w:pPr>
        <w:ind w:left="-57"/>
        <w:rPr>
          <w:rFonts w:cs="Arial"/>
          <w:b/>
          <w:color w:val="9C70B7"/>
          <w:sz w:val="28"/>
          <w:szCs w:val="24"/>
          <w:lang w:val="en-GB"/>
        </w:rPr>
      </w:pPr>
      <w:r>
        <w:rPr>
          <w:noProof/>
          <w:lang w:val="en-GB" w:eastAsia="en-GB" w:bidi="my-MM"/>
        </w:rPr>
        <mc:AlternateContent>
          <mc:Choice Requires="wps">
            <w:drawing>
              <wp:anchor distT="0" distB="0" distL="114300" distR="114300" simplePos="0" relativeHeight="251968512" behindDoc="0" locked="0" layoutInCell="1" allowOverlap="1" wp14:anchorId="44A41D3F" wp14:editId="2112D54D">
                <wp:simplePos x="0" y="0"/>
                <wp:positionH relativeFrom="column">
                  <wp:posOffset>299720</wp:posOffset>
                </wp:positionH>
                <wp:positionV relativeFrom="paragraph">
                  <wp:posOffset>848678</wp:posOffset>
                </wp:positionV>
                <wp:extent cx="314325" cy="146685"/>
                <wp:effectExtent l="0" t="0" r="28575" b="24765"/>
                <wp:wrapNone/>
                <wp:docPr id="75" name="Rounded Rectangle 75" descr="Red highlight box around the View button" title="Red highlight box"/>
                <wp:cNvGraphicFramePr/>
                <a:graphic xmlns:a="http://schemas.openxmlformats.org/drawingml/2006/main">
                  <a:graphicData uri="http://schemas.microsoft.com/office/word/2010/wordprocessingShape">
                    <wps:wsp>
                      <wps:cNvSpPr/>
                      <wps:spPr>
                        <a:xfrm>
                          <a:off x="0" y="0"/>
                          <a:ext cx="314325" cy="1466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9DAFF" id="Rounded Rectangle 75" o:spid="_x0000_s1026" alt="Title: Red highlight box - Description: Red highlight box around the View button" style="position:absolute;margin-left:23.6pt;margin-top:66.85pt;width:24.75pt;height:11.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AkiAIAAG0FAAAOAAAAZHJzL2Uyb0RvYy54bWysVE1v2zAMvQ/YfxB0X22nS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" filled="f" strokecolor="red" strokeweight="2pt"/>
            </w:pict>
          </mc:Fallback>
        </mc:AlternateContent>
      </w:r>
      <w:r>
        <w:rPr>
          <w:noProof/>
          <w:lang w:val="en-GB" w:eastAsia="en-GB" w:bidi="my-MM"/>
        </w:rPr>
        <w:drawing>
          <wp:inline distT="0" distB="0" distL="0" distR="0" wp14:anchorId="70FD49B3" wp14:editId="4CEC8795">
            <wp:extent cx="2955988" cy="2505075"/>
            <wp:effectExtent l="38100" t="38100" r="92075" b="85725"/>
            <wp:docPr id="76" name="Picture 76" descr="Language applications screen with Submitted as the status, Documents as the Sub status and Yes for attention required by me, with the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anguage applications screen with Submitted as the status, Documents as the Sub status and Yes for attention required by me, with the View button highlighted"/>
                    <pic:cNvPicPr/>
                  </pic:nvPicPr>
                  <pic:blipFill>
                    <a:blip r:embed="rId41">
                      <a:extLst>
                        <a:ext uri="{28A0092B-C50C-407E-A947-70E740481C1C}">
                          <a14:useLocalDpi xmlns:a14="http://schemas.microsoft.com/office/drawing/2010/main" val="0"/>
                        </a:ext>
                      </a:extLst>
                    </a:blip>
                    <a:stretch>
                      <a:fillRect/>
                    </a:stretch>
                  </pic:blipFill>
                  <pic:spPr>
                    <a:xfrm>
                      <a:off x="0" y="0"/>
                      <a:ext cx="2964903" cy="251263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046114">
        <w:br w:type="page"/>
      </w:r>
    </w:p>
    <w:p w14:paraId="0C5A8A88" w14:textId="59FE1115" w:rsidR="00E81323" w:rsidRDefault="00E81323" w:rsidP="00E81323">
      <w:pPr>
        <w:pStyle w:val="Heading2"/>
      </w:pPr>
      <w:bookmarkStart w:id="14" w:name="_Toc137540319"/>
      <w:r>
        <w:lastRenderedPageBreak/>
        <w:t>Step 4: Upload school documents</w:t>
      </w:r>
      <w:bookmarkEnd w:id="14"/>
    </w:p>
    <w:p w14:paraId="610383AF" w14:textId="74CF3919" w:rsidR="0081228F" w:rsidRDefault="0081228F" w:rsidP="00722312">
      <w:pPr>
        <w:spacing w:after="120"/>
      </w:pPr>
      <w:r>
        <w:t xml:space="preserve">Scroll </w:t>
      </w:r>
      <w:r w:rsidR="00A07FF8">
        <w:t>down</w:t>
      </w:r>
      <w:r>
        <w:t xml:space="preserve"> to the </w:t>
      </w:r>
      <w:r w:rsidRPr="0081228F">
        <w:rPr>
          <w:b/>
        </w:rPr>
        <w:t xml:space="preserve">School </w:t>
      </w:r>
      <w:r w:rsidR="008D26FA">
        <w:rPr>
          <w:b/>
        </w:rPr>
        <w:t>s</w:t>
      </w:r>
      <w:r w:rsidRPr="0081228F">
        <w:rPr>
          <w:b/>
        </w:rPr>
        <w:t xml:space="preserve">upport </w:t>
      </w:r>
      <w:r w:rsidR="008D26FA">
        <w:rPr>
          <w:b/>
        </w:rPr>
        <w:t>o</w:t>
      </w:r>
      <w:r w:rsidRPr="0081228F">
        <w:rPr>
          <w:b/>
        </w:rPr>
        <w:t xml:space="preserve">fficer </w:t>
      </w:r>
      <w:r>
        <w:t>section.</w:t>
      </w:r>
      <w:r w:rsidR="00AA27F3">
        <w:t xml:space="preserve"> </w:t>
      </w:r>
      <w:r>
        <w:t xml:space="preserve">Click on the </w:t>
      </w:r>
      <w:r w:rsidRPr="0081228F">
        <w:rPr>
          <w:b/>
        </w:rPr>
        <w:t>Select document type</w:t>
      </w:r>
      <w:r>
        <w:t xml:space="preserve"> </w:t>
      </w:r>
      <w:r w:rsidR="00722312">
        <w:t>tab</w:t>
      </w:r>
      <w:r w:rsidR="00F224D7">
        <w:t xml:space="preserve"> </w:t>
      </w:r>
      <w:r w:rsidR="000E2E8C">
        <w:t>to see the</w:t>
      </w:r>
      <w:r w:rsidR="00857A8B">
        <w:t xml:space="preserve"> </w:t>
      </w:r>
      <w:r w:rsidR="00DB52A3">
        <w:t xml:space="preserve">list of </w:t>
      </w:r>
      <w:r w:rsidR="00010BFE">
        <w:t xml:space="preserve">required </w:t>
      </w:r>
      <w:r>
        <w:t>school documents:</w:t>
      </w:r>
    </w:p>
    <w:p w14:paraId="5EDFC1CA" w14:textId="77777777" w:rsidR="0081228F" w:rsidRDefault="0081228F" w:rsidP="0081228F">
      <w:pPr>
        <w:pStyle w:val="ListParagraph"/>
        <w:numPr>
          <w:ilvl w:val="0"/>
          <w:numId w:val="20"/>
        </w:numPr>
      </w:pPr>
      <w:r>
        <w:t>School enrolment form</w:t>
      </w:r>
    </w:p>
    <w:p w14:paraId="491A4DD4" w14:textId="77777777" w:rsidR="0081228F" w:rsidRDefault="0081228F" w:rsidP="0081228F">
      <w:pPr>
        <w:pStyle w:val="ListParagraph"/>
        <w:numPr>
          <w:ilvl w:val="0"/>
          <w:numId w:val="20"/>
        </w:numPr>
      </w:pPr>
      <w:r>
        <w:t>Year 10 Semester 1 school report</w:t>
      </w:r>
    </w:p>
    <w:p w14:paraId="1128A9FE" w14:textId="13940599" w:rsidR="0081228F" w:rsidRDefault="00010BFE" w:rsidP="0081228F">
      <w:pPr>
        <w:pStyle w:val="ListParagraph"/>
        <w:numPr>
          <w:ilvl w:val="0"/>
          <w:numId w:val="20"/>
        </w:numPr>
      </w:pPr>
      <w:r>
        <w:t>Ministerial Council on Education, Employment, Training and Youth Affairs (</w:t>
      </w:r>
      <w:r w:rsidR="0081228F">
        <w:t>MCEETYA</w:t>
      </w:r>
      <w:r>
        <w:t>)</w:t>
      </w:r>
      <w:r w:rsidR="0081228F">
        <w:t xml:space="preserve"> data collection form</w:t>
      </w:r>
      <w:r>
        <w:t>.</w:t>
      </w:r>
    </w:p>
    <w:p w14:paraId="30A78C22" w14:textId="3695A64B" w:rsidR="006A3D97" w:rsidRDefault="00722312" w:rsidP="00722312">
      <w:r w:rsidRPr="00A00E67">
        <w:t xml:space="preserve">If your school enrolment form </w:t>
      </w:r>
      <w:r w:rsidR="00FD24A0">
        <w:t>includes</w:t>
      </w:r>
      <w:r w:rsidRPr="00A00E67">
        <w:t xml:space="preserve"> t</w:t>
      </w:r>
      <w:r>
        <w:t xml:space="preserve">he language/s spoken at home by </w:t>
      </w:r>
      <w:r w:rsidRPr="00A00E67">
        <w:t>the student</w:t>
      </w:r>
      <w:r>
        <w:t xml:space="preserve">, </w:t>
      </w:r>
      <w:r w:rsidRPr="00A00E67">
        <w:t>parent/guardian 1</w:t>
      </w:r>
      <w:r>
        <w:t xml:space="preserve"> and </w:t>
      </w:r>
      <w:r w:rsidRPr="00A00E67">
        <w:t>parent/guardian 2</w:t>
      </w:r>
      <w:r>
        <w:t xml:space="preserve">, you </w:t>
      </w:r>
      <w:r w:rsidRPr="00A00E67">
        <w:t>can </w:t>
      </w:r>
      <w:r w:rsidRPr="005C6076">
        <w:rPr>
          <w:b/>
        </w:rPr>
        <w:t>upload the school enrolment form twice</w:t>
      </w:r>
      <w:r>
        <w:t>;</w:t>
      </w:r>
      <w:r w:rsidRPr="00A00E67">
        <w:t xml:space="preserve"> i.e. the same document for the school enrolment form, and the MCEETYA </w:t>
      </w:r>
      <w:r>
        <w:t>data</w:t>
      </w:r>
      <w:r w:rsidRPr="00A00E67">
        <w:t xml:space="preserve"> </w:t>
      </w:r>
      <w:r>
        <w:t>c</w:t>
      </w:r>
      <w:r w:rsidRPr="00A00E67">
        <w:t>ollection form.</w:t>
      </w:r>
    </w:p>
    <w:p w14:paraId="600E1EEF" w14:textId="7E37C806" w:rsidR="00DB52A3" w:rsidRPr="00C27681" w:rsidRDefault="007C4DDD" w:rsidP="00E81323">
      <w:pPr>
        <w:rPr>
          <w:rFonts w:ascii="Arial" w:hAnsi="Arial" w:cs="Arial"/>
          <w:color w:val="222222"/>
          <w:shd w:val="clear" w:color="auto" w:fill="FFFFFF"/>
        </w:rPr>
      </w:pPr>
      <w:r>
        <w:t>D</w:t>
      </w:r>
      <w:r w:rsidR="00DB52A3">
        <w:t xml:space="preserve">ocuments must be saved as </w:t>
      </w:r>
      <w:r w:rsidR="00DB52A3" w:rsidRPr="00DB52A3">
        <w:rPr>
          <w:b/>
        </w:rPr>
        <w:t>.pdf</w:t>
      </w:r>
      <w:r w:rsidR="00DB52A3" w:rsidRPr="00621ADB">
        <w:t xml:space="preserve">, </w:t>
      </w:r>
      <w:r w:rsidR="00DB52A3" w:rsidRPr="00DB52A3">
        <w:rPr>
          <w:b/>
        </w:rPr>
        <w:t>.jpg</w:t>
      </w:r>
      <w:r w:rsidR="00DB52A3">
        <w:t xml:space="preserve">, </w:t>
      </w:r>
      <w:r w:rsidR="00DB52A3" w:rsidRPr="00DB52A3">
        <w:rPr>
          <w:b/>
        </w:rPr>
        <w:t>.jpeg</w:t>
      </w:r>
      <w:r w:rsidR="00DB52A3">
        <w:t xml:space="preserve"> or </w:t>
      </w:r>
      <w:r w:rsidR="00DB52A3" w:rsidRPr="00DB52A3">
        <w:rPr>
          <w:b/>
        </w:rPr>
        <w:t>.png</w:t>
      </w:r>
      <w:r w:rsidR="00DB52A3">
        <w:t xml:space="preserve"> files, with </w:t>
      </w:r>
      <w:r w:rsidR="00DB52A3" w:rsidRPr="0015707F">
        <w:rPr>
          <w:bCs/>
        </w:rPr>
        <w:t xml:space="preserve">a </w:t>
      </w:r>
      <w:r w:rsidR="00DB52A3" w:rsidRPr="00DB52A3">
        <w:rPr>
          <w:b/>
        </w:rPr>
        <w:t>maximum size of</w:t>
      </w:r>
      <w:r w:rsidR="00DB52A3">
        <w:t xml:space="preserve"> </w:t>
      </w:r>
      <w:r w:rsidR="00DB52A3" w:rsidRPr="00DB52A3">
        <w:rPr>
          <w:b/>
        </w:rPr>
        <w:t>4MB for each file</w:t>
      </w:r>
      <w:r w:rsidR="00DB52A3">
        <w:t xml:space="preserve">. </w:t>
      </w:r>
      <w:r w:rsidR="00014C89">
        <w:t xml:space="preserve">You will </w:t>
      </w:r>
      <w:r w:rsidR="00014C89" w:rsidRPr="0015707F">
        <w:rPr>
          <w:b/>
          <w:bCs/>
        </w:rPr>
        <w:t>not</w:t>
      </w:r>
      <w:r w:rsidR="00014C89">
        <w:t xml:space="preserve"> be able to upload </w:t>
      </w:r>
      <w:r w:rsidR="007D045E" w:rsidRPr="0015707F">
        <w:rPr>
          <w:bCs/>
        </w:rPr>
        <w:t>Word</w:t>
      </w:r>
      <w:r w:rsidR="007D045E" w:rsidRPr="00DA7631">
        <w:t xml:space="preserve"> documents</w:t>
      </w:r>
      <w:r w:rsidR="00DB52A3">
        <w:t>.</w:t>
      </w:r>
      <w:r w:rsidR="0015707F">
        <w:t xml:space="preserve"> D</w:t>
      </w:r>
      <w:r w:rsidR="00C27681">
        <w:t>o</w:t>
      </w:r>
      <w:r w:rsidR="0054575C">
        <w:t xml:space="preserve"> no</w:t>
      </w:r>
      <w:r w:rsidR="00C27681">
        <w:t>t use</w:t>
      </w:r>
      <w:r w:rsidR="00EB0782">
        <w:t xml:space="preserve"> </w:t>
      </w:r>
      <w:r w:rsidR="00C27681">
        <w:t xml:space="preserve">spaces or </w:t>
      </w:r>
      <w:r w:rsidR="00EB0782">
        <w:t xml:space="preserve">unrecognisable characters </w:t>
      </w:r>
      <w:r w:rsidR="0054575C">
        <w:t>or symbols</w:t>
      </w:r>
      <w:r w:rsidR="00E466C2">
        <w:t>,</w:t>
      </w:r>
      <w:r w:rsidR="0054575C">
        <w:t xml:space="preserve"> </w:t>
      </w:r>
      <w:r w:rsidR="00EB0782">
        <w:t xml:space="preserve">such as </w:t>
      </w:r>
      <w:r w:rsidR="0054575C">
        <w:t>&lt;</w:t>
      </w:r>
      <w:r w:rsidR="00986387">
        <w:t xml:space="preserve"> </w:t>
      </w:r>
      <w:r w:rsidR="00EB0782" w:rsidRPr="00C27681">
        <w:t>&gt;</w:t>
      </w:r>
      <w:r w:rsidR="00F15318">
        <w:t xml:space="preserve"> </w:t>
      </w:r>
      <w:r w:rsidR="00EB0782" w:rsidRPr="00C27681">
        <w:t>?</w:t>
      </w:r>
      <w:r w:rsidR="009D13EA">
        <w:t xml:space="preserve"> !</w:t>
      </w:r>
      <w:r w:rsidR="00C27681" w:rsidRPr="00C27681">
        <w:t xml:space="preserve"> </w:t>
      </w:r>
      <w:r w:rsidR="00EB0782" w:rsidRPr="00C27681">
        <w:t>/</w:t>
      </w:r>
      <w:r w:rsidR="00C27681">
        <w:t xml:space="preserve"> </w:t>
      </w:r>
      <w:r w:rsidR="00EB0782" w:rsidRPr="00C27681">
        <w:t>\</w:t>
      </w:r>
      <w:r w:rsidR="00C27681" w:rsidRPr="00C27681">
        <w:t xml:space="preserve"> </w:t>
      </w:r>
      <w:r w:rsidR="00EB0782" w:rsidRPr="00C27681">
        <w:t>"</w:t>
      </w:r>
      <w:r w:rsidR="00C27681">
        <w:t xml:space="preserve"> </w:t>
      </w:r>
      <w:r w:rsidR="00EB0782" w:rsidRPr="00C27681">
        <w:t>*</w:t>
      </w:r>
      <w:r w:rsidR="00F15318">
        <w:t xml:space="preserve"> </w:t>
      </w:r>
      <w:r w:rsidR="00EB0782" w:rsidRPr="00C27681">
        <w:t>:</w:t>
      </w:r>
      <w:r w:rsidR="00C27681">
        <w:t xml:space="preserve"> </w:t>
      </w:r>
      <w:r w:rsidR="0054575C">
        <w:t xml:space="preserve">, </w:t>
      </w:r>
      <w:r w:rsidR="00EB0782" w:rsidRPr="00C27681">
        <w:t>#</w:t>
      </w:r>
      <w:r w:rsidR="00C27681">
        <w:t xml:space="preserve"> </w:t>
      </w:r>
      <w:r w:rsidR="00EB0782" w:rsidRPr="00C27681">
        <w:t>%</w:t>
      </w:r>
      <w:r w:rsidR="00C27681">
        <w:t xml:space="preserve"> </w:t>
      </w:r>
      <w:r w:rsidR="0054575C">
        <w:t>&amp;</w:t>
      </w:r>
      <w:r w:rsidR="00EB0782" w:rsidRPr="00C27681">
        <w:t xml:space="preserve"> (</w:t>
      </w:r>
      <w:r w:rsidR="00F15318">
        <w:t xml:space="preserve"> </w:t>
      </w:r>
      <w:r w:rsidR="00EB0782" w:rsidRPr="00C27681">
        <w:t>)</w:t>
      </w:r>
      <w:r w:rsidR="00F15318">
        <w:t xml:space="preserve"> </w:t>
      </w:r>
      <w:r w:rsidR="00EB0782" w:rsidRPr="00C27681">
        <w:t>{</w:t>
      </w:r>
      <w:r w:rsidR="00F15318">
        <w:t xml:space="preserve"> </w:t>
      </w:r>
      <w:r w:rsidR="00EB0782" w:rsidRPr="00C27681">
        <w:t>}</w:t>
      </w:r>
      <w:r w:rsidR="0054575C">
        <w:t xml:space="preserve"> +</w:t>
      </w:r>
      <w:r w:rsidR="00EB0782" w:rsidRPr="00C27681">
        <w:t xml:space="preserve"> =</w:t>
      </w:r>
      <w:r w:rsidR="00F15318">
        <w:t xml:space="preserve"> </w:t>
      </w:r>
      <w:r w:rsidR="00EB0782" w:rsidRPr="00C27681">
        <w:t>@</w:t>
      </w:r>
      <w:r w:rsidR="0054575C">
        <w:t xml:space="preserve"> </w:t>
      </w:r>
      <w:r w:rsidR="00EB0782">
        <w:t>when</w:t>
      </w:r>
      <w:r w:rsidR="00C27681">
        <w:t xml:space="preserve"> </w:t>
      </w:r>
      <w:r w:rsidR="0022641F">
        <w:t>naming</w:t>
      </w:r>
      <w:r w:rsidR="00C27681">
        <w:t xml:space="preserve"> files.</w:t>
      </w:r>
      <w:r w:rsidR="00EB0782">
        <w:t xml:space="preserve"> </w:t>
      </w:r>
    </w:p>
    <w:p w14:paraId="18C5905E" w14:textId="4EEEBAFB" w:rsidR="00464A60" w:rsidRDefault="00010BFE" w:rsidP="00E81323">
      <w:r>
        <w:t xml:space="preserve">Select </w:t>
      </w:r>
      <w:r w:rsidR="007C4DDD">
        <w:t xml:space="preserve">the first document </w:t>
      </w:r>
      <w:r>
        <w:t>from the drop-down list</w:t>
      </w:r>
      <w:r w:rsidR="007C4DDD">
        <w:t xml:space="preserve"> (highlighted below)</w:t>
      </w:r>
      <w:r>
        <w:t xml:space="preserve">. Click on the </w:t>
      </w:r>
      <w:r w:rsidRPr="001C24EC">
        <w:rPr>
          <w:b/>
        </w:rPr>
        <w:t>Browse</w:t>
      </w:r>
      <w:r>
        <w:t xml:space="preserve"> button </w:t>
      </w:r>
      <w:r w:rsidR="00D2107F">
        <w:t xml:space="preserve">(highlighted below) </w:t>
      </w:r>
      <w:r>
        <w:t xml:space="preserve">to select the file from your computer and click on the </w:t>
      </w:r>
      <w:r w:rsidRPr="001C24EC">
        <w:rPr>
          <w:b/>
        </w:rPr>
        <w:t>Open</w:t>
      </w:r>
      <w:r>
        <w:t xml:space="preserve"> button </w:t>
      </w:r>
      <w:r w:rsidR="00CB2C9C">
        <w:t>(</w:t>
      </w:r>
      <w:r w:rsidR="00A034FA">
        <w:rPr>
          <w:b/>
        </w:rPr>
        <w:t>Upload</w:t>
      </w:r>
      <w:r w:rsidR="00537EC7">
        <w:t xml:space="preserve"> </w:t>
      </w:r>
      <w:r w:rsidR="00CB2C9C">
        <w:t xml:space="preserve">button on a Mac) </w:t>
      </w:r>
      <w:r>
        <w:t xml:space="preserve">to upload this file. </w:t>
      </w:r>
      <w:r w:rsidR="00CB2C9C">
        <w:t>When</w:t>
      </w:r>
      <w:r w:rsidR="00464A60">
        <w:t xml:space="preserve"> you have uploaded the first document, the status will show as </w:t>
      </w:r>
      <w:r w:rsidR="00464A60" w:rsidRPr="00464A60">
        <w:rPr>
          <w:b/>
        </w:rPr>
        <w:t>Saved</w:t>
      </w:r>
      <w:r w:rsidR="00464A60">
        <w:t>.</w:t>
      </w:r>
      <w:r w:rsidR="005164CA">
        <w:t xml:space="preserve"> </w:t>
      </w:r>
      <w:r w:rsidR="00AA27F3">
        <w:t xml:space="preserve">Repeat this process </w:t>
      </w:r>
      <w:r w:rsidR="00CF3E50">
        <w:t>for</w:t>
      </w:r>
      <w:r w:rsidR="00AA27F3">
        <w:t xml:space="preserve"> all three documents.</w:t>
      </w:r>
    </w:p>
    <w:p w14:paraId="47874F01" w14:textId="05B2732E" w:rsidR="00AA27F3" w:rsidRDefault="00FD24A0" w:rsidP="00722312">
      <w:pPr>
        <w:spacing w:after="120"/>
        <w:ind w:left="-57"/>
      </w:pPr>
      <w:r>
        <w:rPr>
          <w:noProof/>
          <w:lang w:val="en-GB" w:eastAsia="en-GB" w:bidi="my-MM"/>
        </w:rPr>
        <mc:AlternateContent>
          <mc:Choice Requires="wps">
            <w:drawing>
              <wp:anchor distT="0" distB="0" distL="114300" distR="114300" simplePos="0" relativeHeight="251817984" behindDoc="0" locked="0" layoutInCell="1" allowOverlap="1" wp14:anchorId="0BB46303" wp14:editId="395F0E7B">
                <wp:simplePos x="0" y="0"/>
                <wp:positionH relativeFrom="column">
                  <wp:posOffset>4010026</wp:posOffset>
                </wp:positionH>
                <wp:positionV relativeFrom="paragraph">
                  <wp:posOffset>1050925</wp:posOffset>
                </wp:positionV>
                <wp:extent cx="528638" cy="209550"/>
                <wp:effectExtent l="0" t="0" r="24130" b="19050"/>
                <wp:wrapNone/>
                <wp:docPr id="27" name="Rounded Rectangle 27"/>
                <wp:cNvGraphicFramePr/>
                <a:graphic xmlns:a="http://schemas.openxmlformats.org/drawingml/2006/main">
                  <a:graphicData uri="http://schemas.microsoft.com/office/word/2010/wordprocessingShape">
                    <wps:wsp>
                      <wps:cNvSpPr/>
                      <wps:spPr>
                        <a:xfrm>
                          <a:off x="0" y="0"/>
                          <a:ext cx="528638" cy="2095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AA366" id="Rounded Rectangle 27" o:spid="_x0000_s1026" style="position:absolute;margin-left:315.75pt;margin-top:82.75pt;width:41.65pt;height:1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" filled="f" strokecolor="red" strokeweight="2pt"/>
            </w:pict>
          </mc:Fallback>
        </mc:AlternateContent>
      </w:r>
      <w:r>
        <w:rPr>
          <w:noProof/>
          <w:lang w:val="en-GB" w:eastAsia="en-GB" w:bidi="my-MM"/>
        </w:rPr>
        <mc:AlternateContent>
          <mc:Choice Requires="wps">
            <w:drawing>
              <wp:anchor distT="0" distB="0" distL="114300" distR="114300" simplePos="0" relativeHeight="251815936" behindDoc="0" locked="0" layoutInCell="1" allowOverlap="1" wp14:anchorId="1F821B9D" wp14:editId="29F95ACD">
                <wp:simplePos x="0" y="0"/>
                <wp:positionH relativeFrom="column">
                  <wp:posOffset>71120</wp:posOffset>
                </wp:positionH>
                <wp:positionV relativeFrom="paragraph">
                  <wp:posOffset>1265555</wp:posOffset>
                </wp:positionV>
                <wp:extent cx="1351280" cy="594995"/>
                <wp:effectExtent l="0" t="0" r="20320" b="14605"/>
                <wp:wrapNone/>
                <wp:docPr id="18" name="Rounded Rectangle 18"/>
                <wp:cNvGraphicFramePr/>
                <a:graphic xmlns:a="http://schemas.openxmlformats.org/drawingml/2006/main">
                  <a:graphicData uri="http://schemas.microsoft.com/office/word/2010/wordprocessingShape">
                    <wps:wsp>
                      <wps:cNvSpPr/>
                      <wps:spPr>
                        <a:xfrm>
                          <a:off x="0" y="0"/>
                          <a:ext cx="1351280" cy="59499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CE71C" id="Rounded Rectangle 18" o:spid="_x0000_s1026" style="position:absolute;margin-left:5.6pt;margin-top:99.65pt;width:106.4pt;height:46.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" filled="f" strokecolor="red" strokeweight="2pt"/>
            </w:pict>
          </mc:Fallback>
        </mc:AlternateContent>
      </w:r>
      <w:r w:rsidR="00D2107F">
        <w:rPr>
          <w:noProof/>
          <w:lang w:val="en-GB" w:eastAsia="en-GB" w:bidi="my-MM"/>
        </w:rPr>
        <w:drawing>
          <wp:inline distT="0" distB="0" distL="0" distR="0" wp14:anchorId="4B7F6FC8" wp14:editId="073F9A74">
            <wp:extent cx="4593600" cy="1908000"/>
            <wp:effectExtent l="38100" t="38100" r="92710" b="92710"/>
            <wp:docPr id="31" name="Picture 31" descr="Document upload screen with the dropdown list of required documents and the Brow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ocument upload screen with the dropdown list of required documents and the Browse button highlighted"/>
                    <pic:cNvPicPr/>
                  </pic:nvPicPr>
                  <pic:blipFill>
                    <a:blip r:embed="rId42">
                      <a:extLst>
                        <a:ext uri="{28A0092B-C50C-407E-A947-70E740481C1C}">
                          <a14:useLocalDpi xmlns:a14="http://schemas.microsoft.com/office/drawing/2010/main" val="0"/>
                        </a:ext>
                      </a:extLst>
                    </a:blip>
                    <a:stretch>
                      <a:fillRect/>
                    </a:stretch>
                  </pic:blipFill>
                  <pic:spPr>
                    <a:xfrm>
                      <a:off x="0" y="0"/>
                      <a:ext cx="4593600" cy="190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69351E2" w14:textId="790D82B3" w:rsidR="000E2E8C" w:rsidRDefault="00AA27F3" w:rsidP="006A3D97">
      <w:pPr>
        <w:ind w:left="-57"/>
      </w:pPr>
      <w:r>
        <w:t>If</w:t>
      </w:r>
      <w:r w:rsidR="00DB52A3">
        <w:t xml:space="preserve"> </w:t>
      </w:r>
      <w:r w:rsidR="00092631">
        <w:t xml:space="preserve">you upload </w:t>
      </w:r>
      <w:r>
        <w:t>a document</w:t>
      </w:r>
      <w:r w:rsidR="00092631">
        <w:t xml:space="preserve"> by mistake</w:t>
      </w:r>
      <w:r w:rsidR="007C4DDD">
        <w:t>,</w:t>
      </w:r>
      <w:r w:rsidR="00092631">
        <w:t xml:space="preserve"> </w:t>
      </w:r>
      <w:r w:rsidR="00857A8B">
        <w:t>click</w:t>
      </w:r>
      <w:r w:rsidR="00DB52A3">
        <w:t xml:space="preserve"> on the </w:t>
      </w:r>
      <w:r w:rsidR="00DB52A3" w:rsidRPr="006F393F">
        <w:rPr>
          <w:b/>
        </w:rPr>
        <w:t>Remove</w:t>
      </w:r>
      <w:r w:rsidR="00DB52A3">
        <w:t xml:space="preserve"> button (</w:t>
      </w:r>
      <w:r w:rsidR="00C03BC5">
        <w:t>highlighted below</w:t>
      </w:r>
      <w:r w:rsidR="00DB52A3">
        <w:t>)</w:t>
      </w:r>
      <w:r w:rsidR="00C86489">
        <w:t xml:space="preserve"> then upload the correct document</w:t>
      </w:r>
      <w:r w:rsidR="00DB52A3">
        <w:t>.</w:t>
      </w:r>
      <w:r w:rsidR="006A3D97">
        <w:t xml:space="preserve"> </w:t>
      </w:r>
      <w:r w:rsidR="000E2E8C">
        <w:t xml:space="preserve">Click on the </w:t>
      </w:r>
      <w:r w:rsidR="000E2E8C" w:rsidRPr="000E2E8C">
        <w:rPr>
          <w:b/>
        </w:rPr>
        <w:t>Submit</w:t>
      </w:r>
      <w:r w:rsidR="000E2E8C">
        <w:t xml:space="preserve"> button (</w:t>
      </w:r>
      <w:r w:rsidR="00C03BC5">
        <w:t>highlighted below</w:t>
      </w:r>
      <w:r w:rsidR="000E2E8C">
        <w:t xml:space="preserve">) to submit </w:t>
      </w:r>
      <w:r w:rsidR="00092631">
        <w:t>these documents</w:t>
      </w:r>
      <w:r w:rsidR="000E2E8C">
        <w:t>.</w:t>
      </w:r>
    </w:p>
    <w:p w14:paraId="2CB918A7" w14:textId="6AC0C827" w:rsidR="00DB52A3" w:rsidRDefault="00FD24A0" w:rsidP="005F0615">
      <w:pPr>
        <w:ind w:left="-57"/>
      </w:pPr>
      <w:r>
        <w:rPr>
          <w:noProof/>
          <w:lang w:val="en-GB" w:eastAsia="en-GB" w:bidi="my-MM"/>
        </w:rPr>
        <mc:AlternateContent>
          <mc:Choice Requires="wps">
            <w:drawing>
              <wp:anchor distT="0" distB="0" distL="114300" distR="114300" simplePos="0" relativeHeight="251820032" behindDoc="0" locked="0" layoutInCell="1" allowOverlap="1" wp14:anchorId="7697A4DE" wp14:editId="3F5E2AE3">
                <wp:simplePos x="0" y="0"/>
                <wp:positionH relativeFrom="column">
                  <wp:posOffset>3167063</wp:posOffset>
                </wp:positionH>
                <wp:positionV relativeFrom="paragraph">
                  <wp:posOffset>453708</wp:posOffset>
                </wp:positionV>
                <wp:extent cx="323215" cy="112712"/>
                <wp:effectExtent l="0" t="0" r="19685" b="20955"/>
                <wp:wrapNone/>
                <wp:docPr id="28" name="Rounded Rectangle 28"/>
                <wp:cNvGraphicFramePr/>
                <a:graphic xmlns:a="http://schemas.openxmlformats.org/drawingml/2006/main">
                  <a:graphicData uri="http://schemas.microsoft.com/office/word/2010/wordprocessingShape">
                    <wps:wsp>
                      <wps:cNvSpPr/>
                      <wps:spPr>
                        <a:xfrm>
                          <a:off x="0" y="0"/>
                          <a:ext cx="323215" cy="1127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70F9F" id="Rounded Rectangle 28" o:spid="_x0000_s1026" style="position:absolute;margin-left:249.4pt;margin-top:35.75pt;width:25.45pt;height:8.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" filled="f" strokecolor="red" strokeweight="2pt"/>
            </w:pict>
          </mc:Fallback>
        </mc:AlternateContent>
      </w:r>
      <w:r>
        <w:rPr>
          <w:noProof/>
          <w:lang w:val="en-GB" w:eastAsia="en-GB" w:bidi="my-MM"/>
        </w:rPr>
        <mc:AlternateContent>
          <mc:Choice Requires="wps">
            <w:drawing>
              <wp:anchor distT="0" distB="0" distL="114300" distR="114300" simplePos="0" relativeHeight="251822080" behindDoc="0" locked="0" layoutInCell="1" allowOverlap="1" wp14:anchorId="03F4D2A1" wp14:editId="00CB7AD4">
                <wp:simplePos x="0" y="0"/>
                <wp:positionH relativeFrom="column">
                  <wp:posOffset>71120</wp:posOffset>
                </wp:positionH>
                <wp:positionV relativeFrom="paragraph">
                  <wp:posOffset>1701483</wp:posOffset>
                </wp:positionV>
                <wp:extent cx="500063" cy="178118"/>
                <wp:effectExtent l="0" t="0" r="14605" b="12700"/>
                <wp:wrapNone/>
                <wp:docPr id="29" name="Rounded Rectangle 29"/>
                <wp:cNvGraphicFramePr/>
                <a:graphic xmlns:a="http://schemas.openxmlformats.org/drawingml/2006/main">
                  <a:graphicData uri="http://schemas.microsoft.com/office/word/2010/wordprocessingShape">
                    <wps:wsp>
                      <wps:cNvSpPr/>
                      <wps:spPr>
                        <a:xfrm>
                          <a:off x="0" y="0"/>
                          <a:ext cx="500063" cy="178118"/>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31354" id="Rounded Rectangle 29" o:spid="_x0000_s1026" style="position:absolute;margin-left:5.6pt;margin-top:134pt;width:39.4pt;height:14.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" filled="f" strokecolor="red" strokeweight="2pt"/>
            </w:pict>
          </mc:Fallback>
        </mc:AlternateContent>
      </w:r>
      <w:r w:rsidR="008D26FA">
        <w:rPr>
          <w:noProof/>
          <w:lang w:val="en-GB" w:eastAsia="en-GB" w:bidi="my-MM"/>
        </w:rPr>
        <w:drawing>
          <wp:inline distT="0" distB="0" distL="0" distR="0" wp14:anchorId="42891F5C" wp14:editId="3E0D2F65">
            <wp:extent cx="3614400" cy="1908000"/>
            <wp:effectExtent l="38100" t="38100" r="100965" b="92710"/>
            <wp:docPr id="32" name="Picture 32" descr="Document upload screen with three uploaded documents and the option to remove a document highlighted. The Submit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ocument upload screen with three uploaded documents and the option to remove a document highlighted. The Submit button is also highlighted"/>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14400" cy="1908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3F3986E" w14:textId="3B62223A" w:rsidR="00372F65" w:rsidRDefault="0069631D" w:rsidP="00DB52A3">
      <w:r>
        <w:lastRenderedPageBreak/>
        <w:t xml:space="preserve">You will return to the </w:t>
      </w:r>
      <w:r w:rsidR="00FF7581">
        <w:rPr>
          <w:b/>
        </w:rPr>
        <w:t>Language A</w:t>
      </w:r>
      <w:r w:rsidRPr="0069631D">
        <w:rPr>
          <w:b/>
        </w:rPr>
        <w:t>pplications</w:t>
      </w:r>
      <w:r>
        <w:t xml:space="preserve"> screen.</w:t>
      </w:r>
      <w:r w:rsidR="00F576FA">
        <w:t xml:space="preserve"> </w:t>
      </w:r>
      <w:r>
        <w:t xml:space="preserve">The </w:t>
      </w:r>
      <w:r w:rsidR="0061494D">
        <w:rPr>
          <w:b/>
        </w:rPr>
        <w:t>S</w:t>
      </w:r>
      <w:r w:rsidRPr="0061494D">
        <w:rPr>
          <w:b/>
        </w:rPr>
        <w:t>tatus</w:t>
      </w:r>
      <w:r>
        <w:t xml:space="preserve"> column will show a</w:t>
      </w:r>
      <w:r w:rsidRPr="00465B1D">
        <w:rPr>
          <w:bCs/>
        </w:rPr>
        <w:t xml:space="preserve"> </w:t>
      </w:r>
      <w:r w:rsidRPr="008E68DD">
        <w:rPr>
          <w:bCs/>
        </w:rPr>
        <w:t>tick</w:t>
      </w:r>
      <w:r>
        <w:t xml:space="preserve"> and </w:t>
      </w:r>
      <w:r w:rsidRPr="00776445">
        <w:rPr>
          <w:b/>
        </w:rPr>
        <w:t>Submitted</w:t>
      </w:r>
      <w:r>
        <w:t>.</w:t>
      </w:r>
      <w:r w:rsidR="002C06FF">
        <w:t xml:space="preserve"> </w:t>
      </w:r>
      <w:r w:rsidR="0061494D">
        <w:t xml:space="preserve">The </w:t>
      </w:r>
      <w:r w:rsidR="0061494D" w:rsidRPr="0061494D">
        <w:rPr>
          <w:b/>
        </w:rPr>
        <w:t>S</w:t>
      </w:r>
      <w:r w:rsidRPr="0061494D">
        <w:rPr>
          <w:b/>
        </w:rPr>
        <w:t>ub status</w:t>
      </w:r>
      <w:r>
        <w:t xml:space="preserve"> column </w:t>
      </w:r>
      <w:r w:rsidR="00F304D4">
        <w:t>shows as</w:t>
      </w:r>
      <w:r>
        <w:t xml:space="preserve"> </w:t>
      </w:r>
      <w:r w:rsidRPr="00347F9C">
        <w:rPr>
          <w:b/>
        </w:rPr>
        <w:t>Teacher</w:t>
      </w:r>
      <w:r w:rsidR="002C06FF">
        <w:rPr>
          <w:b/>
        </w:rPr>
        <w:t xml:space="preserve"> </w:t>
      </w:r>
      <w:r w:rsidR="002C06FF">
        <w:t>(highlighted below)</w:t>
      </w:r>
      <w:r>
        <w:t xml:space="preserve">, </w:t>
      </w:r>
      <w:r w:rsidR="00A53A8A">
        <w:t xml:space="preserve">to indicate the application has moved to the teacher declaration </w:t>
      </w:r>
      <w:r>
        <w:t>stage of</w:t>
      </w:r>
      <w:r w:rsidR="00347F9C">
        <w:t xml:space="preserve"> </w:t>
      </w:r>
      <w:r w:rsidR="00A53A8A">
        <w:t>the</w:t>
      </w:r>
      <w:r w:rsidR="00464A60">
        <w:t xml:space="preserve"> </w:t>
      </w:r>
      <w:r w:rsidR="00D51CBE">
        <w:t xml:space="preserve">WACE language </w:t>
      </w:r>
      <w:r w:rsidR="00F304D4">
        <w:t xml:space="preserve">course </w:t>
      </w:r>
      <w:r w:rsidR="00D51CBE">
        <w:t>enrolment</w:t>
      </w:r>
      <w:r w:rsidR="00A53A8A">
        <w:t xml:space="preserve"> process</w:t>
      </w:r>
      <w:r>
        <w:t>.</w:t>
      </w:r>
      <w:r w:rsidR="002C06FF">
        <w:t xml:space="preserve"> </w:t>
      </w:r>
      <w:r>
        <w:t xml:space="preserve">The </w:t>
      </w:r>
      <w:r w:rsidRPr="0069631D">
        <w:rPr>
          <w:b/>
        </w:rPr>
        <w:t>Requires attention by me</w:t>
      </w:r>
      <w:r>
        <w:t xml:space="preserve"> column will be blank, </w:t>
      </w:r>
      <w:r w:rsidR="000E0673">
        <w:t xml:space="preserve">to show that </w:t>
      </w:r>
      <w:r>
        <w:t xml:space="preserve">you have </w:t>
      </w:r>
      <w:r w:rsidR="00D44DDF">
        <w:t>uploaded the required</w:t>
      </w:r>
      <w:r w:rsidR="000E0673">
        <w:t xml:space="preserve"> school documentation</w:t>
      </w:r>
      <w:r w:rsidR="00D44DDF">
        <w:t xml:space="preserve"> for that student</w:t>
      </w:r>
      <w:r w:rsidR="002D401E">
        <w:t>.</w:t>
      </w:r>
    </w:p>
    <w:p w14:paraId="5B95694C" w14:textId="77777777" w:rsidR="00CE513B" w:rsidRDefault="00F576FA" w:rsidP="00DB52A3">
      <w:r>
        <w:t>Note: the application that you have just completed will now appear at the bottom of your list.</w:t>
      </w:r>
      <w:r w:rsidR="00F524E1">
        <w:t xml:space="preserve"> </w:t>
      </w:r>
    </w:p>
    <w:p w14:paraId="432BA507" w14:textId="77358753" w:rsidR="00F576FA" w:rsidRDefault="00F524E1" w:rsidP="00DB52A3">
      <w:r>
        <w:t>Once you have submitted the application, you will not be able to make any change</w:t>
      </w:r>
      <w:r w:rsidR="000E46AD">
        <w:t>s</w:t>
      </w:r>
      <w:r>
        <w:t xml:space="preserve"> unless requested by the Authority.</w:t>
      </w:r>
    </w:p>
    <w:p w14:paraId="7C66DB0D" w14:textId="4B84B42C" w:rsidR="00372F65" w:rsidRDefault="0061494D" w:rsidP="007E0141">
      <w:pPr>
        <w:ind w:left="-57"/>
      </w:pPr>
      <w:r>
        <w:rPr>
          <w:noProof/>
          <w:lang w:val="en-GB" w:eastAsia="en-GB" w:bidi="my-MM"/>
        </w:rPr>
        <mc:AlternateContent>
          <mc:Choice Requires="wps">
            <w:drawing>
              <wp:anchor distT="0" distB="0" distL="114300" distR="114300" simplePos="0" relativeHeight="251922432" behindDoc="0" locked="0" layoutInCell="1" allowOverlap="1" wp14:anchorId="04D56F3F" wp14:editId="1A40A7A7">
                <wp:simplePos x="0" y="0"/>
                <wp:positionH relativeFrom="column">
                  <wp:posOffset>1591945</wp:posOffset>
                </wp:positionH>
                <wp:positionV relativeFrom="paragraph">
                  <wp:posOffset>2161540</wp:posOffset>
                </wp:positionV>
                <wp:extent cx="491744" cy="178119"/>
                <wp:effectExtent l="0" t="0" r="22860" b="12700"/>
                <wp:wrapNone/>
                <wp:docPr id="47" name="Rounded Rectangle 47"/>
                <wp:cNvGraphicFramePr/>
                <a:graphic xmlns:a="http://schemas.openxmlformats.org/drawingml/2006/main">
                  <a:graphicData uri="http://schemas.microsoft.com/office/word/2010/wordprocessingShape">
                    <wps:wsp>
                      <wps:cNvSpPr/>
                      <wps:spPr>
                        <a:xfrm>
                          <a:off x="0" y="0"/>
                          <a:ext cx="491744" cy="17811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AFA91" id="Rounded Rectangle 47" o:spid="_x0000_s1026" style="position:absolute;margin-left:125.35pt;margin-top:170.2pt;width:38.7pt;height:14.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" filled="f" strokecolor="red" strokeweight="2pt"/>
            </w:pict>
          </mc:Fallback>
        </mc:AlternateContent>
      </w:r>
      <w:r w:rsidR="00B12861">
        <w:rPr>
          <w:noProof/>
          <w:lang w:val="en-GB" w:eastAsia="en-GB" w:bidi="my-MM"/>
        </w:rPr>
        <w:drawing>
          <wp:inline distT="0" distB="0" distL="0" distR="0" wp14:anchorId="6997ECE1" wp14:editId="07F18C6C">
            <wp:extent cx="3016800" cy="2340000"/>
            <wp:effectExtent l="38100" t="38100" r="88900" b="98425"/>
            <wp:docPr id="40" name="Picture 40" descr="Language applications screen with Teacher as the Sub status highlighted and the attention required by me column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anguage applications screen with Teacher as the Sub status highlighted and the attention required by me column is blank"/>
                    <pic:cNvPicPr/>
                  </pic:nvPicPr>
                  <pic:blipFill>
                    <a:blip r:embed="rId45">
                      <a:extLst>
                        <a:ext uri="{28A0092B-C50C-407E-A947-70E740481C1C}">
                          <a14:useLocalDpi xmlns:a14="http://schemas.microsoft.com/office/drawing/2010/main" val="0"/>
                        </a:ext>
                      </a:extLst>
                    </a:blip>
                    <a:stretch>
                      <a:fillRect/>
                    </a:stretch>
                  </pic:blipFill>
                  <pic:spPr>
                    <a:xfrm>
                      <a:off x="0" y="0"/>
                      <a:ext cx="3016800" cy="23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D00E03D" w14:textId="6F55B0CE" w:rsidR="00B95EE0" w:rsidRPr="00B95EE0" w:rsidRDefault="00B95EE0" w:rsidP="00262F59">
      <w:pPr>
        <w:spacing w:after="0"/>
        <w:ind w:left="-57"/>
        <w:rPr>
          <w:b/>
        </w:rPr>
      </w:pPr>
      <w:r w:rsidRPr="00B95EE0">
        <w:rPr>
          <w:b/>
        </w:rPr>
        <w:t>Non-school candidates</w:t>
      </w:r>
    </w:p>
    <w:p w14:paraId="2896C3E9" w14:textId="4B137924" w:rsidR="00520AB7" w:rsidRDefault="00F93101" w:rsidP="00A72936">
      <w:pPr>
        <w:ind w:left="-57"/>
      </w:pPr>
      <w:r>
        <w:t xml:space="preserve">If a student </w:t>
      </w:r>
      <w:r w:rsidR="00A72936">
        <w:t xml:space="preserve">has </w:t>
      </w:r>
      <w:r>
        <w:t>selected</w:t>
      </w:r>
      <w:r w:rsidR="00B95EE0">
        <w:t xml:space="preserve"> </w:t>
      </w:r>
      <w:r w:rsidR="00B95EE0" w:rsidRPr="00B95EE0">
        <w:rPr>
          <w:b/>
        </w:rPr>
        <w:t>Yes</w:t>
      </w:r>
      <w:r w:rsidR="00B95EE0">
        <w:t xml:space="preserve"> to the statement about </w:t>
      </w:r>
      <w:r w:rsidR="00520AB7">
        <w:t>enrolment as</w:t>
      </w:r>
      <w:r w:rsidR="00B95EE0">
        <w:t xml:space="preserve"> a non-school candidate (NSC), </w:t>
      </w:r>
      <w:r w:rsidR="00520AB7">
        <w:t xml:space="preserve">this will show as </w:t>
      </w:r>
      <w:r w:rsidR="00520AB7" w:rsidRPr="00520AB7">
        <w:rPr>
          <w:b/>
        </w:rPr>
        <w:t>Yes</w:t>
      </w:r>
      <w:r w:rsidR="00520AB7">
        <w:t xml:space="preserve"> </w:t>
      </w:r>
      <w:r w:rsidR="00A84F8C">
        <w:t xml:space="preserve">(highlighted below) </w:t>
      </w:r>
      <w:r w:rsidR="00520AB7">
        <w:t xml:space="preserve">in the </w:t>
      </w:r>
      <w:r w:rsidR="00520AB7" w:rsidRPr="00520AB7">
        <w:rPr>
          <w:b/>
        </w:rPr>
        <w:t>Non School</w:t>
      </w:r>
      <w:r w:rsidR="00520AB7">
        <w:t xml:space="preserve"> column on the </w:t>
      </w:r>
      <w:r w:rsidR="00520AB7" w:rsidRPr="00886809">
        <w:rPr>
          <w:b/>
        </w:rPr>
        <w:t>Language Applications</w:t>
      </w:r>
      <w:r w:rsidR="00520AB7">
        <w:t xml:space="preserve"> screen.</w:t>
      </w:r>
    </w:p>
    <w:p w14:paraId="516036F8" w14:textId="77777777" w:rsidR="002960F6" w:rsidRDefault="00886809" w:rsidP="005932AD">
      <w:pPr>
        <w:ind w:left="-57"/>
      </w:pPr>
      <w:r>
        <w:t>The school support officer does not need to upload any supporting documents for a stud</w:t>
      </w:r>
      <w:r w:rsidR="005932AD">
        <w:t xml:space="preserve">ent’s NSC language application. </w:t>
      </w:r>
    </w:p>
    <w:p w14:paraId="5F4381BE" w14:textId="7EEC7C0F" w:rsidR="00A84F8C" w:rsidRDefault="00886809" w:rsidP="005932AD">
      <w:pPr>
        <w:ind w:left="-57"/>
      </w:pPr>
      <w:r>
        <w:t xml:space="preserve">The </w:t>
      </w:r>
      <w:r w:rsidRPr="00520AB7">
        <w:rPr>
          <w:b/>
        </w:rPr>
        <w:t>Status</w:t>
      </w:r>
      <w:r>
        <w:t xml:space="preserve"> column </w:t>
      </w:r>
      <w:r w:rsidR="00A84F8C">
        <w:t xml:space="preserve">will show a </w:t>
      </w:r>
      <w:r w:rsidR="00A84F8C" w:rsidRPr="008E68DD">
        <w:t>tick</w:t>
      </w:r>
      <w:r w:rsidR="00A84F8C">
        <w:t xml:space="preserve"> and </w:t>
      </w:r>
      <w:r w:rsidR="00A84F8C" w:rsidRPr="00520AB7">
        <w:rPr>
          <w:b/>
        </w:rPr>
        <w:t>Submitted</w:t>
      </w:r>
      <w:r w:rsidR="00262F59" w:rsidRPr="00262F59">
        <w:rPr>
          <w:bCs/>
        </w:rPr>
        <w:t>,</w:t>
      </w:r>
      <w:r w:rsidR="00A84F8C">
        <w:t xml:space="preserve"> but </w:t>
      </w:r>
      <w:r>
        <w:t>any NSC applications</w:t>
      </w:r>
      <w:r w:rsidR="00A84F8C">
        <w:t xml:space="preserve"> will skip the </w:t>
      </w:r>
      <w:r w:rsidR="00A84F8C" w:rsidRPr="00520AB7">
        <w:rPr>
          <w:b/>
        </w:rPr>
        <w:t>Documents</w:t>
      </w:r>
      <w:r w:rsidR="00A84F8C">
        <w:t xml:space="preserve"> stage in the </w:t>
      </w:r>
      <w:r w:rsidR="00A84F8C" w:rsidRPr="00520AB7">
        <w:rPr>
          <w:b/>
        </w:rPr>
        <w:t>Sub status</w:t>
      </w:r>
      <w:r w:rsidR="00A84F8C">
        <w:t xml:space="preserve"> column.</w:t>
      </w:r>
    </w:p>
    <w:p w14:paraId="742FA0E2" w14:textId="2837D076" w:rsidR="00886809" w:rsidRDefault="00520AB7" w:rsidP="00A72936">
      <w:pPr>
        <w:ind w:left="-57"/>
      </w:pPr>
      <w:r>
        <w:t xml:space="preserve">These NSC applications will show as </w:t>
      </w:r>
      <w:r w:rsidRPr="00520AB7">
        <w:rPr>
          <w:b/>
        </w:rPr>
        <w:t>Teacher</w:t>
      </w:r>
      <w:r>
        <w:t xml:space="preserve"> </w:t>
      </w:r>
      <w:r w:rsidR="00A84F8C">
        <w:t xml:space="preserve">(highlighted below) </w:t>
      </w:r>
      <w:r>
        <w:t xml:space="preserve">in the </w:t>
      </w:r>
      <w:r w:rsidRPr="00520AB7">
        <w:rPr>
          <w:b/>
        </w:rPr>
        <w:t>Sub status</w:t>
      </w:r>
      <w:r>
        <w:t xml:space="preserve"> column</w:t>
      </w:r>
      <w:r w:rsidR="00886809">
        <w:t xml:space="preserve">, to indicate </w:t>
      </w:r>
      <w:r w:rsidR="00FE4070">
        <w:t xml:space="preserve">that </w:t>
      </w:r>
      <w:r w:rsidR="00886809">
        <w:t>the application has moved to the teacher declaration stage</w:t>
      </w:r>
      <w:r>
        <w:t>.</w:t>
      </w:r>
      <w:r w:rsidR="00A84F8C">
        <w:t xml:space="preserve"> </w:t>
      </w:r>
    </w:p>
    <w:p w14:paraId="1B9C1354" w14:textId="5E21A067" w:rsidR="00520AB7" w:rsidRDefault="00DC33DA" w:rsidP="00DC33DA">
      <w:pPr>
        <w:ind w:left="-57"/>
      </w:pPr>
      <w:r>
        <w:t xml:space="preserve">The </w:t>
      </w:r>
      <w:r w:rsidRPr="00DC33DA">
        <w:rPr>
          <w:b/>
        </w:rPr>
        <w:t>R</w:t>
      </w:r>
      <w:r w:rsidR="00376DBF" w:rsidRPr="00DC33DA">
        <w:rPr>
          <w:b/>
        </w:rPr>
        <w:t>equires attention by me</w:t>
      </w:r>
      <w:r w:rsidR="00376DBF">
        <w:t xml:space="preserve"> column will be blank for the school support officer</w:t>
      </w:r>
      <w:r w:rsidR="00FE4070">
        <w:t>.</w:t>
      </w:r>
      <w:r w:rsidR="00376DBF">
        <w:t xml:space="preserve"> </w:t>
      </w:r>
      <w:r w:rsidR="00FE4070">
        <w:t>W</w:t>
      </w:r>
      <w:r>
        <w:t xml:space="preserve">hen the language teacher views this </w:t>
      </w:r>
      <w:r w:rsidR="00006F26">
        <w:t xml:space="preserve">NSC </w:t>
      </w:r>
      <w:r>
        <w:t xml:space="preserve">application, they </w:t>
      </w:r>
      <w:r w:rsidR="00A84F8C">
        <w:t>will be prompted to complete the</w:t>
      </w:r>
      <w:r w:rsidR="00370D53">
        <w:t>ir</w:t>
      </w:r>
      <w:r w:rsidR="00886809">
        <w:t xml:space="preserve"> t</w:t>
      </w:r>
      <w:r w:rsidR="00A84F8C">
        <w:t>eacher declaration.</w:t>
      </w:r>
    </w:p>
    <w:p w14:paraId="05DBA715" w14:textId="509943C1" w:rsidR="00F93101" w:rsidRDefault="009D7D0C" w:rsidP="00A07FF8">
      <w:pPr>
        <w:ind w:left="-113"/>
      </w:pPr>
      <w:r>
        <w:rPr>
          <w:noProof/>
          <w:lang w:val="en-GB" w:eastAsia="en-GB" w:bidi="my-MM"/>
        </w:rPr>
        <mc:AlternateContent>
          <mc:Choice Requires="wps">
            <w:drawing>
              <wp:anchor distT="0" distB="0" distL="114300" distR="114300" simplePos="0" relativeHeight="252144640" behindDoc="0" locked="0" layoutInCell="1" allowOverlap="1" wp14:anchorId="6E68A669" wp14:editId="5310DDBC">
                <wp:simplePos x="0" y="0"/>
                <wp:positionH relativeFrom="column">
                  <wp:posOffset>998604</wp:posOffset>
                </wp:positionH>
                <wp:positionV relativeFrom="paragraph">
                  <wp:posOffset>671195</wp:posOffset>
                </wp:positionV>
                <wp:extent cx="447040" cy="177800"/>
                <wp:effectExtent l="0" t="0" r="10160" b="12700"/>
                <wp:wrapNone/>
                <wp:docPr id="235" name="Rounded Rectangle 235"/>
                <wp:cNvGraphicFramePr/>
                <a:graphic xmlns:a="http://schemas.openxmlformats.org/drawingml/2006/main">
                  <a:graphicData uri="http://schemas.microsoft.com/office/word/2010/wordprocessingShape">
                    <wps:wsp>
                      <wps:cNvSpPr/>
                      <wps:spPr>
                        <a:xfrm>
                          <a:off x="0" y="0"/>
                          <a:ext cx="447040" cy="1778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6F237" id="Rounded Rectangle 235" o:spid="_x0000_s1026" style="position:absolute;margin-left:78.65pt;margin-top:52.85pt;width:35.2pt;height:1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" filled="f" strokecolor="red" strokeweight="2pt"/>
            </w:pict>
          </mc:Fallback>
        </mc:AlternateContent>
      </w:r>
      <w:r w:rsidR="008E68DD">
        <w:rPr>
          <w:noProof/>
          <w:lang w:val="en-GB" w:eastAsia="en-GB" w:bidi="my-MM"/>
        </w:rPr>
        <mc:AlternateContent>
          <mc:Choice Requires="wps">
            <w:drawing>
              <wp:anchor distT="0" distB="0" distL="114300" distR="114300" simplePos="0" relativeHeight="252146688" behindDoc="0" locked="0" layoutInCell="1" allowOverlap="1" wp14:anchorId="5F359DBD" wp14:editId="22C92B44">
                <wp:simplePos x="0" y="0"/>
                <wp:positionH relativeFrom="column">
                  <wp:posOffset>5581650</wp:posOffset>
                </wp:positionH>
                <wp:positionV relativeFrom="paragraph">
                  <wp:posOffset>690245</wp:posOffset>
                </wp:positionV>
                <wp:extent cx="248920" cy="149225"/>
                <wp:effectExtent l="0" t="0" r="17780" b="22225"/>
                <wp:wrapNone/>
                <wp:docPr id="261" name="Rounded Rectangle 261"/>
                <wp:cNvGraphicFramePr/>
                <a:graphic xmlns:a="http://schemas.openxmlformats.org/drawingml/2006/main">
                  <a:graphicData uri="http://schemas.microsoft.com/office/word/2010/wordprocessingShape">
                    <wps:wsp>
                      <wps:cNvSpPr/>
                      <wps:spPr>
                        <a:xfrm>
                          <a:off x="0" y="0"/>
                          <a:ext cx="248920" cy="1492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5772E" id="Rounded Rectangle 261" o:spid="_x0000_s1026" style="position:absolute;margin-left:439.5pt;margin-top:54.35pt;width:19.6pt;height:11.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" filled="f" strokecolor="red" strokeweight="2pt"/>
            </w:pict>
          </mc:Fallback>
        </mc:AlternateContent>
      </w:r>
      <w:r w:rsidR="00520AB7">
        <w:rPr>
          <w:noProof/>
          <w:lang w:val="en-GB" w:eastAsia="en-GB" w:bidi="my-MM"/>
        </w:rPr>
        <w:drawing>
          <wp:inline distT="0" distB="0" distL="0" distR="0" wp14:anchorId="5ADF2BDF" wp14:editId="18862E8F">
            <wp:extent cx="5940000" cy="1137600"/>
            <wp:effectExtent l="38100" t="38100" r="99060" b="100965"/>
            <wp:docPr id="234" name="Picture 234" descr="Language applications screen with non-school candidate (NSC) highlighted in the Non School column. Teacher as the Sub status is also highlighted and the attention required by me column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Language applications screen with non-school candidate (NSC) highlighted in the Non School column. Teacher as the Sub status is also highlighted and the attention required by me column is blank"/>
                    <pic:cNvPicPr/>
                  </pic:nvPicPr>
                  <pic:blipFill>
                    <a:blip r:embed="rId46">
                      <a:extLst>
                        <a:ext uri="{28A0092B-C50C-407E-A947-70E740481C1C}">
                          <a14:useLocalDpi xmlns:a14="http://schemas.microsoft.com/office/drawing/2010/main" val="0"/>
                        </a:ext>
                      </a:extLst>
                    </a:blip>
                    <a:stretch>
                      <a:fillRect/>
                    </a:stretch>
                  </pic:blipFill>
                  <pic:spPr>
                    <a:xfrm>
                      <a:off x="0" y="0"/>
                      <a:ext cx="5940000" cy="1137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A72936">
        <w:br w:type="page"/>
      </w:r>
    </w:p>
    <w:p w14:paraId="10EE75F1" w14:textId="6727ADE0" w:rsidR="0061494D" w:rsidRDefault="00092631" w:rsidP="00347F9C">
      <w:pPr>
        <w:pStyle w:val="Heading2"/>
      </w:pPr>
      <w:bookmarkStart w:id="15" w:name="_Toc137540320"/>
      <w:r>
        <w:lastRenderedPageBreak/>
        <w:t xml:space="preserve">Step 5: </w:t>
      </w:r>
      <w:r w:rsidR="0061494D">
        <w:t xml:space="preserve">Amend </w:t>
      </w:r>
      <w:r w:rsidR="00055BD8">
        <w:t xml:space="preserve">a </w:t>
      </w:r>
      <w:r w:rsidR="0061494D">
        <w:t>student</w:t>
      </w:r>
      <w:r w:rsidR="00055BD8">
        <w:t>’s</w:t>
      </w:r>
      <w:r w:rsidR="0061494D">
        <w:t xml:space="preserve"> </w:t>
      </w:r>
      <w:r w:rsidR="00F304D4">
        <w:t>language</w:t>
      </w:r>
      <w:r w:rsidR="0061494D">
        <w:t xml:space="preserve"> application</w:t>
      </w:r>
      <w:bookmarkEnd w:id="15"/>
    </w:p>
    <w:p w14:paraId="289CF6BC" w14:textId="3EC3C5CF" w:rsidR="00A07FF8" w:rsidRDefault="0061494D" w:rsidP="0061494D">
      <w:r>
        <w:t xml:space="preserve">If the Authority requests an amendment/s </w:t>
      </w:r>
      <w:r w:rsidR="00F524E1">
        <w:t xml:space="preserve">by the school </w:t>
      </w:r>
      <w:r>
        <w:t xml:space="preserve">to a student’s </w:t>
      </w:r>
      <w:r w:rsidR="00F31044">
        <w:t>application</w:t>
      </w:r>
      <w:r>
        <w:t xml:space="preserve">, you will see this on the </w:t>
      </w:r>
      <w:r w:rsidRPr="0061494D">
        <w:rPr>
          <w:b/>
        </w:rPr>
        <w:t>Language Applications</w:t>
      </w:r>
      <w:r w:rsidR="00A07FF8">
        <w:t xml:space="preserve"> screen.</w:t>
      </w:r>
    </w:p>
    <w:p w14:paraId="50DCEB87" w14:textId="004C594D" w:rsidR="00BE4901" w:rsidRDefault="00BE4901" w:rsidP="0061494D">
      <w:r>
        <w:t xml:space="preserve">The Authority may request an amendment/s if incorrect document/s </w:t>
      </w:r>
      <w:r w:rsidR="00CE3B8C">
        <w:t>have been</w:t>
      </w:r>
      <w:r w:rsidR="008D62B3">
        <w:t xml:space="preserve"> uploaded to</w:t>
      </w:r>
      <w:r>
        <w:t xml:space="preserve"> a student</w:t>
      </w:r>
      <w:r w:rsidR="008D62B3">
        <w:t>’s application</w:t>
      </w:r>
      <w:r>
        <w:t xml:space="preserve">, </w:t>
      </w:r>
      <w:r w:rsidR="00CE3B8C">
        <w:t xml:space="preserve">if </w:t>
      </w:r>
      <w:r>
        <w:t>the document/s were blan</w:t>
      </w:r>
      <w:r w:rsidR="00CE3B8C">
        <w:t>k or could not be opened, or if the document/s do not provide sufficient information about that student</w:t>
      </w:r>
      <w:r w:rsidR="003D4407">
        <w:t>’s linguistic background</w:t>
      </w:r>
      <w:r w:rsidR="00CE3B8C">
        <w:t>.</w:t>
      </w:r>
    </w:p>
    <w:p w14:paraId="272F478A" w14:textId="1EF8FBB4" w:rsidR="0061494D" w:rsidRDefault="0061494D" w:rsidP="0061494D">
      <w:r>
        <w:t xml:space="preserve">The </w:t>
      </w:r>
      <w:r w:rsidRPr="0061494D">
        <w:rPr>
          <w:b/>
        </w:rPr>
        <w:t>Sub status</w:t>
      </w:r>
      <w:r>
        <w:t xml:space="preserve"> </w:t>
      </w:r>
      <w:r w:rsidR="008A5239">
        <w:t>shows as</w:t>
      </w:r>
      <w:r>
        <w:t xml:space="preserve"> </w:t>
      </w:r>
      <w:r w:rsidRPr="0061494D">
        <w:rPr>
          <w:b/>
        </w:rPr>
        <w:t>Documents</w:t>
      </w:r>
      <w:r>
        <w:t xml:space="preserve"> </w:t>
      </w:r>
      <w:r w:rsidR="008A3454">
        <w:t xml:space="preserve">again </w:t>
      </w:r>
      <w:r>
        <w:t xml:space="preserve">and the </w:t>
      </w:r>
      <w:r w:rsidRPr="0061494D">
        <w:rPr>
          <w:b/>
        </w:rPr>
        <w:t>Requires attention by me</w:t>
      </w:r>
      <w:r>
        <w:t xml:space="preserve"> column </w:t>
      </w:r>
      <w:r w:rsidR="00F304D4">
        <w:t>shows as</w:t>
      </w:r>
      <w:r>
        <w:t xml:space="preserve"> </w:t>
      </w:r>
      <w:r w:rsidRPr="0061494D">
        <w:rPr>
          <w:b/>
        </w:rPr>
        <w:t>Yes</w:t>
      </w:r>
      <w:r w:rsidR="008D1FF9">
        <w:rPr>
          <w:b/>
        </w:rPr>
        <w:t xml:space="preserve"> </w:t>
      </w:r>
      <w:r w:rsidR="008D1FF9" w:rsidRPr="008D1FF9">
        <w:rPr>
          <w:bCs/>
        </w:rPr>
        <w:t>(</w:t>
      </w:r>
      <w:r w:rsidR="008A3454">
        <w:rPr>
          <w:bCs/>
        </w:rPr>
        <w:t xml:space="preserve">both </w:t>
      </w:r>
      <w:r w:rsidR="008D1FF9" w:rsidRPr="008D1FF9">
        <w:rPr>
          <w:bCs/>
        </w:rPr>
        <w:t>highlighted below)</w:t>
      </w:r>
      <w:r>
        <w:t xml:space="preserve">, prompting you to upload </w:t>
      </w:r>
      <w:r w:rsidR="00497F82">
        <w:t xml:space="preserve">any </w:t>
      </w:r>
      <w:r w:rsidR="002D76B6">
        <w:t xml:space="preserve">new or amended </w:t>
      </w:r>
      <w:r>
        <w:t>document</w:t>
      </w:r>
      <w:r w:rsidR="003661AF">
        <w:t>/</w:t>
      </w:r>
      <w:r>
        <w:t>s, as required.</w:t>
      </w:r>
    </w:p>
    <w:p w14:paraId="5BD83A52" w14:textId="190B0643" w:rsidR="00504A62" w:rsidRDefault="00504A62" w:rsidP="0061494D">
      <w:r>
        <w:t xml:space="preserve">Click on the </w:t>
      </w:r>
      <w:r w:rsidRPr="00776445">
        <w:rPr>
          <w:b/>
        </w:rPr>
        <w:t>View</w:t>
      </w:r>
      <w:r>
        <w:t xml:space="preserve"> button (highlighted below) to </w:t>
      </w:r>
      <w:r w:rsidR="008A3454">
        <w:t>see</w:t>
      </w:r>
      <w:r>
        <w:t xml:space="preserve"> the </w:t>
      </w:r>
      <w:r w:rsidR="008A3454">
        <w:t>change/s</w:t>
      </w:r>
      <w:r>
        <w:t xml:space="preserve"> for that student’s application.</w:t>
      </w:r>
    </w:p>
    <w:p w14:paraId="114236AE" w14:textId="245B7D17" w:rsidR="003F6F56" w:rsidRDefault="007B19B4" w:rsidP="007E0141">
      <w:pPr>
        <w:ind w:left="-57"/>
      </w:pPr>
      <w:r>
        <w:rPr>
          <w:noProof/>
          <w:lang w:val="en-GB" w:eastAsia="en-GB" w:bidi="my-MM"/>
        </w:rPr>
        <mc:AlternateContent>
          <mc:Choice Requires="wps">
            <w:drawing>
              <wp:anchor distT="0" distB="0" distL="114300" distR="114300" simplePos="0" relativeHeight="252023808" behindDoc="0" locked="0" layoutInCell="1" allowOverlap="1" wp14:anchorId="4DCE54AF" wp14:editId="08DD5B85">
                <wp:simplePos x="0" y="0"/>
                <wp:positionH relativeFrom="column">
                  <wp:posOffset>2867025</wp:posOffset>
                </wp:positionH>
                <wp:positionV relativeFrom="paragraph">
                  <wp:posOffset>808673</wp:posOffset>
                </wp:positionV>
                <wp:extent cx="250190" cy="170180"/>
                <wp:effectExtent l="0" t="0" r="16510" b="20320"/>
                <wp:wrapNone/>
                <wp:docPr id="228" name="Rounded Rectangle 228"/>
                <wp:cNvGraphicFramePr/>
                <a:graphic xmlns:a="http://schemas.openxmlformats.org/drawingml/2006/main">
                  <a:graphicData uri="http://schemas.microsoft.com/office/word/2010/wordprocessingShape">
                    <wps:wsp>
                      <wps:cNvSpPr/>
                      <wps:spPr>
                        <a:xfrm>
                          <a:off x="0" y="0"/>
                          <a:ext cx="250190" cy="17018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7C3702" id="Rounded Rectangle 228" o:spid="_x0000_s1026" style="position:absolute;margin-left:225.75pt;margin-top:63.7pt;width:19.7pt;height:13.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" filled="f" strokecolor="red" strokeweight="2pt"/>
            </w:pict>
          </mc:Fallback>
        </mc:AlternateContent>
      </w:r>
      <w:r>
        <w:rPr>
          <w:noProof/>
          <w:lang w:val="en-GB" w:eastAsia="en-GB" w:bidi="my-MM"/>
        </w:rPr>
        <mc:AlternateContent>
          <mc:Choice Requires="wps">
            <w:drawing>
              <wp:anchor distT="0" distB="0" distL="114300" distR="114300" simplePos="0" relativeHeight="252137472" behindDoc="0" locked="0" layoutInCell="1" allowOverlap="1" wp14:anchorId="358777AF" wp14:editId="3BBD3464">
                <wp:simplePos x="0" y="0"/>
                <wp:positionH relativeFrom="column">
                  <wp:posOffset>1776413</wp:posOffset>
                </wp:positionH>
                <wp:positionV relativeFrom="paragraph">
                  <wp:posOffset>808673</wp:posOffset>
                </wp:positionV>
                <wp:extent cx="780415" cy="184785"/>
                <wp:effectExtent l="0" t="0" r="19685" b="24765"/>
                <wp:wrapNone/>
                <wp:docPr id="250" name="Rounded Rectangle 250"/>
                <wp:cNvGraphicFramePr/>
                <a:graphic xmlns:a="http://schemas.openxmlformats.org/drawingml/2006/main">
                  <a:graphicData uri="http://schemas.microsoft.com/office/word/2010/wordprocessingShape">
                    <wps:wsp>
                      <wps:cNvSpPr/>
                      <wps:spPr>
                        <a:xfrm>
                          <a:off x="0" y="0"/>
                          <a:ext cx="780415" cy="1847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40F65" id="Rounded Rectangle 250" o:spid="_x0000_s1026" style="position:absolute;margin-left:139.9pt;margin-top:63.7pt;width:61.45pt;height:14.5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" filled="f" strokecolor="red" strokeweight="2pt"/>
            </w:pict>
          </mc:Fallback>
        </mc:AlternateContent>
      </w:r>
      <w:r w:rsidR="00FD65BE">
        <w:rPr>
          <w:noProof/>
          <w:lang w:val="en-GB" w:eastAsia="en-GB" w:bidi="my-MM"/>
        </w:rPr>
        <mc:AlternateContent>
          <mc:Choice Requires="wps">
            <w:drawing>
              <wp:anchor distT="0" distB="0" distL="114300" distR="114300" simplePos="0" relativeHeight="252011520" behindDoc="0" locked="0" layoutInCell="1" allowOverlap="1" wp14:anchorId="0DB86EAB" wp14:editId="580504F3">
                <wp:simplePos x="0" y="0"/>
                <wp:positionH relativeFrom="column">
                  <wp:posOffset>392430</wp:posOffset>
                </wp:positionH>
                <wp:positionV relativeFrom="paragraph">
                  <wp:posOffset>835343</wp:posOffset>
                </wp:positionV>
                <wp:extent cx="353695" cy="161925"/>
                <wp:effectExtent l="0" t="0" r="27305" b="28575"/>
                <wp:wrapNone/>
                <wp:docPr id="22" name="Rounded Rectangle 22"/>
                <wp:cNvGraphicFramePr/>
                <a:graphic xmlns:a="http://schemas.openxmlformats.org/drawingml/2006/main">
                  <a:graphicData uri="http://schemas.microsoft.com/office/word/2010/wordprocessingShape">
                    <wps:wsp>
                      <wps:cNvSpPr/>
                      <wps:spPr>
                        <a:xfrm>
                          <a:off x="0" y="0"/>
                          <a:ext cx="353695" cy="1619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96839" id="Rounded Rectangle 22" o:spid="_x0000_s1026" style="position:absolute;margin-left:30.9pt;margin-top:65.8pt;width:27.85pt;height:12.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" filled="f" strokecolor="red" strokeweight="2pt"/>
            </w:pict>
          </mc:Fallback>
        </mc:AlternateContent>
      </w:r>
      <w:r w:rsidR="00504A62">
        <w:rPr>
          <w:noProof/>
          <w:lang w:val="en-GB" w:eastAsia="en-GB" w:bidi="my-MM"/>
        </w:rPr>
        <w:drawing>
          <wp:inline distT="0" distB="0" distL="0" distR="0" wp14:anchorId="2B1290FC" wp14:editId="289DFDA7">
            <wp:extent cx="3333600" cy="1080000"/>
            <wp:effectExtent l="57150" t="57150" r="114935" b="120650"/>
            <wp:docPr id="13" name="Picture 13" descr="Language applications screen with Documents as the Sub status and Yes for attention required by me highlighted. The View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nguage applications screen with Documents as the Sub status and Yes for attention required by me highlighted. The View button is also highlighted"/>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33600" cy="10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0954A67" w14:textId="0CD7F699" w:rsidR="004E2D43" w:rsidRDefault="00E03B2F" w:rsidP="0061494D">
      <w:r>
        <w:t xml:space="preserve">The amendment/s required will be </w:t>
      </w:r>
      <w:r w:rsidR="00397D36">
        <w:t>listed</w:t>
      </w:r>
      <w:r>
        <w:t>.</w:t>
      </w:r>
      <w:r w:rsidR="001A63BB">
        <w:t xml:space="preserve"> </w:t>
      </w:r>
    </w:p>
    <w:p w14:paraId="3438715A" w14:textId="51AF63D2" w:rsidR="00397D36" w:rsidRDefault="001A63BB" w:rsidP="0061494D">
      <w:r>
        <w:t xml:space="preserve">Repeat the process of uploading the </w:t>
      </w:r>
      <w:r w:rsidR="002D76B6">
        <w:t>new</w:t>
      </w:r>
      <w:r>
        <w:t xml:space="preserve"> </w:t>
      </w:r>
      <w:r w:rsidR="003853E0">
        <w:t xml:space="preserve">or amended </w:t>
      </w:r>
      <w:r>
        <w:t>document</w:t>
      </w:r>
      <w:r w:rsidR="00BA7C22">
        <w:t>/</w:t>
      </w:r>
      <w:r>
        <w:t xml:space="preserve">s and click on the </w:t>
      </w:r>
      <w:r w:rsidRPr="001A63BB">
        <w:rPr>
          <w:b/>
        </w:rPr>
        <w:t>Submit</w:t>
      </w:r>
      <w:r>
        <w:t xml:space="preserve"> button (highlighted below) to subm</w:t>
      </w:r>
      <w:r w:rsidR="00397D36">
        <w:t>it the amended application.</w:t>
      </w:r>
    </w:p>
    <w:p w14:paraId="74614FC0" w14:textId="52694344" w:rsidR="00E03B2F" w:rsidRDefault="001A63BB" w:rsidP="0061494D">
      <w:r>
        <w:t xml:space="preserve">This student’s application will now proceed to the </w:t>
      </w:r>
      <w:r w:rsidR="00537EC7">
        <w:t xml:space="preserve">processing </w:t>
      </w:r>
      <w:r>
        <w:t xml:space="preserve">stage </w:t>
      </w:r>
      <w:r w:rsidR="007869A2">
        <w:t>with</w:t>
      </w:r>
      <w:r>
        <w:t xml:space="preserve"> the Authority.</w:t>
      </w:r>
    </w:p>
    <w:p w14:paraId="543D7295" w14:textId="1B1DB8FE" w:rsidR="003F6F56" w:rsidRDefault="001A63BB" w:rsidP="00C34C99">
      <w:pPr>
        <w:ind w:left="-57"/>
      </w:pPr>
      <w:r>
        <w:rPr>
          <w:noProof/>
          <w:lang w:val="en-GB" w:eastAsia="en-GB" w:bidi="my-MM"/>
        </w:rPr>
        <mc:AlternateContent>
          <mc:Choice Requires="wps">
            <w:drawing>
              <wp:anchor distT="0" distB="0" distL="114300" distR="114300" simplePos="0" relativeHeight="252013568" behindDoc="0" locked="0" layoutInCell="1" allowOverlap="1" wp14:anchorId="7598C1AB" wp14:editId="2CE37CBA">
                <wp:simplePos x="0" y="0"/>
                <wp:positionH relativeFrom="column">
                  <wp:posOffset>56198</wp:posOffset>
                </wp:positionH>
                <wp:positionV relativeFrom="paragraph">
                  <wp:posOffset>1566545</wp:posOffset>
                </wp:positionV>
                <wp:extent cx="747712" cy="237773"/>
                <wp:effectExtent l="0" t="0" r="14605" b="10160"/>
                <wp:wrapNone/>
                <wp:docPr id="25" name="Rounded Rectangle 25"/>
                <wp:cNvGraphicFramePr/>
                <a:graphic xmlns:a="http://schemas.openxmlformats.org/drawingml/2006/main">
                  <a:graphicData uri="http://schemas.microsoft.com/office/word/2010/wordprocessingShape">
                    <wps:wsp>
                      <wps:cNvSpPr/>
                      <wps:spPr>
                        <a:xfrm>
                          <a:off x="0" y="0"/>
                          <a:ext cx="747712" cy="237773"/>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9C733" id="Rounded Rectangle 25" o:spid="_x0000_s1026" style="position:absolute;margin-left:4.45pt;margin-top:123.35pt;width:58.85pt;height:18.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" filled="f" strokecolor="red" strokeweight="2pt"/>
            </w:pict>
          </mc:Fallback>
        </mc:AlternateContent>
      </w:r>
      <w:r w:rsidR="007A651D">
        <w:rPr>
          <w:noProof/>
          <w:lang w:val="en-GB" w:eastAsia="en-GB" w:bidi="my-MM"/>
        </w:rPr>
        <w:drawing>
          <wp:inline distT="0" distB="0" distL="0" distR="0" wp14:anchorId="3509D765" wp14:editId="14810FBA">
            <wp:extent cx="5202000" cy="1800000"/>
            <wp:effectExtent l="57150" t="57150" r="113030" b="105410"/>
            <wp:docPr id="237" name="Picture 237" descr="Instructions for school support officer to amend an application, with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nstructions for school support officer to amend an application, with the Submit button highlighted"/>
                    <pic:cNvPicPr/>
                  </pic:nvPicPr>
                  <pic:blipFill>
                    <a:blip r:embed="rId49">
                      <a:extLst>
                        <a:ext uri="{28A0092B-C50C-407E-A947-70E740481C1C}">
                          <a14:useLocalDpi xmlns:a14="http://schemas.microsoft.com/office/drawing/2010/main" val="0"/>
                        </a:ext>
                      </a:extLst>
                    </a:blip>
                    <a:stretch>
                      <a:fillRect/>
                    </a:stretch>
                  </pic:blipFill>
                  <pic:spPr>
                    <a:xfrm>
                      <a:off x="0" y="0"/>
                      <a:ext cx="52020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3F6F56">
        <w:br w:type="page"/>
      </w:r>
    </w:p>
    <w:p w14:paraId="5461A574" w14:textId="72A5F30C" w:rsidR="00092631" w:rsidRPr="00347F9C" w:rsidRDefault="0061494D" w:rsidP="00347F9C">
      <w:pPr>
        <w:pStyle w:val="Heading2"/>
      </w:pPr>
      <w:bookmarkStart w:id="16" w:name="_Toc137540321"/>
      <w:r>
        <w:lastRenderedPageBreak/>
        <w:t xml:space="preserve">Step 6: </w:t>
      </w:r>
      <w:r w:rsidR="00092631" w:rsidRPr="008D4FE7">
        <w:t xml:space="preserve">Check the SRMS </w:t>
      </w:r>
      <w:r w:rsidR="00092631">
        <w:t xml:space="preserve">portal </w:t>
      </w:r>
      <w:r w:rsidR="00092631" w:rsidRPr="008D4FE7">
        <w:t xml:space="preserve">for </w:t>
      </w:r>
      <w:r w:rsidR="00092631">
        <w:t>language course enrolment</w:t>
      </w:r>
      <w:r w:rsidR="00092631" w:rsidRPr="008D4FE7">
        <w:t xml:space="preserve"> status</w:t>
      </w:r>
      <w:bookmarkEnd w:id="16"/>
    </w:p>
    <w:p w14:paraId="41153F7D" w14:textId="675D0AB1" w:rsidR="00D96BCA" w:rsidRDefault="00092631" w:rsidP="00092631">
      <w:r>
        <w:t xml:space="preserve">At any time, </w:t>
      </w:r>
      <w:r w:rsidR="00E87DF2">
        <w:t>you</w:t>
      </w:r>
      <w:r>
        <w:t xml:space="preserve"> can check the </w:t>
      </w:r>
      <w:r w:rsidR="00FF7581">
        <w:rPr>
          <w:b/>
        </w:rPr>
        <w:t>Language A</w:t>
      </w:r>
      <w:r w:rsidRPr="004D0B5E">
        <w:rPr>
          <w:b/>
        </w:rPr>
        <w:t>pplications</w:t>
      </w:r>
      <w:r>
        <w:t xml:space="preserve"> screen in the SRMS portal to monitor the progress of students’ applications. </w:t>
      </w:r>
    </w:p>
    <w:p w14:paraId="2D31ED75" w14:textId="6FE2417C" w:rsidR="00383991" w:rsidRDefault="00092631" w:rsidP="00133E22">
      <w:r>
        <w:t xml:space="preserve">The </w:t>
      </w:r>
      <w:r w:rsidR="00FF7581">
        <w:rPr>
          <w:b/>
        </w:rPr>
        <w:t>Language A</w:t>
      </w:r>
      <w:r w:rsidRPr="004D0B5E">
        <w:rPr>
          <w:b/>
        </w:rPr>
        <w:t>pplications</w:t>
      </w:r>
      <w:r>
        <w:t xml:space="preserve"> screen will update whenever an application advances through the stages of the enrolment process. </w:t>
      </w:r>
    </w:p>
    <w:p w14:paraId="6F57B8DA" w14:textId="6F15B011" w:rsidR="00383991" w:rsidRDefault="00383991" w:rsidP="006728D5">
      <w:r>
        <w:t xml:space="preserve">Below are terms you will see throughout the online WACE language course enrolment process that relate to the status </w:t>
      </w:r>
      <w:r w:rsidR="009F268B">
        <w:t xml:space="preserve">and sub status </w:t>
      </w:r>
      <w:r>
        <w:t>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39A4482D" w14:textId="77777777" w:rsidTr="00395814">
        <w:trPr>
          <w:trHeight w:val="397"/>
        </w:trPr>
        <w:tc>
          <w:tcPr>
            <w:tcW w:w="9016" w:type="dxa"/>
            <w:gridSpan w:val="2"/>
            <w:shd w:val="clear" w:color="auto" w:fill="9C70B7"/>
            <w:tcMar>
              <w:top w:w="28" w:type="dxa"/>
              <w:bottom w:w="28" w:type="dxa"/>
            </w:tcMar>
            <w:vAlign w:val="center"/>
          </w:tcPr>
          <w:p w14:paraId="135B8905" w14:textId="77777777" w:rsidR="00383991" w:rsidRPr="00A62DF3" w:rsidRDefault="00383991" w:rsidP="00395814">
            <w:pPr>
              <w:rPr>
                <w:b/>
                <w:color w:val="9C70B7"/>
              </w:rPr>
            </w:pPr>
            <w:r w:rsidRPr="00A62DF3">
              <w:rPr>
                <w:b/>
                <w:color w:val="FFFFFF" w:themeColor="background1"/>
              </w:rPr>
              <w:t>Status</w:t>
            </w:r>
          </w:p>
        </w:tc>
      </w:tr>
      <w:tr w:rsidR="00383991" w14:paraId="67605820" w14:textId="77777777" w:rsidTr="00395814">
        <w:trPr>
          <w:trHeight w:val="397"/>
        </w:trPr>
        <w:tc>
          <w:tcPr>
            <w:tcW w:w="1555" w:type="dxa"/>
            <w:tcMar>
              <w:top w:w="28" w:type="dxa"/>
              <w:bottom w:w="28" w:type="dxa"/>
            </w:tcMar>
            <w:vAlign w:val="center"/>
          </w:tcPr>
          <w:p w14:paraId="6E71CB80" w14:textId="77777777" w:rsidR="00383991" w:rsidRDefault="00383991" w:rsidP="00395814">
            <w:pPr>
              <w:rPr>
                <w:b/>
              </w:rPr>
            </w:pPr>
            <w:r w:rsidRPr="00AD2E2E">
              <w:rPr>
                <w:b/>
              </w:rPr>
              <w:t>New</w:t>
            </w:r>
          </w:p>
        </w:tc>
        <w:tc>
          <w:tcPr>
            <w:tcW w:w="7461" w:type="dxa"/>
            <w:tcMar>
              <w:top w:w="28" w:type="dxa"/>
              <w:bottom w:w="28" w:type="dxa"/>
            </w:tcMar>
            <w:vAlign w:val="center"/>
          </w:tcPr>
          <w:p w14:paraId="1E98CF95" w14:textId="77777777" w:rsidR="00383991" w:rsidRDefault="00383991" w:rsidP="00395814">
            <w:pPr>
              <w:rPr>
                <w:b/>
              </w:rPr>
            </w:pPr>
            <w:r>
              <w:t>Language application has been started, but not submitted</w:t>
            </w:r>
          </w:p>
        </w:tc>
      </w:tr>
      <w:tr w:rsidR="00383991" w14:paraId="2E0BE898" w14:textId="77777777" w:rsidTr="00395814">
        <w:trPr>
          <w:trHeight w:val="397"/>
        </w:trPr>
        <w:tc>
          <w:tcPr>
            <w:tcW w:w="1555" w:type="dxa"/>
            <w:tcMar>
              <w:top w:w="28" w:type="dxa"/>
              <w:bottom w:w="28" w:type="dxa"/>
            </w:tcMar>
            <w:vAlign w:val="center"/>
          </w:tcPr>
          <w:p w14:paraId="7621AB06" w14:textId="77777777" w:rsidR="00383991" w:rsidRDefault="00383991" w:rsidP="00395814">
            <w:pPr>
              <w:rPr>
                <w:b/>
              </w:rPr>
            </w:pPr>
            <w:r w:rsidRPr="00AD2E2E">
              <w:rPr>
                <w:b/>
              </w:rPr>
              <w:t>Submitted</w:t>
            </w:r>
          </w:p>
        </w:tc>
        <w:tc>
          <w:tcPr>
            <w:tcW w:w="7461" w:type="dxa"/>
            <w:tcMar>
              <w:top w:w="28" w:type="dxa"/>
              <w:bottom w:w="28" w:type="dxa"/>
            </w:tcMar>
            <w:vAlign w:val="center"/>
          </w:tcPr>
          <w:p w14:paraId="04AAF880" w14:textId="77777777" w:rsidR="00383991" w:rsidRDefault="00383991" w:rsidP="00395814">
            <w:pPr>
              <w:rPr>
                <w:b/>
              </w:rPr>
            </w:pPr>
            <w:r>
              <w:t>L</w:t>
            </w:r>
            <w:r w:rsidRPr="00AD2E2E">
              <w:t>anguage application has been submitted by the student</w:t>
            </w:r>
          </w:p>
        </w:tc>
      </w:tr>
      <w:tr w:rsidR="00383991" w14:paraId="5B99BE71" w14:textId="77777777" w:rsidTr="00395814">
        <w:trPr>
          <w:trHeight w:val="397"/>
        </w:trPr>
        <w:tc>
          <w:tcPr>
            <w:tcW w:w="1555" w:type="dxa"/>
            <w:tcMar>
              <w:top w:w="28" w:type="dxa"/>
              <w:bottom w:w="28" w:type="dxa"/>
            </w:tcMar>
            <w:vAlign w:val="center"/>
          </w:tcPr>
          <w:p w14:paraId="19E6DB80" w14:textId="77777777" w:rsidR="00383991" w:rsidRDefault="00383991" w:rsidP="00395814">
            <w:pPr>
              <w:rPr>
                <w:b/>
              </w:rPr>
            </w:pPr>
            <w:r w:rsidRPr="00AD2E2E">
              <w:rPr>
                <w:b/>
              </w:rPr>
              <w:t>In progress</w:t>
            </w:r>
          </w:p>
        </w:tc>
        <w:tc>
          <w:tcPr>
            <w:tcW w:w="7461" w:type="dxa"/>
            <w:tcMar>
              <w:top w:w="28" w:type="dxa"/>
              <w:bottom w:w="28" w:type="dxa"/>
            </w:tcMar>
            <w:vAlign w:val="center"/>
          </w:tcPr>
          <w:p w14:paraId="487F6D87" w14:textId="77777777" w:rsidR="00383991" w:rsidRDefault="00383991" w:rsidP="00395814">
            <w:pPr>
              <w:rPr>
                <w:b/>
              </w:rPr>
            </w:pPr>
            <w:r>
              <w:t>L</w:t>
            </w:r>
            <w:r w:rsidRPr="00AD2E2E">
              <w:t xml:space="preserve">anguage application is progressing through the </w:t>
            </w:r>
            <w:r>
              <w:t>processing</w:t>
            </w:r>
            <w:r w:rsidRPr="00AD2E2E">
              <w:t xml:space="preserve"> stages</w:t>
            </w:r>
          </w:p>
        </w:tc>
      </w:tr>
      <w:tr w:rsidR="00383991" w14:paraId="722D6DD3" w14:textId="77777777" w:rsidTr="00395814">
        <w:trPr>
          <w:trHeight w:val="397"/>
        </w:trPr>
        <w:tc>
          <w:tcPr>
            <w:tcW w:w="1555" w:type="dxa"/>
            <w:tcMar>
              <w:top w:w="28" w:type="dxa"/>
              <w:bottom w:w="28" w:type="dxa"/>
            </w:tcMar>
            <w:vAlign w:val="center"/>
          </w:tcPr>
          <w:p w14:paraId="342BCC32" w14:textId="22DF46B1" w:rsidR="00383991" w:rsidRPr="00AD2E2E" w:rsidRDefault="00452EE1" w:rsidP="00395814">
            <w:pPr>
              <w:rPr>
                <w:b/>
              </w:rPr>
            </w:pPr>
            <w:r>
              <w:rPr>
                <w:b/>
              </w:rPr>
              <w:t>Info required</w:t>
            </w:r>
          </w:p>
        </w:tc>
        <w:tc>
          <w:tcPr>
            <w:tcW w:w="7461" w:type="dxa"/>
            <w:tcMar>
              <w:top w:w="28" w:type="dxa"/>
              <w:bottom w:w="28" w:type="dxa"/>
            </w:tcMar>
            <w:vAlign w:val="center"/>
          </w:tcPr>
          <w:p w14:paraId="0F455729" w14:textId="1A3CA97D" w:rsidR="00383991" w:rsidRDefault="00383991" w:rsidP="00395814">
            <w:r>
              <w:t>Language application is being amen</w:t>
            </w:r>
            <w:r w:rsidR="0033507D">
              <w:t>ded by the student</w:t>
            </w:r>
          </w:p>
        </w:tc>
      </w:tr>
      <w:tr w:rsidR="00383991" w14:paraId="2A708574" w14:textId="77777777" w:rsidTr="00395814">
        <w:trPr>
          <w:trHeight w:val="397"/>
        </w:trPr>
        <w:tc>
          <w:tcPr>
            <w:tcW w:w="1555" w:type="dxa"/>
            <w:tcMar>
              <w:top w:w="28" w:type="dxa"/>
              <w:bottom w:w="28" w:type="dxa"/>
            </w:tcMar>
            <w:vAlign w:val="center"/>
          </w:tcPr>
          <w:p w14:paraId="53DB1EC1" w14:textId="77777777" w:rsidR="00383991" w:rsidRPr="00AD2E2E" w:rsidRDefault="00383991" w:rsidP="00395814">
            <w:pPr>
              <w:rPr>
                <w:b/>
              </w:rPr>
            </w:pPr>
            <w:r>
              <w:rPr>
                <w:b/>
              </w:rPr>
              <w:t>Processed</w:t>
            </w:r>
          </w:p>
        </w:tc>
        <w:tc>
          <w:tcPr>
            <w:tcW w:w="7461" w:type="dxa"/>
            <w:tcMar>
              <w:top w:w="28" w:type="dxa"/>
              <w:bottom w:w="28" w:type="dxa"/>
            </w:tcMar>
            <w:vAlign w:val="center"/>
          </w:tcPr>
          <w:p w14:paraId="1837A98F" w14:textId="77777777" w:rsidR="00383991" w:rsidRDefault="00383991" w:rsidP="00395814">
            <w:r>
              <w:t>WACE language course</w:t>
            </w:r>
            <w:r w:rsidRPr="00642FBC">
              <w:t xml:space="preserve"> status has been published </w:t>
            </w:r>
          </w:p>
        </w:tc>
      </w:tr>
      <w:tr w:rsidR="00383991" w14:paraId="505BF118" w14:textId="77777777" w:rsidTr="00395814">
        <w:trPr>
          <w:trHeight w:val="397"/>
        </w:trPr>
        <w:tc>
          <w:tcPr>
            <w:tcW w:w="1555" w:type="dxa"/>
            <w:tcMar>
              <w:top w:w="28" w:type="dxa"/>
              <w:bottom w:w="28" w:type="dxa"/>
            </w:tcMar>
            <w:vAlign w:val="center"/>
          </w:tcPr>
          <w:p w14:paraId="39BC76F4" w14:textId="77777777" w:rsidR="00383991" w:rsidRDefault="00383991" w:rsidP="00395814">
            <w:pPr>
              <w:rPr>
                <w:b/>
              </w:rPr>
            </w:pPr>
            <w:r w:rsidRPr="00AD2E2E">
              <w:rPr>
                <w:b/>
              </w:rPr>
              <w:t>Finalised</w:t>
            </w:r>
          </w:p>
        </w:tc>
        <w:tc>
          <w:tcPr>
            <w:tcW w:w="7461" w:type="dxa"/>
            <w:tcMar>
              <w:top w:w="28" w:type="dxa"/>
              <w:bottom w:w="28" w:type="dxa"/>
            </w:tcMar>
            <w:vAlign w:val="center"/>
          </w:tcPr>
          <w:p w14:paraId="0E2C30E1" w14:textId="43D0FC94" w:rsidR="00383991" w:rsidRDefault="00383991" w:rsidP="00395814">
            <w:pPr>
              <w:rPr>
                <w:b/>
              </w:rPr>
            </w:pPr>
            <w:r>
              <w:t>WACE l</w:t>
            </w:r>
            <w:r w:rsidRPr="00AD2E2E">
              <w:t>anguage</w:t>
            </w:r>
            <w:r>
              <w:t xml:space="preserve"> course</w:t>
            </w:r>
            <w:r w:rsidRPr="00AD2E2E">
              <w:t xml:space="preserve"> status has been </w:t>
            </w:r>
            <w:r>
              <w:t xml:space="preserve">published and </w:t>
            </w:r>
            <w:r w:rsidR="00F524E1">
              <w:t>received</w:t>
            </w:r>
            <w:r>
              <w:t xml:space="preserve"> by the student</w:t>
            </w:r>
          </w:p>
        </w:tc>
      </w:tr>
      <w:tr w:rsidR="00383991" w14:paraId="309BF6F5" w14:textId="77777777" w:rsidTr="00395814">
        <w:trPr>
          <w:trHeight w:val="397"/>
        </w:trPr>
        <w:tc>
          <w:tcPr>
            <w:tcW w:w="1555" w:type="dxa"/>
            <w:tcMar>
              <w:top w:w="28" w:type="dxa"/>
              <w:bottom w:w="28" w:type="dxa"/>
            </w:tcMar>
            <w:vAlign w:val="center"/>
          </w:tcPr>
          <w:p w14:paraId="723CF8E3" w14:textId="77777777" w:rsidR="00383991" w:rsidRDefault="00383991" w:rsidP="00395814">
            <w:pPr>
              <w:rPr>
                <w:b/>
              </w:rPr>
            </w:pPr>
            <w:r w:rsidRPr="00AD2E2E">
              <w:rPr>
                <w:b/>
              </w:rPr>
              <w:t>Cancelled</w:t>
            </w:r>
          </w:p>
        </w:tc>
        <w:tc>
          <w:tcPr>
            <w:tcW w:w="7461" w:type="dxa"/>
            <w:tcMar>
              <w:top w:w="28" w:type="dxa"/>
              <w:bottom w:w="28" w:type="dxa"/>
            </w:tcMar>
            <w:vAlign w:val="center"/>
          </w:tcPr>
          <w:p w14:paraId="28250E22" w14:textId="77777777" w:rsidR="00383991" w:rsidRDefault="00383991" w:rsidP="00395814">
            <w:pPr>
              <w:rPr>
                <w:b/>
              </w:rPr>
            </w:pPr>
            <w:r>
              <w:t>L</w:t>
            </w:r>
            <w:r w:rsidRPr="00AD2E2E">
              <w:t>anguage application has been cancelled</w:t>
            </w:r>
          </w:p>
        </w:tc>
      </w:tr>
    </w:tbl>
    <w:p w14:paraId="6A5DEF37" w14:textId="77777777" w:rsidR="00383991" w:rsidRPr="003B0B26" w:rsidRDefault="00383991" w:rsidP="00383991">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45729DEC" w14:textId="77777777" w:rsidTr="00395814">
        <w:trPr>
          <w:trHeight w:val="397"/>
        </w:trPr>
        <w:tc>
          <w:tcPr>
            <w:tcW w:w="9016" w:type="dxa"/>
            <w:gridSpan w:val="2"/>
            <w:shd w:val="clear" w:color="auto" w:fill="9C70B7"/>
            <w:tcMar>
              <w:top w:w="28" w:type="dxa"/>
              <w:bottom w:w="28" w:type="dxa"/>
            </w:tcMar>
            <w:vAlign w:val="center"/>
          </w:tcPr>
          <w:p w14:paraId="30AF057F" w14:textId="77777777" w:rsidR="00383991" w:rsidRPr="00076A2E" w:rsidRDefault="00383991" w:rsidP="00395814">
            <w:pPr>
              <w:rPr>
                <w:b/>
                <w:color w:val="9C70B7"/>
              </w:rPr>
            </w:pPr>
            <w:r w:rsidRPr="00076A2E">
              <w:rPr>
                <w:b/>
                <w:color w:val="FFFFFF" w:themeColor="background1"/>
              </w:rPr>
              <w:t>Sub status</w:t>
            </w:r>
          </w:p>
        </w:tc>
      </w:tr>
      <w:tr w:rsidR="00383991" w14:paraId="6A880181" w14:textId="77777777" w:rsidTr="00395814">
        <w:trPr>
          <w:trHeight w:val="397"/>
        </w:trPr>
        <w:tc>
          <w:tcPr>
            <w:tcW w:w="1555" w:type="dxa"/>
            <w:tcMar>
              <w:top w:w="28" w:type="dxa"/>
              <w:bottom w:w="28" w:type="dxa"/>
            </w:tcMar>
            <w:vAlign w:val="center"/>
          </w:tcPr>
          <w:p w14:paraId="592136D5" w14:textId="77777777" w:rsidR="00383991" w:rsidRDefault="00383991" w:rsidP="00395814">
            <w:pPr>
              <w:rPr>
                <w:b/>
              </w:rPr>
            </w:pPr>
            <w:r w:rsidRPr="006D78BD">
              <w:rPr>
                <w:b/>
              </w:rPr>
              <w:t>Documents</w:t>
            </w:r>
          </w:p>
        </w:tc>
        <w:tc>
          <w:tcPr>
            <w:tcW w:w="7461" w:type="dxa"/>
            <w:tcMar>
              <w:top w:w="28" w:type="dxa"/>
              <w:bottom w:w="28" w:type="dxa"/>
            </w:tcMar>
            <w:vAlign w:val="center"/>
          </w:tcPr>
          <w:p w14:paraId="6A4169E2" w14:textId="77777777" w:rsidR="00383991" w:rsidRDefault="00383991" w:rsidP="00395814">
            <w:pPr>
              <w:rPr>
                <w:b/>
              </w:rPr>
            </w:pPr>
            <w:r>
              <w:t>S</w:t>
            </w:r>
            <w:r w:rsidRPr="006D78BD">
              <w:t xml:space="preserve">chool support officer to upload </w:t>
            </w:r>
            <w:r>
              <w:t xml:space="preserve">new </w:t>
            </w:r>
            <w:r w:rsidRPr="006D78BD">
              <w:t>or amend</w:t>
            </w:r>
            <w:r>
              <w:t>ed</w:t>
            </w:r>
            <w:r w:rsidRPr="006D78BD">
              <w:t xml:space="preserve"> documents</w:t>
            </w:r>
          </w:p>
        </w:tc>
      </w:tr>
      <w:tr w:rsidR="00383991" w14:paraId="3F8CB755" w14:textId="77777777" w:rsidTr="00395814">
        <w:trPr>
          <w:trHeight w:val="397"/>
        </w:trPr>
        <w:tc>
          <w:tcPr>
            <w:tcW w:w="1555" w:type="dxa"/>
            <w:tcMar>
              <w:top w:w="28" w:type="dxa"/>
              <w:bottom w:w="28" w:type="dxa"/>
            </w:tcMar>
            <w:vAlign w:val="center"/>
          </w:tcPr>
          <w:p w14:paraId="7EAE9C1C" w14:textId="77777777" w:rsidR="00383991" w:rsidRDefault="00383991" w:rsidP="00395814">
            <w:pPr>
              <w:rPr>
                <w:b/>
              </w:rPr>
            </w:pPr>
            <w:r w:rsidRPr="006D78BD">
              <w:rPr>
                <w:b/>
              </w:rPr>
              <w:t>Teacher</w:t>
            </w:r>
          </w:p>
        </w:tc>
        <w:tc>
          <w:tcPr>
            <w:tcW w:w="7461" w:type="dxa"/>
            <w:tcMar>
              <w:top w:w="28" w:type="dxa"/>
              <w:bottom w:w="28" w:type="dxa"/>
            </w:tcMar>
            <w:vAlign w:val="center"/>
          </w:tcPr>
          <w:p w14:paraId="0BA7CDBE" w14:textId="77777777" w:rsidR="00383991" w:rsidRDefault="00383991" w:rsidP="00395814">
            <w:pPr>
              <w:rPr>
                <w:b/>
              </w:rPr>
            </w:pPr>
            <w:r>
              <w:t>L</w:t>
            </w:r>
            <w:r w:rsidRPr="006D78BD">
              <w:t xml:space="preserve">anguage teacher to </w:t>
            </w:r>
            <w:r>
              <w:t>complete declaration of language</w:t>
            </w:r>
            <w:r w:rsidRPr="006D78BD">
              <w:t xml:space="preserve"> application</w:t>
            </w:r>
          </w:p>
        </w:tc>
      </w:tr>
      <w:tr w:rsidR="00383991" w14:paraId="6EAB075B" w14:textId="77777777" w:rsidTr="00395814">
        <w:trPr>
          <w:trHeight w:val="397"/>
        </w:trPr>
        <w:tc>
          <w:tcPr>
            <w:tcW w:w="1555" w:type="dxa"/>
            <w:tcMar>
              <w:top w:w="28" w:type="dxa"/>
              <w:bottom w:w="28" w:type="dxa"/>
            </w:tcMar>
            <w:vAlign w:val="center"/>
          </w:tcPr>
          <w:p w14:paraId="14621265" w14:textId="77777777" w:rsidR="00383991" w:rsidRDefault="00383991" w:rsidP="00395814">
            <w:pPr>
              <w:rPr>
                <w:b/>
              </w:rPr>
            </w:pPr>
            <w:r w:rsidRPr="006D78BD">
              <w:rPr>
                <w:b/>
              </w:rPr>
              <w:t>School</w:t>
            </w:r>
          </w:p>
        </w:tc>
        <w:tc>
          <w:tcPr>
            <w:tcW w:w="7461" w:type="dxa"/>
            <w:tcMar>
              <w:top w:w="28" w:type="dxa"/>
              <w:bottom w:w="28" w:type="dxa"/>
            </w:tcMar>
            <w:vAlign w:val="center"/>
          </w:tcPr>
          <w:p w14:paraId="1168705B" w14:textId="77777777" w:rsidR="00383991" w:rsidRDefault="00383991" w:rsidP="00395814">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383991" w14:paraId="0FD4B661" w14:textId="77777777" w:rsidTr="00395814">
        <w:trPr>
          <w:trHeight w:val="397"/>
        </w:trPr>
        <w:tc>
          <w:tcPr>
            <w:tcW w:w="1555" w:type="dxa"/>
            <w:tcMar>
              <w:top w:w="28" w:type="dxa"/>
              <w:bottom w:w="28" w:type="dxa"/>
            </w:tcMar>
            <w:vAlign w:val="center"/>
          </w:tcPr>
          <w:p w14:paraId="32462605" w14:textId="77777777" w:rsidR="00383991" w:rsidRDefault="00383991" w:rsidP="00395814">
            <w:pPr>
              <w:rPr>
                <w:b/>
              </w:rPr>
            </w:pPr>
            <w:r w:rsidRPr="006D78BD">
              <w:rPr>
                <w:b/>
              </w:rPr>
              <w:t>Received</w:t>
            </w:r>
          </w:p>
        </w:tc>
        <w:tc>
          <w:tcPr>
            <w:tcW w:w="7461" w:type="dxa"/>
            <w:tcMar>
              <w:top w:w="28" w:type="dxa"/>
              <w:bottom w:w="28" w:type="dxa"/>
            </w:tcMar>
            <w:vAlign w:val="center"/>
          </w:tcPr>
          <w:p w14:paraId="482D6050" w14:textId="77777777" w:rsidR="00383991" w:rsidRDefault="00383991" w:rsidP="00395814">
            <w:pPr>
              <w:rPr>
                <w:b/>
              </w:rPr>
            </w:pPr>
            <w:r>
              <w:t>Language a</w:t>
            </w:r>
            <w:r w:rsidRPr="006D78BD">
              <w:t>pplication received by the Authority</w:t>
            </w:r>
          </w:p>
        </w:tc>
      </w:tr>
      <w:tr w:rsidR="00383991" w14:paraId="518814D7" w14:textId="77777777" w:rsidTr="00395814">
        <w:trPr>
          <w:trHeight w:val="397"/>
        </w:trPr>
        <w:tc>
          <w:tcPr>
            <w:tcW w:w="1555" w:type="dxa"/>
            <w:tcMar>
              <w:top w:w="28" w:type="dxa"/>
              <w:bottom w:w="28" w:type="dxa"/>
            </w:tcMar>
            <w:vAlign w:val="center"/>
          </w:tcPr>
          <w:p w14:paraId="6E656E7E" w14:textId="77777777" w:rsidR="00383991" w:rsidRPr="006D78BD" w:rsidRDefault="00383991" w:rsidP="00395814">
            <w:pPr>
              <w:rPr>
                <w:b/>
              </w:rPr>
            </w:pPr>
            <w:r>
              <w:rPr>
                <w:b/>
              </w:rPr>
              <w:t xml:space="preserve">Languages </w:t>
            </w:r>
            <w:r w:rsidRPr="00D56A1D">
              <w:rPr>
                <w:b/>
              </w:rPr>
              <w:t>PC1</w:t>
            </w:r>
          </w:p>
        </w:tc>
        <w:tc>
          <w:tcPr>
            <w:tcW w:w="7461" w:type="dxa"/>
            <w:tcMar>
              <w:top w:w="28" w:type="dxa"/>
              <w:bottom w:w="28" w:type="dxa"/>
            </w:tcMar>
            <w:vAlign w:val="center"/>
          </w:tcPr>
          <w:p w14:paraId="444CCE03" w14:textId="05949364" w:rsidR="00383991" w:rsidRDefault="00383991" w:rsidP="00395814">
            <w:r>
              <w:t>Principal Consultant 1 to determine which WACE language course the student may enrol</w:t>
            </w:r>
            <w:r w:rsidR="00D137B2">
              <w:t xml:space="preserve"> in</w:t>
            </w:r>
          </w:p>
        </w:tc>
      </w:tr>
      <w:tr w:rsidR="00383991" w14:paraId="4F3EF434" w14:textId="77777777" w:rsidTr="00395814">
        <w:trPr>
          <w:trHeight w:val="397"/>
        </w:trPr>
        <w:tc>
          <w:tcPr>
            <w:tcW w:w="1555" w:type="dxa"/>
            <w:tcMar>
              <w:top w:w="28" w:type="dxa"/>
              <w:bottom w:w="28" w:type="dxa"/>
            </w:tcMar>
            <w:vAlign w:val="center"/>
          </w:tcPr>
          <w:p w14:paraId="6C946E72" w14:textId="77777777" w:rsidR="00383991" w:rsidRPr="006D78BD" w:rsidRDefault="00383991" w:rsidP="00395814">
            <w:pPr>
              <w:rPr>
                <w:b/>
              </w:rPr>
            </w:pPr>
            <w:r>
              <w:rPr>
                <w:b/>
              </w:rPr>
              <w:t xml:space="preserve">Languages </w:t>
            </w:r>
            <w:r w:rsidRPr="00D56A1D">
              <w:rPr>
                <w:b/>
              </w:rPr>
              <w:t>PC2</w:t>
            </w:r>
          </w:p>
        </w:tc>
        <w:tc>
          <w:tcPr>
            <w:tcW w:w="7461" w:type="dxa"/>
            <w:tcMar>
              <w:top w:w="28" w:type="dxa"/>
              <w:bottom w:w="28" w:type="dxa"/>
            </w:tcMar>
            <w:vAlign w:val="center"/>
          </w:tcPr>
          <w:p w14:paraId="155DEC4D" w14:textId="6B465E17" w:rsidR="00383991" w:rsidRDefault="00383991" w:rsidP="00395814">
            <w:r>
              <w:t>Principal Consultant 2 to determine which WACE language course the student may enrol</w:t>
            </w:r>
            <w:r w:rsidR="00D137B2">
              <w:t xml:space="preserve"> in</w:t>
            </w:r>
          </w:p>
        </w:tc>
      </w:tr>
      <w:tr w:rsidR="00383991" w14:paraId="2C3504A7" w14:textId="77777777" w:rsidTr="00395814">
        <w:trPr>
          <w:trHeight w:val="397"/>
        </w:trPr>
        <w:tc>
          <w:tcPr>
            <w:tcW w:w="1555" w:type="dxa"/>
            <w:tcMar>
              <w:top w:w="28" w:type="dxa"/>
              <w:bottom w:w="28" w:type="dxa"/>
            </w:tcMar>
            <w:vAlign w:val="center"/>
          </w:tcPr>
          <w:p w14:paraId="3D2B4B81" w14:textId="77777777" w:rsidR="00383991" w:rsidRPr="006D78BD" w:rsidRDefault="00383991" w:rsidP="00395814">
            <w:pPr>
              <w:rPr>
                <w:b/>
              </w:rPr>
            </w:pPr>
            <w:r w:rsidRPr="009B3AA7">
              <w:rPr>
                <w:b/>
              </w:rPr>
              <w:t>Manager</w:t>
            </w:r>
          </w:p>
        </w:tc>
        <w:tc>
          <w:tcPr>
            <w:tcW w:w="7461" w:type="dxa"/>
            <w:tcMar>
              <w:top w:w="28" w:type="dxa"/>
              <w:bottom w:w="28" w:type="dxa"/>
            </w:tcMar>
            <w:vAlign w:val="center"/>
          </w:tcPr>
          <w:p w14:paraId="40FC5AD2" w14:textId="77777777" w:rsidR="00383991" w:rsidRDefault="00383991" w:rsidP="00395814">
            <w:r>
              <w:t>Manager to review Principal Consultants’ determinations</w:t>
            </w:r>
          </w:p>
        </w:tc>
      </w:tr>
      <w:tr w:rsidR="00383991" w14:paraId="28B949AA" w14:textId="77777777" w:rsidTr="00395814">
        <w:trPr>
          <w:trHeight w:val="397"/>
        </w:trPr>
        <w:tc>
          <w:tcPr>
            <w:tcW w:w="1555" w:type="dxa"/>
            <w:tcMar>
              <w:top w:w="28" w:type="dxa"/>
              <w:bottom w:w="28" w:type="dxa"/>
            </w:tcMar>
            <w:vAlign w:val="center"/>
          </w:tcPr>
          <w:p w14:paraId="090056C2" w14:textId="77777777" w:rsidR="00383991" w:rsidRDefault="00383991" w:rsidP="00395814">
            <w:pPr>
              <w:rPr>
                <w:b/>
              </w:rPr>
            </w:pPr>
            <w:r w:rsidRPr="006D78BD">
              <w:rPr>
                <w:b/>
              </w:rPr>
              <w:t>To publish</w:t>
            </w:r>
          </w:p>
        </w:tc>
        <w:tc>
          <w:tcPr>
            <w:tcW w:w="7461" w:type="dxa"/>
            <w:tcMar>
              <w:top w:w="28" w:type="dxa"/>
              <w:bottom w:w="28" w:type="dxa"/>
            </w:tcMar>
            <w:vAlign w:val="center"/>
          </w:tcPr>
          <w:p w14:paraId="6D0D0D04" w14:textId="77777777" w:rsidR="00383991" w:rsidRDefault="00383991" w:rsidP="00395814">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383991" w14:paraId="4D57EA71" w14:textId="77777777" w:rsidTr="00395814">
        <w:trPr>
          <w:trHeight w:val="397"/>
        </w:trPr>
        <w:tc>
          <w:tcPr>
            <w:tcW w:w="1555" w:type="dxa"/>
            <w:tcMar>
              <w:top w:w="28" w:type="dxa"/>
              <w:bottom w:w="28" w:type="dxa"/>
            </w:tcMar>
            <w:vAlign w:val="center"/>
          </w:tcPr>
          <w:p w14:paraId="674BD84C" w14:textId="77777777" w:rsidR="00383991" w:rsidRPr="006D78BD" w:rsidRDefault="00383991" w:rsidP="00395814">
            <w:pPr>
              <w:rPr>
                <w:b/>
              </w:rPr>
            </w:pPr>
            <w:r>
              <w:rPr>
                <w:b/>
              </w:rPr>
              <w:t>Language</w:t>
            </w:r>
          </w:p>
        </w:tc>
        <w:tc>
          <w:tcPr>
            <w:tcW w:w="7461" w:type="dxa"/>
            <w:tcMar>
              <w:top w:w="28" w:type="dxa"/>
              <w:bottom w:w="28" w:type="dxa"/>
            </w:tcMar>
            <w:vAlign w:val="center"/>
          </w:tcPr>
          <w:p w14:paraId="63B5B7C5" w14:textId="77777777" w:rsidR="00383991" w:rsidRPr="0095704D" w:rsidRDefault="00383991" w:rsidP="00395814">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r w:rsidR="00383991" w14:paraId="2108CB07" w14:textId="77777777" w:rsidTr="00395814">
        <w:trPr>
          <w:trHeight w:val="397"/>
        </w:trPr>
        <w:tc>
          <w:tcPr>
            <w:tcW w:w="1555" w:type="dxa"/>
            <w:tcMar>
              <w:top w:w="28" w:type="dxa"/>
              <w:bottom w:w="28" w:type="dxa"/>
            </w:tcMar>
            <w:vAlign w:val="center"/>
          </w:tcPr>
          <w:p w14:paraId="40C9BDC7" w14:textId="77777777" w:rsidR="00383991" w:rsidRDefault="00383991" w:rsidP="00395814">
            <w:pPr>
              <w:rPr>
                <w:b/>
              </w:rPr>
            </w:pPr>
            <w:r>
              <w:rPr>
                <w:b/>
              </w:rPr>
              <w:t>Appeal?</w:t>
            </w:r>
          </w:p>
        </w:tc>
        <w:tc>
          <w:tcPr>
            <w:tcW w:w="7461" w:type="dxa"/>
            <w:tcMar>
              <w:top w:w="28" w:type="dxa"/>
              <w:bottom w:w="28" w:type="dxa"/>
            </w:tcMar>
            <w:vAlign w:val="center"/>
          </w:tcPr>
          <w:p w14:paraId="16825523" w14:textId="53DB034F" w:rsidR="00383991" w:rsidRPr="0095704D" w:rsidRDefault="00383991" w:rsidP="00395814">
            <w:r>
              <w:t xml:space="preserve">The student may lodge an appeal </w:t>
            </w:r>
            <w:r w:rsidR="009B4B30">
              <w:t>by email</w:t>
            </w:r>
            <w:r>
              <w:t xml:space="preserve"> within two weeks of publication of their WACE language </w:t>
            </w:r>
            <w:r w:rsidRPr="0095704D">
              <w:t>course enrolment</w:t>
            </w:r>
            <w:r>
              <w:t xml:space="preserve"> status</w:t>
            </w:r>
          </w:p>
        </w:tc>
      </w:tr>
      <w:tr w:rsidR="00383991" w14:paraId="563C7D74" w14:textId="77777777" w:rsidTr="00395814">
        <w:trPr>
          <w:trHeight w:val="397"/>
        </w:trPr>
        <w:tc>
          <w:tcPr>
            <w:tcW w:w="1555" w:type="dxa"/>
            <w:tcMar>
              <w:top w:w="28" w:type="dxa"/>
              <w:bottom w:w="28" w:type="dxa"/>
            </w:tcMar>
            <w:vAlign w:val="center"/>
          </w:tcPr>
          <w:p w14:paraId="69617E91" w14:textId="77777777" w:rsidR="00383991" w:rsidRDefault="00383991" w:rsidP="00395814">
            <w:pPr>
              <w:rPr>
                <w:b/>
              </w:rPr>
            </w:pPr>
            <w:r>
              <w:rPr>
                <w:b/>
              </w:rPr>
              <w:t>Appeal lodged</w:t>
            </w:r>
          </w:p>
        </w:tc>
        <w:tc>
          <w:tcPr>
            <w:tcW w:w="7461" w:type="dxa"/>
            <w:tcMar>
              <w:top w:w="28" w:type="dxa"/>
              <w:bottom w:w="28" w:type="dxa"/>
            </w:tcMar>
            <w:vAlign w:val="center"/>
          </w:tcPr>
          <w:p w14:paraId="5C417543" w14:textId="42DA9DEB" w:rsidR="00383991" w:rsidRPr="00016FBD" w:rsidRDefault="00383991" w:rsidP="00395814">
            <w:r w:rsidRPr="00016FBD">
              <w:t xml:space="preserve">The student has </w:t>
            </w:r>
            <w:r w:rsidR="009B4B30">
              <w:t>emailed their</w:t>
            </w:r>
            <w:r w:rsidRPr="00016FBD">
              <w:t xml:space="preserve"> appeal</w:t>
            </w:r>
          </w:p>
        </w:tc>
      </w:tr>
    </w:tbl>
    <w:p w14:paraId="69A5BD7B" w14:textId="77777777" w:rsidR="00383991" w:rsidRPr="00697E0B" w:rsidRDefault="00383991" w:rsidP="00383991">
      <w:r>
        <w:br w:type="page"/>
      </w:r>
    </w:p>
    <w:p w14:paraId="0819B5AA" w14:textId="1F685576" w:rsidR="00034F40" w:rsidRPr="00DE4086" w:rsidRDefault="003F1C63" w:rsidP="00A8799F">
      <w:pPr>
        <w:pStyle w:val="Heading1"/>
        <w:rPr>
          <w:sz w:val="36"/>
          <w:szCs w:val="36"/>
        </w:rPr>
      </w:pPr>
      <w:bookmarkStart w:id="17" w:name="_Toc137540322"/>
      <w:r w:rsidRPr="00DE4086">
        <w:rPr>
          <w:sz w:val="36"/>
          <w:szCs w:val="36"/>
        </w:rPr>
        <w:lastRenderedPageBreak/>
        <w:t>Five</w:t>
      </w:r>
      <w:r w:rsidR="00A8799F" w:rsidRPr="00DE4086">
        <w:rPr>
          <w:sz w:val="36"/>
          <w:szCs w:val="36"/>
        </w:rPr>
        <w:t xml:space="preserve"> steps for </w:t>
      </w:r>
      <w:r w:rsidR="00601973" w:rsidRPr="00DE4086">
        <w:rPr>
          <w:sz w:val="36"/>
          <w:szCs w:val="36"/>
        </w:rPr>
        <w:t>language</w:t>
      </w:r>
      <w:r w:rsidR="00034F40" w:rsidRPr="00DE4086">
        <w:rPr>
          <w:sz w:val="36"/>
          <w:szCs w:val="36"/>
        </w:rPr>
        <w:t xml:space="preserve"> teacher </w:t>
      </w:r>
      <w:r w:rsidR="00F42699">
        <w:rPr>
          <w:sz w:val="36"/>
          <w:szCs w:val="36"/>
        </w:rPr>
        <w:t>declaration</w:t>
      </w:r>
      <w:bookmarkEnd w:id="17"/>
    </w:p>
    <w:p w14:paraId="5D5AF2E1" w14:textId="539424C0" w:rsidR="008856A8" w:rsidRDefault="00AF6E25" w:rsidP="008856A8">
      <w:r>
        <w:t xml:space="preserve">A system-generated email will </w:t>
      </w:r>
      <w:r w:rsidR="00244F60">
        <w:t>alert</w:t>
      </w:r>
      <w:r>
        <w:t xml:space="preserve"> </w:t>
      </w:r>
      <w:r w:rsidR="005363B8">
        <w:t xml:space="preserve">the </w:t>
      </w:r>
      <w:r w:rsidR="00347F9C">
        <w:t>language teacher/s</w:t>
      </w:r>
      <w:r>
        <w:t xml:space="preserve"> to all</w:t>
      </w:r>
      <w:r w:rsidR="008742E3">
        <w:t xml:space="preserve"> </w:t>
      </w:r>
      <w:r w:rsidR="009267BD">
        <w:t>application</w:t>
      </w:r>
      <w:r>
        <w:t>s</w:t>
      </w:r>
      <w:r w:rsidR="009267BD">
        <w:t xml:space="preserve"> </w:t>
      </w:r>
      <w:r>
        <w:t>received for their students</w:t>
      </w:r>
      <w:r w:rsidR="00495A43">
        <w:t xml:space="preserve"> on that day</w:t>
      </w:r>
      <w:r w:rsidR="00244F60">
        <w:t xml:space="preserve"> and prompt them </w:t>
      </w:r>
      <w:r w:rsidR="008856A8">
        <w:t xml:space="preserve">to </w:t>
      </w:r>
      <w:r w:rsidR="00080D72">
        <w:t xml:space="preserve">complete the teacher declaration </w:t>
      </w:r>
      <w:r w:rsidR="008856A8">
        <w:t xml:space="preserve">in the </w:t>
      </w:r>
      <w:r w:rsidR="00347F9C">
        <w:t>SRMS</w:t>
      </w:r>
      <w:r w:rsidR="008856A8">
        <w:t xml:space="preserve"> portal.</w:t>
      </w:r>
    </w:p>
    <w:p w14:paraId="05247D74" w14:textId="77777777" w:rsidR="005139E3" w:rsidRDefault="005139E3" w:rsidP="00A8799F">
      <w:pPr>
        <w:pStyle w:val="Heading2"/>
      </w:pPr>
      <w:bookmarkStart w:id="18" w:name="_Toc137540323"/>
      <w:r>
        <w:t>Step 1</w:t>
      </w:r>
      <w:r w:rsidR="00764AC7">
        <w:t>: Log in</w:t>
      </w:r>
      <w:r w:rsidR="002846EA">
        <w:t xml:space="preserve"> </w:t>
      </w:r>
      <w:r w:rsidR="00764AC7">
        <w:t>to the SRMS portal</w:t>
      </w:r>
      <w:bookmarkEnd w:id="18"/>
    </w:p>
    <w:p w14:paraId="63ED8B34" w14:textId="71690809" w:rsidR="00244F60" w:rsidRPr="0077103C" w:rsidRDefault="00244F60" w:rsidP="00244F60">
      <w:pPr>
        <w:pStyle w:val="link2"/>
        <w:spacing w:line="276" w:lineRule="auto"/>
        <w:rPr>
          <w:rStyle w:val="hyperlinkChar"/>
          <w:color w:val="auto"/>
          <w:sz w:val="22"/>
        </w:rPr>
      </w:pPr>
      <w:r w:rsidRPr="0077103C">
        <w:rPr>
          <w:color w:val="auto"/>
        </w:rPr>
        <w:t xml:space="preserve">Log in to the </w:t>
      </w:r>
      <w:r w:rsidRPr="00C96B76">
        <w:rPr>
          <w:rStyle w:val="hyperlinkChar"/>
          <w:sz w:val="22"/>
          <w:u w:val="single"/>
        </w:rPr>
        <w:t xml:space="preserve">SRMS portal </w:t>
      </w:r>
      <w:r w:rsidR="007365A2" w:rsidRPr="00C96B76">
        <w:rPr>
          <w:rStyle w:val="hyperlinkChar"/>
          <w:sz w:val="22"/>
          <w:u w:val="single"/>
        </w:rPr>
        <w:t>(</w:t>
      </w:r>
      <w:hyperlink r:id="rId50" w:history="1">
        <w:r w:rsidRPr="00C96B76">
          <w:rPr>
            <w:rStyle w:val="hyperlinkChar"/>
            <w:sz w:val="22"/>
            <w:u w:val="single"/>
          </w:rPr>
          <w:t>https://srms.scsa.wa.edu.au</w:t>
        </w:r>
      </w:hyperlink>
      <w:r w:rsidR="007365A2" w:rsidRPr="00C96B76">
        <w:rPr>
          <w:rStyle w:val="hyperlinkChar"/>
          <w:sz w:val="22"/>
          <w:u w:val="single"/>
        </w:rPr>
        <w:t>)</w:t>
      </w:r>
      <w:r w:rsidRPr="00C96B76">
        <w:rPr>
          <w:rStyle w:val="hyperlinkChar"/>
          <w:sz w:val="22"/>
        </w:rPr>
        <w:t>.</w:t>
      </w:r>
    </w:p>
    <w:p w14:paraId="2B022F58" w14:textId="77777777" w:rsidR="00244F60" w:rsidRPr="0077103C" w:rsidRDefault="00244F60" w:rsidP="00244F60">
      <w:pPr>
        <w:pStyle w:val="link2"/>
        <w:spacing w:line="276" w:lineRule="auto"/>
        <w:rPr>
          <w:color w:val="auto"/>
        </w:rPr>
      </w:pPr>
      <w:r w:rsidRPr="0077103C">
        <w:rPr>
          <w:rStyle w:val="hyperlinkChar"/>
          <w:color w:val="auto"/>
          <w:sz w:val="22"/>
        </w:rPr>
        <w:t>Government and non-government schools will see the login screen below.</w:t>
      </w:r>
    </w:p>
    <w:p w14:paraId="0DDF1A90" w14:textId="77777777" w:rsidR="00244F60" w:rsidRPr="00065643" w:rsidRDefault="00244F60" w:rsidP="00065643">
      <w:pPr>
        <w:spacing w:after="0"/>
        <w:rPr>
          <w:b/>
          <w:bCs/>
        </w:rPr>
      </w:pPr>
      <w:r w:rsidRPr="00065643">
        <w:rPr>
          <w:b/>
          <w:bCs/>
        </w:rPr>
        <w:t>Government schools</w:t>
      </w:r>
    </w:p>
    <w:p w14:paraId="73751C9B" w14:textId="03EA458E"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p>
    <w:p w14:paraId="0F7795AF" w14:textId="7A157561" w:rsidR="00244F60" w:rsidRPr="0077103C" w:rsidRDefault="00244F60" w:rsidP="00244F60">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the</w:t>
      </w:r>
      <w:r w:rsidR="008C6FEA">
        <w:rPr>
          <w:color w:val="000000" w:themeColor="text1"/>
        </w:rPr>
        <w:t xml:space="preserve"> government school login panel</w:t>
      </w:r>
      <w:r w:rsidRPr="0077103C">
        <w:rPr>
          <w:color w:val="000000" w:themeColor="text1"/>
        </w:rPr>
        <w:t>.</w:t>
      </w:r>
    </w:p>
    <w:p w14:paraId="79B61D8F" w14:textId="4FA4A9B4" w:rsidR="00244F60" w:rsidRDefault="003B0B26" w:rsidP="00244F60">
      <w:pPr>
        <w:ind w:left="-57"/>
      </w:pPr>
      <w:r>
        <w:rPr>
          <w:noProof/>
          <w:lang w:val="en-GB" w:eastAsia="en-GB" w:bidi="my-MM"/>
        </w:rPr>
        <mc:AlternateContent>
          <mc:Choice Requires="wps">
            <w:drawing>
              <wp:anchor distT="0" distB="0" distL="114300" distR="114300" simplePos="0" relativeHeight="251866112" behindDoc="0" locked="0" layoutInCell="1" allowOverlap="1" wp14:anchorId="5F897D6E" wp14:editId="348F97FB">
                <wp:simplePos x="0" y="0"/>
                <wp:positionH relativeFrom="column">
                  <wp:posOffset>52705</wp:posOffset>
                </wp:positionH>
                <wp:positionV relativeFrom="paragraph">
                  <wp:posOffset>1003935</wp:posOffset>
                </wp:positionV>
                <wp:extent cx="1454785" cy="210185"/>
                <wp:effectExtent l="0" t="0" r="12065" b="18415"/>
                <wp:wrapNone/>
                <wp:docPr id="54" name="Rounded Rectangle 54" descr="Red highlight box around login instructions" title="Red highlight box"/>
                <wp:cNvGraphicFramePr/>
                <a:graphic xmlns:a="http://schemas.openxmlformats.org/drawingml/2006/main">
                  <a:graphicData uri="http://schemas.microsoft.com/office/word/2010/wordprocessingShape">
                    <wps:wsp>
                      <wps:cNvSpPr/>
                      <wps:spPr>
                        <a:xfrm>
                          <a:off x="0" y="0"/>
                          <a:ext cx="145478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61CB6" id="Rounded Rectangle 54" o:spid="_x0000_s1026" alt="Title: Red highlight box - Description: Red highlight box around login instructions" style="position:absolute;margin-left:4.15pt;margin-top:79.05pt;width:114.55pt;height:16.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" filled="f" strokecolor="red" strokeweight="2pt"/>
            </w:pict>
          </mc:Fallback>
        </mc:AlternateContent>
      </w:r>
      <w:r w:rsidR="007E0141">
        <w:rPr>
          <w:noProof/>
          <w:lang w:val="en-GB" w:eastAsia="en-GB" w:bidi="my-MM"/>
        </w:rPr>
        <mc:AlternateContent>
          <mc:Choice Requires="wps">
            <w:drawing>
              <wp:anchor distT="0" distB="0" distL="114300" distR="114300" simplePos="0" relativeHeight="251865088" behindDoc="0" locked="0" layoutInCell="1" allowOverlap="1" wp14:anchorId="68256139" wp14:editId="03C63DA5">
                <wp:simplePos x="0" y="0"/>
                <wp:positionH relativeFrom="column">
                  <wp:posOffset>2114550</wp:posOffset>
                </wp:positionH>
                <wp:positionV relativeFrom="paragraph">
                  <wp:posOffset>759349</wp:posOffset>
                </wp:positionV>
                <wp:extent cx="1063625" cy="210185"/>
                <wp:effectExtent l="0" t="0" r="22225" b="18415"/>
                <wp:wrapNone/>
                <wp:docPr id="52" name="Rounded Rectangle 52" descr="Red highlight box around education login button" title="Red highlight box"/>
                <wp:cNvGraphicFramePr/>
                <a:graphic xmlns:a="http://schemas.openxmlformats.org/drawingml/2006/main">
                  <a:graphicData uri="http://schemas.microsoft.com/office/word/2010/wordprocessingShape">
                    <wps:wsp>
                      <wps:cNvSpPr/>
                      <wps:spPr>
                        <a:xfrm>
                          <a:off x="0" y="0"/>
                          <a:ext cx="106362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5BBE6" id="Rounded Rectangle 52" o:spid="_x0000_s1026" alt="Title: Red highlight box - Description: Red highlight box around education login button" style="position:absolute;margin-left:166.5pt;margin-top:59.8pt;width:83.75pt;height:16.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" filled="f" strokecolor="red" strokeweight="2pt"/>
            </w:pict>
          </mc:Fallback>
        </mc:AlternateContent>
      </w:r>
      <w:r w:rsidR="00244F60" w:rsidRPr="00F03C3A">
        <w:rPr>
          <w:noProof/>
          <w:vertAlign w:val="subscript"/>
          <w:lang w:val="en-GB" w:eastAsia="en-GB" w:bidi="my-MM"/>
        </w:rPr>
        <w:drawing>
          <wp:inline distT="0" distB="0" distL="0" distR="0" wp14:anchorId="18BE785A" wp14:editId="7C71ABCA">
            <wp:extent cx="3197630" cy="3698528"/>
            <wp:effectExtent l="57150" t="57150" r="117475" b="111760"/>
            <wp:docPr id="57" name="Picture 57"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ogin screen with Department of Education email login button highlighted and Click here for login instructions highlighted"/>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22575" cy="3727381"/>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5A98DF9F" w14:textId="77777777" w:rsidR="00244F60" w:rsidRDefault="00244F60" w:rsidP="00244F60">
      <w:pPr>
        <w:ind w:left="-57"/>
      </w:pPr>
      <w:r>
        <w:rPr>
          <w:noProof/>
          <w:lang w:val="en-GB" w:eastAsia="en-GB" w:bidi="my-MM"/>
        </w:rPr>
        <w:drawing>
          <wp:inline distT="0" distB="0" distL="0" distR="0" wp14:anchorId="6C22C2E9" wp14:editId="193B0BD1">
            <wp:extent cx="3197225" cy="1576296"/>
            <wp:effectExtent l="57150" t="57150" r="117475" b="119380"/>
            <wp:docPr id="58" name="Picture 58"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in instructions for government schools"/>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55103" cy="160483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37B5518" w14:textId="77777777" w:rsidR="00431DB3" w:rsidRDefault="00431DB3" w:rsidP="00431DB3">
      <w:r w:rsidRPr="0077103C">
        <w:lastRenderedPageBreak/>
        <w:t xml:space="preserve">Select your Department of Education </w:t>
      </w:r>
      <w:r>
        <w:t xml:space="preserve">(Department) </w:t>
      </w:r>
      <w:r w:rsidRPr="0077103C">
        <w:t xml:space="preserve">email address from the Microsoft account list (shown below). </w:t>
      </w:r>
    </w:p>
    <w:p w14:paraId="2D7C210F" w14:textId="77777777" w:rsidR="00431DB3" w:rsidRPr="00B7492D" w:rsidRDefault="00431DB3" w:rsidP="00431DB3">
      <w:pPr>
        <w:ind w:left="-57"/>
        <w:rPr>
          <w:color w:val="000000" w:themeColor="text1"/>
          <w:sz w:val="20"/>
        </w:rPr>
      </w:pPr>
      <w:r>
        <w:rPr>
          <w:noProof/>
          <w:color w:val="000000" w:themeColor="text1"/>
          <w:sz w:val="20"/>
          <w:lang w:eastAsia="en-AU"/>
        </w:rPr>
        <w:drawing>
          <wp:inline distT="0" distB="0" distL="0" distR="0" wp14:anchorId="765C08BD" wp14:editId="43C82D73">
            <wp:extent cx="2779200" cy="1785600"/>
            <wp:effectExtent l="76200" t="76200" r="135890" b="120015"/>
            <wp:docPr id="1419032360" name="Picture 1419032360"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29"/>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0E0CFDCA" w14:textId="77777777" w:rsidR="00431DB3" w:rsidRPr="00CE08F5" w:rsidRDefault="00431DB3" w:rsidP="00431DB3">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2370F0D9" w14:textId="77777777" w:rsidR="00431DB3" w:rsidRDefault="00431DB3" w:rsidP="00431DB3">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3ED46CBB" w14:textId="77777777" w:rsidR="00431DB3" w:rsidRPr="00F04544" w:rsidRDefault="00431DB3" w:rsidP="00431DB3">
      <w:pPr>
        <w:ind w:left="-57"/>
        <w:rPr>
          <w:color w:val="000000" w:themeColor="text1"/>
          <w:sz w:val="20"/>
        </w:rPr>
      </w:pPr>
      <w:r>
        <w:rPr>
          <w:noProof/>
          <w:lang w:eastAsia="en-AU"/>
        </w:rPr>
        <mc:AlternateContent>
          <mc:Choice Requires="wps">
            <w:drawing>
              <wp:anchor distT="0" distB="0" distL="114300" distR="114300" simplePos="0" relativeHeight="252180480" behindDoc="0" locked="0" layoutInCell="1" allowOverlap="1" wp14:anchorId="7184791B" wp14:editId="3D3480E7">
                <wp:simplePos x="0" y="0"/>
                <wp:positionH relativeFrom="column">
                  <wp:posOffset>1743074</wp:posOffset>
                </wp:positionH>
                <wp:positionV relativeFrom="paragraph">
                  <wp:posOffset>1589405</wp:posOffset>
                </wp:positionV>
                <wp:extent cx="714375" cy="214312"/>
                <wp:effectExtent l="0" t="0" r="28575" b="14605"/>
                <wp:wrapNone/>
                <wp:docPr id="926410380"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63138" id="Rounded Rectangle 5" o:spid="_x0000_s1026" alt="Red highlight box" style="position:absolute;margin-left:137.25pt;margin-top:125.15pt;width:56.25pt;height:16.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" filled="f" strokecolor="red" strokeweight="2pt"/>
            </w:pict>
          </mc:Fallback>
        </mc:AlternateContent>
      </w:r>
      <w:r>
        <w:rPr>
          <w:noProof/>
          <w:lang w:eastAsia="en-AU"/>
        </w:rPr>
        <w:drawing>
          <wp:inline distT="0" distB="0" distL="0" distR="0" wp14:anchorId="28DDF5C6" wp14:editId="07E64097">
            <wp:extent cx="2548800" cy="5364000"/>
            <wp:effectExtent l="76200" t="76200" r="137795" b="122555"/>
            <wp:docPr id="415092793" name="Picture 415092793"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92793" name="Picture 415092793" descr="Department of Education sign in page with Sign in button highligh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548800" cy="536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05091C60" w14:textId="45ECCBD6" w:rsidR="00244F60" w:rsidRPr="00065643" w:rsidRDefault="00244F60" w:rsidP="00065643">
      <w:pPr>
        <w:spacing w:after="0"/>
        <w:rPr>
          <w:b/>
          <w:bCs/>
        </w:rPr>
      </w:pPr>
      <w:r w:rsidRPr="00065643">
        <w:rPr>
          <w:b/>
          <w:bCs/>
        </w:rPr>
        <w:lastRenderedPageBreak/>
        <w:t>Non-government schools</w:t>
      </w:r>
    </w:p>
    <w:p w14:paraId="623199D0" w14:textId="79AB85DA" w:rsidR="008C6FEA" w:rsidRDefault="008C6FEA" w:rsidP="00244F60">
      <w:pPr>
        <w:rPr>
          <w:rFonts w:ascii="Calibri" w:eastAsia="Calibri"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w:t>
      </w:r>
    </w:p>
    <w:p w14:paraId="49924413" w14:textId="37E834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40209B06" w14:textId="77777777" w:rsidR="00244F60" w:rsidRPr="0050422F" w:rsidRDefault="00244F60" w:rsidP="00244F60">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3DE80C06" w14:textId="777777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0A2209AA" w14:textId="1BA2D21B" w:rsidR="00244F60" w:rsidRPr="0050422F" w:rsidRDefault="00D604A2" w:rsidP="007E0141">
      <w:pPr>
        <w:ind w:left="-57"/>
        <w:rPr>
          <w:rFonts w:ascii="Calibri" w:eastAsia="Calibri" w:hAnsi="Calibri" w:cs="Times New Roman"/>
        </w:rPr>
      </w:pPr>
      <w:r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73280" behindDoc="0" locked="0" layoutInCell="1" allowOverlap="1" wp14:anchorId="1676E1AE" wp14:editId="14DD06D1">
                <wp:simplePos x="0" y="0"/>
                <wp:positionH relativeFrom="column">
                  <wp:posOffset>43180</wp:posOffset>
                </wp:positionH>
                <wp:positionV relativeFrom="paragraph">
                  <wp:posOffset>3587432</wp:posOffset>
                </wp:positionV>
                <wp:extent cx="1609725" cy="196215"/>
                <wp:effectExtent l="0" t="0" r="28575" b="13335"/>
                <wp:wrapNone/>
                <wp:docPr id="80" name="Rounded Rectangle 80"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B521E" id="Rounded Rectangle 80" o:spid="_x0000_s1026" alt="Title: Red highlight box - Description: Red highlight box around the login instructions" style="position:absolute;margin-left:3.4pt;margin-top:282.45pt;width:126.75pt;height:15.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" filled="f" strokecolor="red" strokeweight="2pt">
                <v:stroke joinstyle="miter"/>
              </v:roundrect>
            </w:pict>
          </mc:Fallback>
        </mc:AlternateContent>
      </w:r>
      <w:r w:rsidRPr="0050422F">
        <w:rPr>
          <w:rFonts w:ascii="Calibri" w:eastAsia="Calibri" w:hAnsi="Calibri" w:cs="Times New Roman"/>
          <w:noProof/>
          <w:lang w:val="en-GB" w:eastAsia="en-GB" w:bidi="my-MM"/>
        </w:rPr>
        <mc:AlternateContent>
          <mc:Choice Requires="wps">
            <w:drawing>
              <wp:anchor distT="0" distB="0" distL="114300" distR="114300" simplePos="0" relativeHeight="251872256" behindDoc="0" locked="0" layoutInCell="1" allowOverlap="1" wp14:anchorId="011A5CD8" wp14:editId="7E5B412F">
                <wp:simplePos x="0" y="0"/>
                <wp:positionH relativeFrom="column">
                  <wp:posOffset>108902</wp:posOffset>
                </wp:positionH>
                <wp:positionV relativeFrom="paragraph">
                  <wp:posOffset>3257550</wp:posOffset>
                </wp:positionV>
                <wp:extent cx="745490" cy="251460"/>
                <wp:effectExtent l="0" t="0" r="16510" b="15240"/>
                <wp:wrapNone/>
                <wp:docPr id="64" name="Rounded Rectangle 64" descr="Red highlight box around the login button" title="Red highlight box"/>
                <wp:cNvGraphicFramePr/>
                <a:graphic xmlns:a="http://schemas.openxmlformats.org/drawingml/2006/main">
                  <a:graphicData uri="http://schemas.microsoft.com/office/word/2010/wordprocessingShape">
                    <wps:wsp>
                      <wps:cNvSpPr/>
                      <wps:spPr>
                        <a:xfrm>
                          <a:off x="0" y="0"/>
                          <a:ext cx="745490" cy="251460"/>
                        </a:xfrm>
                        <a:prstGeom prst="roundRect">
                          <a:avLst/>
                        </a:prstGeom>
                        <a:noFill/>
                        <a:ln w="25400" cap="flat" cmpd="sng" algn="ctr">
                          <a:solidFill>
                            <a:srgbClr val="FF0000"/>
                          </a:solidFill>
                          <a:prstDash val="solid"/>
                          <a:miter lim="800000"/>
                        </a:ln>
                        <a:effectLst/>
                      </wps:spPr>
                      <wps:txbx>
                        <w:txbxContent>
                          <w:p w14:paraId="477CE97C" w14:textId="77777777" w:rsidR="009C3E5C" w:rsidRDefault="009C3E5C" w:rsidP="00244F60">
                            <w:pPr>
                              <w:jc w:val="center"/>
                            </w:pPr>
                          </w:p>
                          <w:p w14:paraId="1E161443" w14:textId="77777777" w:rsidR="009C3E5C" w:rsidRDefault="009C3E5C" w:rsidP="00244F60">
                            <w:pPr>
                              <w:jc w:val="center"/>
                            </w:pPr>
                          </w:p>
                          <w:p w14:paraId="50141C7D" w14:textId="77777777" w:rsidR="009C3E5C" w:rsidRDefault="009C3E5C" w:rsidP="00244F60">
                            <w:pPr>
                              <w:jc w:val="center"/>
                            </w:pPr>
                          </w:p>
                          <w:p w14:paraId="2E95D28F" w14:textId="77777777" w:rsidR="009C3E5C" w:rsidRDefault="009C3E5C" w:rsidP="00244F60">
                            <w:pPr>
                              <w:jc w:val="center"/>
                            </w:pPr>
                          </w:p>
                          <w:p w14:paraId="44BB880C" w14:textId="77777777" w:rsidR="009C3E5C" w:rsidRDefault="009C3E5C" w:rsidP="00244F60">
                            <w:pPr>
                              <w:jc w:val="center"/>
                            </w:pPr>
                          </w:p>
                          <w:p w14:paraId="695F14DD" w14:textId="77777777" w:rsidR="009C3E5C" w:rsidRDefault="009C3E5C" w:rsidP="00244F60">
                            <w:pPr>
                              <w:jc w:val="center"/>
                            </w:pPr>
                          </w:p>
                          <w:p w14:paraId="7FB060B0" w14:textId="77777777" w:rsidR="009C3E5C" w:rsidRDefault="009C3E5C" w:rsidP="00244F60">
                            <w:pPr>
                              <w:jc w:val="center"/>
                            </w:pPr>
                          </w:p>
                          <w:p w14:paraId="2C7A2A30" w14:textId="77777777" w:rsidR="009C3E5C" w:rsidRDefault="009C3E5C" w:rsidP="00244F60">
                            <w:pPr>
                              <w:jc w:val="center"/>
                            </w:pPr>
                          </w:p>
                          <w:p w14:paraId="65B13CCA" w14:textId="77777777" w:rsidR="009C3E5C" w:rsidRDefault="009C3E5C" w:rsidP="00244F60">
                            <w:pPr>
                              <w:jc w:val="center"/>
                            </w:pPr>
                          </w:p>
                          <w:p w14:paraId="5B760AEA" w14:textId="77777777" w:rsidR="009C3E5C" w:rsidRDefault="009C3E5C" w:rsidP="00244F60">
                            <w:pPr>
                              <w:jc w:val="center"/>
                            </w:pPr>
                          </w:p>
                          <w:p w14:paraId="5A8DA4AC" w14:textId="77777777" w:rsidR="009C3E5C" w:rsidRDefault="009C3E5C" w:rsidP="00244F60">
                            <w:pPr>
                              <w:jc w:val="center"/>
                            </w:pPr>
                          </w:p>
                          <w:p w14:paraId="06F34962" w14:textId="77777777" w:rsidR="009C3E5C" w:rsidRDefault="009C3E5C" w:rsidP="00244F60">
                            <w:pPr>
                              <w:jc w:val="center"/>
                            </w:pPr>
                          </w:p>
                          <w:p w14:paraId="3E52E17C"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A5CD8" id="Rounded Rectangle 64" o:spid="_x0000_s1043" alt="Title: Red highlight box - Description: Red highlight box around the login button" style="position:absolute;left:0;text-align:left;margin-left:8.55pt;margin-top:256.5pt;width:58.7pt;height:19.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" filled="f" strokecolor="red" strokeweight="2pt">
                <v:stroke joinstyle="miter"/>
                <v:textbox>
                  <w:txbxContent>
                    <w:p w14:paraId="477CE97C" w14:textId="77777777" w:rsidR="009C3E5C" w:rsidRDefault="009C3E5C" w:rsidP="00244F60">
                      <w:pPr>
                        <w:jc w:val="center"/>
                      </w:pPr>
                    </w:p>
                    <w:p w14:paraId="1E161443" w14:textId="77777777" w:rsidR="009C3E5C" w:rsidRDefault="009C3E5C" w:rsidP="00244F60">
                      <w:pPr>
                        <w:jc w:val="center"/>
                      </w:pPr>
                    </w:p>
                    <w:p w14:paraId="50141C7D" w14:textId="77777777" w:rsidR="009C3E5C" w:rsidRDefault="009C3E5C" w:rsidP="00244F60">
                      <w:pPr>
                        <w:jc w:val="center"/>
                      </w:pPr>
                    </w:p>
                    <w:p w14:paraId="2E95D28F" w14:textId="77777777" w:rsidR="009C3E5C" w:rsidRDefault="009C3E5C" w:rsidP="00244F60">
                      <w:pPr>
                        <w:jc w:val="center"/>
                      </w:pPr>
                    </w:p>
                    <w:p w14:paraId="44BB880C" w14:textId="77777777" w:rsidR="009C3E5C" w:rsidRDefault="009C3E5C" w:rsidP="00244F60">
                      <w:pPr>
                        <w:jc w:val="center"/>
                      </w:pPr>
                    </w:p>
                    <w:p w14:paraId="695F14DD" w14:textId="77777777" w:rsidR="009C3E5C" w:rsidRDefault="009C3E5C" w:rsidP="00244F60">
                      <w:pPr>
                        <w:jc w:val="center"/>
                      </w:pPr>
                    </w:p>
                    <w:p w14:paraId="7FB060B0" w14:textId="77777777" w:rsidR="009C3E5C" w:rsidRDefault="009C3E5C" w:rsidP="00244F60">
                      <w:pPr>
                        <w:jc w:val="center"/>
                      </w:pPr>
                    </w:p>
                    <w:p w14:paraId="2C7A2A30" w14:textId="77777777" w:rsidR="009C3E5C" w:rsidRDefault="009C3E5C" w:rsidP="00244F60">
                      <w:pPr>
                        <w:jc w:val="center"/>
                      </w:pPr>
                    </w:p>
                    <w:p w14:paraId="65B13CCA" w14:textId="77777777" w:rsidR="009C3E5C" w:rsidRDefault="009C3E5C" w:rsidP="00244F60">
                      <w:pPr>
                        <w:jc w:val="center"/>
                      </w:pPr>
                    </w:p>
                    <w:p w14:paraId="5B760AEA" w14:textId="77777777" w:rsidR="009C3E5C" w:rsidRDefault="009C3E5C" w:rsidP="00244F60">
                      <w:pPr>
                        <w:jc w:val="center"/>
                      </w:pPr>
                    </w:p>
                    <w:p w14:paraId="5A8DA4AC" w14:textId="77777777" w:rsidR="009C3E5C" w:rsidRDefault="009C3E5C" w:rsidP="00244F60">
                      <w:pPr>
                        <w:jc w:val="center"/>
                      </w:pPr>
                    </w:p>
                    <w:p w14:paraId="06F34962" w14:textId="77777777" w:rsidR="009C3E5C" w:rsidRDefault="009C3E5C" w:rsidP="00244F60">
                      <w:pPr>
                        <w:jc w:val="center"/>
                      </w:pPr>
                    </w:p>
                    <w:p w14:paraId="3E52E17C" w14:textId="77777777" w:rsidR="009C3E5C" w:rsidRDefault="009C3E5C" w:rsidP="00244F60">
                      <w:pPr>
                        <w:jc w:val="center"/>
                      </w:pPr>
                    </w:p>
                  </w:txbxContent>
                </v:textbox>
              </v:roundrect>
            </w:pict>
          </mc:Fallback>
        </mc:AlternateContent>
      </w:r>
      <w:r w:rsidR="00B557D4" w:rsidRPr="0050422F">
        <w:rPr>
          <w:rFonts w:ascii="Calibri" w:eastAsia="Calibri" w:hAnsi="Calibri" w:cs="Times New Roman"/>
          <w:noProof/>
          <w:lang w:val="en-GB" w:eastAsia="en-GB" w:bidi="my-MM"/>
        </w:rPr>
        <mc:AlternateContent>
          <mc:Choice Requires="wps">
            <w:drawing>
              <wp:anchor distT="0" distB="0" distL="114300" distR="114300" simplePos="0" relativeHeight="251871232" behindDoc="0" locked="0" layoutInCell="1" allowOverlap="1" wp14:anchorId="23EDD07E" wp14:editId="0DE0B04C">
                <wp:simplePos x="0" y="0"/>
                <wp:positionH relativeFrom="column">
                  <wp:posOffset>115570</wp:posOffset>
                </wp:positionH>
                <wp:positionV relativeFrom="paragraph">
                  <wp:posOffset>2991802</wp:posOffset>
                </wp:positionV>
                <wp:extent cx="136525" cy="136525"/>
                <wp:effectExtent l="0" t="0" r="15875" b="15875"/>
                <wp:wrapNone/>
                <wp:docPr id="73" name="Rounded Rectangle 73" descr="Red highlight box around the terms of use check box" title="Red highlight box"/>
                <wp:cNvGraphicFramePr/>
                <a:graphic xmlns:a="http://schemas.openxmlformats.org/drawingml/2006/main">
                  <a:graphicData uri="http://schemas.microsoft.com/office/word/2010/wordprocessingShape">
                    <wps:wsp>
                      <wps:cNvSpPr/>
                      <wps:spPr>
                        <a:xfrm>
                          <a:off x="0" y="0"/>
                          <a:ext cx="136525" cy="136525"/>
                        </a:xfrm>
                        <a:prstGeom prst="roundRect">
                          <a:avLst/>
                        </a:prstGeom>
                        <a:noFill/>
                        <a:ln w="25400" cap="flat" cmpd="sng" algn="ctr">
                          <a:solidFill>
                            <a:srgbClr val="FF0000"/>
                          </a:solidFill>
                          <a:prstDash val="solid"/>
                        </a:ln>
                        <a:effectLst/>
                      </wps:spPr>
                      <wps:txbx>
                        <w:txbxContent>
                          <w:p w14:paraId="1CFB2233"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DD07E" id="Rounded Rectangle 73" o:spid="_x0000_s1044" alt="Title: Red highlight box - Description: Red highlight box around the terms of use check box" style="position:absolute;left:0;text-align:left;margin-left:9.1pt;margin-top:235.55pt;width:10.75pt;height:10.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" filled="f" strokecolor="red" strokeweight="2pt">
                <v:textbox>
                  <w:txbxContent>
                    <w:p w14:paraId="1CFB2233" w14:textId="77777777" w:rsidR="009C3E5C" w:rsidRDefault="009C3E5C" w:rsidP="00244F60">
                      <w:pPr>
                        <w:jc w:val="center"/>
                      </w:pPr>
                    </w:p>
                  </w:txbxContent>
                </v:textbox>
              </v:roundrect>
            </w:pict>
          </mc:Fallback>
        </mc:AlternateContent>
      </w:r>
      <w:r w:rsidR="00244F60" w:rsidRPr="0050422F">
        <w:rPr>
          <w:rFonts w:ascii="Calibri" w:eastAsia="Calibri" w:hAnsi="Calibri" w:cs="Times New Roman"/>
          <w:noProof/>
          <w:lang w:val="en-GB" w:eastAsia="en-GB" w:bidi="my-MM"/>
        </w:rPr>
        <w:drawing>
          <wp:inline distT="0" distB="0" distL="0" distR="0" wp14:anchorId="214E7363" wp14:editId="2FFCA29C">
            <wp:extent cx="3405188" cy="3939887"/>
            <wp:effectExtent l="57150" t="57150" r="119380" b="118110"/>
            <wp:docPr id="85" name="Picture 85" descr="Non-government school login screen with check box to accept terms of use, Login button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Non-government school login screen with check box to accept terms of use, Login button and Click here for login instructions highlighted"/>
                    <pic:cNvPicPr/>
                  </pic:nvPicPr>
                  <pic:blipFill>
                    <a:blip r:embed="rId32">
                      <a:extLst>
                        <a:ext uri="{28A0092B-C50C-407E-A947-70E740481C1C}">
                          <a14:useLocalDpi xmlns:a14="http://schemas.microsoft.com/office/drawing/2010/main" val="0"/>
                        </a:ext>
                      </a:extLst>
                    </a:blip>
                    <a:stretch>
                      <a:fillRect/>
                    </a:stretch>
                  </pic:blipFill>
                  <pic:spPr>
                    <a:xfrm>
                      <a:off x="0" y="0"/>
                      <a:ext cx="3407623" cy="3942705"/>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6D97D2C" w14:textId="77777777" w:rsidR="00244F60" w:rsidRPr="0050422F" w:rsidRDefault="00244F60" w:rsidP="00244F60">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68D15246" wp14:editId="12317132">
            <wp:extent cx="3404870" cy="1727294"/>
            <wp:effectExtent l="57150" t="57150" r="119380" b="120650"/>
            <wp:docPr id="86" name="Picture 86"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Login instructions for non-government schools"/>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36202" cy="1743189"/>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1D9DA612" w14:textId="77777777" w:rsidR="00D604A2" w:rsidRDefault="00244F60" w:rsidP="000A1B2F">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If you </w:t>
      </w:r>
      <w:r w:rsidR="008C6FEA">
        <w:rPr>
          <w:rFonts w:ascii="Calibri" w:eastAsia="Calibri" w:hAnsi="Calibri" w:cs="Times New Roman"/>
          <w:color w:val="000000"/>
        </w:rPr>
        <w:t>forget</w:t>
      </w:r>
      <w:r w:rsidRPr="0050422F">
        <w:rPr>
          <w:rFonts w:ascii="Calibri" w:eastAsia="Calibri" w:hAnsi="Calibri" w:cs="Times New Roman"/>
          <w:color w:val="000000"/>
        </w:rPr>
        <w:t xml:space="preserve"> your password, click on </w:t>
      </w:r>
      <w:r w:rsidRPr="0050422F">
        <w:rPr>
          <w:rFonts w:ascii="Calibri" w:eastAsia="Calibri" w:hAnsi="Calibri" w:cs="Times New Roman"/>
          <w:b/>
          <w:color w:val="000000"/>
        </w:rPr>
        <w:t>Forgot your password</w:t>
      </w:r>
      <w:r w:rsidRPr="0050422F">
        <w:rPr>
          <w:rFonts w:ascii="Calibri" w:eastAsia="Calibri" w:hAnsi="Calibri" w:cs="Times New Roman"/>
          <w:color w:val="000000"/>
        </w:rPr>
        <w:t xml:space="preserve">. </w:t>
      </w:r>
    </w:p>
    <w:p w14:paraId="5AD1EE05" w14:textId="7F98A277" w:rsidR="003E1166" w:rsidRPr="000A1B2F" w:rsidRDefault="00244F60" w:rsidP="000A1B2F">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003E1166">
        <w:br w:type="page"/>
      </w:r>
    </w:p>
    <w:p w14:paraId="42A51473" w14:textId="37313F26" w:rsidR="008206AF" w:rsidRDefault="005139E3" w:rsidP="00A8799F">
      <w:pPr>
        <w:pStyle w:val="Heading2"/>
      </w:pPr>
      <w:bookmarkStart w:id="19" w:name="_Toc137540324"/>
      <w:r>
        <w:lastRenderedPageBreak/>
        <w:t>Step 2</w:t>
      </w:r>
      <w:r w:rsidR="00A8799F">
        <w:t xml:space="preserve">: Select </w:t>
      </w:r>
      <w:r w:rsidR="0076198E">
        <w:t xml:space="preserve">students’ </w:t>
      </w:r>
      <w:r w:rsidR="00DE4086">
        <w:t>l</w:t>
      </w:r>
      <w:r w:rsidR="00601973">
        <w:t>anguage</w:t>
      </w:r>
      <w:r w:rsidR="00A8799F">
        <w:t xml:space="preserve"> </w:t>
      </w:r>
      <w:r w:rsidR="00DE4086">
        <w:t>a</w:t>
      </w:r>
      <w:r w:rsidR="00A8799F">
        <w:t>pplication</w:t>
      </w:r>
      <w:r w:rsidR="00196B35">
        <w:t>s</w:t>
      </w:r>
      <w:bookmarkEnd w:id="19"/>
    </w:p>
    <w:p w14:paraId="520E696D" w14:textId="41F72304" w:rsidR="00072555" w:rsidRDefault="00D604A2" w:rsidP="00072555">
      <w:r>
        <w:t>S</w:t>
      </w:r>
      <w:r w:rsidR="00EC2B7E">
        <w:t xml:space="preserve">elect </w:t>
      </w:r>
      <w:r w:rsidR="00347F9C">
        <w:rPr>
          <w:b/>
        </w:rPr>
        <w:t>L</w:t>
      </w:r>
      <w:r w:rsidR="00601973">
        <w:rPr>
          <w:b/>
        </w:rPr>
        <w:t>anguage</w:t>
      </w:r>
      <w:r w:rsidR="00244F60">
        <w:rPr>
          <w:b/>
        </w:rPr>
        <w:t xml:space="preserve"> A</w:t>
      </w:r>
      <w:r w:rsidR="00EC2B7E" w:rsidRPr="00776445">
        <w:rPr>
          <w:b/>
        </w:rPr>
        <w:t>ppl</w:t>
      </w:r>
      <w:r w:rsidR="00223EE3">
        <w:rPr>
          <w:b/>
        </w:rPr>
        <w:t>ication</w:t>
      </w:r>
      <w:r w:rsidR="00196B35">
        <w:rPr>
          <w:b/>
        </w:rPr>
        <w:t>s</w:t>
      </w:r>
      <w:r w:rsidR="00EC2B7E">
        <w:t xml:space="preserve"> from the </w:t>
      </w:r>
      <w:r w:rsidR="00244F60">
        <w:rPr>
          <w:b/>
        </w:rPr>
        <w:t>Student A</w:t>
      </w:r>
      <w:r w:rsidR="00EC2B7E" w:rsidRPr="00776445">
        <w:rPr>
          <w:b/>
        </w:rPr>
        <w:t>pplications</w:t>
      </w:r>
      <w:r w:rsidR="00EC2B7E">
        <w:t xml:space="preserve"> drop-down </w:t>
      </w:r>
      <w:r w:rsidR="002E4CBF">
        <w:t xml:space="preserve">list </w:t>
      </w:r>
      <w:r w:rsidR="008206AF">
        <w:t>(</w:t>
      </w:r>
      <w:r w:rsidR="00C03BC5">
        <w:t>highlighted below</w:t>
      </w:r>
      <w:r w:rsidR="008206AF">
        <w:t>)</w:t>
      </w:r>
      <w:r w:rsidR="00EC2B7E">
        <w:t xml:space="preserve">. </w:t>
      </w:r>
    </w:p>
    <w:p w14:paraId="0DEF58C9" w14:textId="730839F1" w:rsidR="009E0430" w:rsidRDefault="00CC16E8" w:rsidP="00CC16E8">
      <w:pPr>
        <w:ind w:left="-57"/>
      </w:pPr>
      <w:r>
        <w:rPr>
          <w:noProof/>
          <w:lang w:val="en-GB" w:eastAsia="en-GB" w:bidi="my-MM"/>
        </w:rPr>
        <mc:AlternateContent>
          <mc:Choice Requires="wps">
            <w:drawing>
              <wp:anchor distT="0" distB="0" distL="114300" distR="114300" simplePos="0" relativeHeight="251981824" behindDoc="0" locked="0" layoutInCell="1" allowOverlap="1" wp14:anchorId="22E546D1" wp14:editId="62FF569D">
                <wp:simplePos x="0" y="0"/>
                <wp:positionH relativeFrom="column">
                  <wp:posOffset>917575</wp:posOffset>
                </wp:positionH>
                <wp:positionV relativeFrom="paragraph">
                  <wp:posOffset>773430</wp:posOffset>
                </wp:positionV>
                <wp:extent cx="1181100" cy="283560"/>
                <wp:effectExtent l="0" t="0" r="19050" b="21590"/>
                <wp:wrapNone/>
                <wp:docPr id="113" name="Rounded Rectangle 113" descr="Red highlight box around Language Applications" title="Red highlight box"/>
                <wp:cNvGraphicFramePr/>
                <a:graphic xmlns:a="http://schemas.openxmlformats.org/drawingml/2006/main">
                  <a:graphicData uri="http://schemas.microsoft.com/office/word/2010/wordprocessingShape">
                    <wps:wsp>
                      <wps:cNvSpPr/>
                      <wps:spPr>
                        <a:xfrm>
                          <a:off x="0" y="0"/>
                          <a:ext cx="1181100" cy="28356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584B9" id="Rounded Rectangle 113" o:spid="_x0000_s1026" alt="Title: Red highlight box - Description: Red highlight box around Language Applications" style="position:absolute;margin-left:72.25pt;margin-top:60.9pt;width:93pt;height:22.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" filled="f" strokecolor="red" strokeweight="2pt"/>
            </w:pict>
          </mc:Fallback>
        </mc:AlternateContent>
      </w:r>
      <w:r w:rsidR="0013006E">
        <w:rPr>
          <w:noProof/>
          <w:lang w:val="en-GB" w:eastAsia="en-GB" w:bidi="my-MM"/>
        </w:rPr>
        <w:drawing>
          <wp:inline distT="0" distB="0" distL="0" distR="0" wp14:anchorId="7046131B" wp14:editId="2FA68B52">
            <wp:extent cx="2765165" cy="1014685"/>
            <wp:effectExtent l="57150" t="57150" r="111760" b="109855"/>
            <wp:docPr id="251" name="Picture 251" descr="Dropdown menu with Languages Applic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Dropdown menu with Languages Applications highlighted"/>
                    <pic:cNvPicPr/>
                  </pic:nvPicPr>
                  <pic:blipFill>
                    <a:blip r:embed="rId35">
                      <a:extLst>
                        <a:ext uri="{28A0092B-C50C-407E-A947-70E740481C1C}">
                          <a14:useLocalDpi xmlns:a14="http://schemas.microsoft.com/office/drawing/2010/main" val="0"/>
                        </a:ext>
                      </a:extLst>
                    </a:blip>
                    <a:stretch>
                      <a:fillRect/>
                    </a:stretch>
                  </pic:blipFill>
                  <pic:spPr>
                    <a:xfrm>
                      <a:off x="0" y="0"/>
                      <a:ext cx="2765165" cy="101468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5D020ED" w14:textId="213713BF" w:rsidR="00D604A2" w:rsidRDefault="00EC2B7E" w:rsidP="00EC2B7E">
      <w:r>
        <w:t xml:space="preserve">All submitted </w:t>
      </w:r>
      <w:r w:rsidR="0085106E">
        <w:t xml:space="preserve">language </w:t>
      </w:r>
      <w:r>
        <w:t xml:space="preserve">applications from </w:t>
      </w:r>
      <w:r w:rsidR="00BE3C96">
        <w:t xml:space="preserve">students at </w:t>
      </w:r>
      <w:r>
        <w:t xml:space="preserve">your </w:t>
      </w:r>
      <w:r w:rsidR="00CF50CE">
        <w:t xml:space="preserve">school </w:t>
      </w:r>
      <w:r>
        <w:t>will be displayed on the screen.</w:t>
      </w:r>
      <w:r w:rsidR="00857592">
        <w:t xml:space="preserve"> </w:t>
      </w:r>
    </w:p>
    <w:p w14:paraId="58FD5B81" w14:textId="3A628E07" w:rsidR="00B20E05" w:rsidRDefault="00B20E05" w:rsidP="00EC2B7E">
      <w:r>
        <w:t xml:space="preserve">You will see all </w:t>
      </w:r>
      <w:r w:rsidR="00773F85">
        <w:t>10</w:t>
      </w:r>
      <w:r>
        <w:t xml:space="preserve"> WACE languages in the filter section on the left of the screen.</w:t>
      </w:r>
    </w:p>
    <w:p w14:paraId="21AF6AD0" w14:textId="42C5EE5D" w:rsidR="00A24632" w:rsidRDefault="00EC2B7E" w:rsidP="00EC2B7E">
      <w:r>
        <w:t xml:space="preserve">The </w:t>
      </w:r>
      <w:r w:rsidRPr="00776445">
        <w:rPr>
          <w:b/>
        </w:rPr>
        <w:t>Status</w:t>
      </w:r>
      <w:r>
        <w:t xml:space="preserve"> column shows </w:t>
      </w:r>
      <w:r w:rsidRPr="00196B35">
        <w:t>a</w:t>
      </w:r>
      <w:r w:rsidRPr="00196B35">
        <w:rPr>
          <w:b/>
        </w:rPr>
        <w:t xml:space="preserve"> </w:t>
      </w:r>
      <w:r w:rsidRPr="00D5459D">
        <w:rPr>
          <w:bCs/>
        </w:rPr>
        <w:t>tick</w:t>
      </w:r>
      <w:r>
        <w:t xml:space="preserve"> and </w:t>
      </w:r>
      <w:r w:rsidR="00857592" w:rsidRPr="00776445">
        <w:rPr>
          <w:b/>
        </w:rPr>
        <w:t>Submitted</w:t>
      </w:r>
      <w:r w:rsidR="00CF2409" w:rsidRPr="00CF2409">
        <w:rPr>
          <w:bCs/>
        </w:rPr>
        <w:t>,</w:t>
      </w:r>
      <w:r w:rsidR="00857592">
        <w:rPr>
          <w:b/>
        </w:rPr>
        <w:t xml:space="preserve"> </w:t>
      </w:r>
      <w:r w:rsidR="00530786">
        <w:t>and the</w:t>
      </w:r>
      <w:r>
        <w:t xml:space="preserve"> </w:t>
      </w:r>
      <w:r w:rsidRPr="00776445">
        <w:rPr>
          <w:b/>
        </w:rPr>
        <w:t>Sub status</w:t>
      </w:r>
      <w:r>
        <w:t xml:space="preserve"> column will </w:t>
      </w:r>
      <w:r w:rsidR="000E0673">
        <w:t xml:space="preserve">say </w:t>
      </w:r>
      <w:r w:rsidR="000E0673" w:rsidRPr="000E0673">
        <w:rPr>
          <w:b/>
        </w:rPr>
        <w:t>Teacher</w:t>
      </w:r>
      <w:r w:rsidR="00857592">
        <w:rPr>
          <w:b/>
        </w:rPr>
        <w:t xml:space="preserve"> </w:t>
      </w:r>
      <w:r w:rsidR="00857592">
        <w:t>(</w:t>
      </w:r>
      <w:r w:rsidR="00530786">
        <w:t xml:space="preserve">both </w:t>
      </w:r>
      <w:r w:rsidR="00857592">
        <w:t>highlighted below</w:t>
      </w:r>
      <w:r w:rsidR="00F576FA">
        <w:t>)</w:t>
      </w:r>
      <w:r w:rsidR="00CE5AA7">
        <w:t xml:space="preserve"> </w:t>
      </w:r>
      <w:r w:rsidR="00AB7D71">
        <w:t>indicating</w:t>
      </w:r>
      <w:r w:rsidR="00DE4086">
        <w:t xml:space="preserve"> </w:t>
      </w:r>
      <w:r w:rsidR="007F4F51">
        <w:t xml:space="preserve">that </w:t>
      </w:r>
      <w:r w:rsidR="00FD2639">
        <w:t xml:space="preserve">the </w:t>
      </w:r>
      <w:r w:rsidR="00237C48">
        <w:t>application</w:t>
      </w:r>
      <w:r w:rsidR="00FD2639">
        <w:t xml:space="preserve"> is </w:t>
      </w:r>
      <w:r w:rsidR="00CF2409">
        <w:t>at</w:t>
      </w:r>
      <w:r w:rsidR="00FD2639">
        <w:t xml:space="preserve"> the teacher declaration stage</w:t>
      </w:r>
      <w:r>
        <w:t xml:space="preserve">. The </w:t>
      </w:r>
      <w:r w:rsidRPr="00776445">
        <w:rPr>
          <w:b/>
        </w:rPr>
        <w:t>Requires attention by me</w:t>
      </w:r>
      <w:r>
        <w:t xml:space="preserve"> column </w:t>
      </w:r>
      <w:r w:rsidR="00D604A2">
        <w:t>shows as</w:t>
      </w:r>
      <w:r>
        <w:t xml:space="preserve"> </w:t>
      </w:r>
      <w:r w:rsidRPr="00776445">
        <w:rPr>
          <w:b/>
        </w:rPr>
        <w:t>Yes</w:t>
      </w:r>
      <w:r w:rsidR="00D04EF7">
        <w:rPr>
          <w:b/>
        </w:rPr>
        <w:t xml:space="preserve"> </w:t>
      </w:r>
      <w:r w:rsidR="00D04EF7">
        <w:t>(highlighted below)</w:t>
      </w:r>
      <w:r w:rsidR="00FD2639">
        <w:t xml:space="preserve"> </w:t>
      </w:r>
      <w:r w:rsidR="006D1B0B">
        <w:t>for any application</w:t>
      </w:r>
      <w:r w:rsidR="00FD2639">
        <w:t xml:space="preserve"> where the student selected your name as the</w:t>
      </w:r>
      <w:r w:rsidR="002338AD">
        <w:t>ir</w:t>
      </w:r>
      <w:r w:rsidR="00FD2639">
        <w:t xml:space="preserve"> teacher, </w:t>
      </w:r>
      <w:r>
        <w:t xml:space="preserve">advising you to </w:t>
      </w:r>
      <w:r w:rsidR="00FD2639">
        <w:t>complete your teacher declaration</w:t>
      </w:r>
      <w:r>
        <w:t>.</w:t>
      </w:r>
      <w:r w:rsidR="007E7536">
        <w:t xml:space="preserve"> </w:t>
      </w:r>
    </w:p>
    <w:p w14:paraId="6002DC29" w14:textId="317D3E66" w:rsidR="00BA7ECD" w:rsidRDefault="007E7536" w:rsidP="00BA7ECD">
      <w:r>
        <w:t xml:space="preserve">You </w:t>
      </w:r>
      <w:r w:rsidR="0085106E">
        <w:t xml:space="preserve">may </w:t>
      </w:r>
      <w:r>
        <w:t xml:space="preserve">see other students’ applications, but with no action required </w:t>
      </w:r>
      <w:r w:rsidR="00BA7C22">
        <w:t xml:space="preserve">by you. </w:t>
      </w:r>
      <w:r w:rsidR="00237C48">
        <w:t>Other</w:t>
      </w:r>
      <w:r w:rsidR="00BA7C22">
        <w:t xml:space="preserve"> </w:t>
      </w:r>
      <w:r w:rsidR="0085106E">
        <w:t xml:space="preserve">language </w:t>
      </w:r>
      <w:r w:rsidR="00BA7C22">
        <w:t>teacher</w:t>
      </w:r>
      <w:r w:rsidR="00CF2409">
        <w:t>/</w:t>
      </w:r>
      <w:r w:rsidR="00BA7C22">
        <w:t xml:space="preserve">s at your school will be prompted to </w:t>
      </w:r>
      <w:r w:rsidR="00395814">
        <w:t>act</w:t>
      </w:r>
      <w:r w:rsidR="00BA7C22">
        <w:t xml:space="preserve">, </w:t>
      </w:r>
      <w:r w:rsidR="00CF2409">
        <w:t>because</w:t>
      </w:r>
      <w:r w:rsidR="00BA7C22">
        <w:t xml:space="preserve"> </w:t>
      </w:r>
      <w:r w:rsidR="002338AD">
        <w:t xml:space="preserve">the </w:t>
      </w:r>
      <w:r>
        <w:t>student</w:t>
      </w:r>
      <w:r w:rsidR="00A24632">
        <w:t>s</w:t>
      </w:r>
      <w:r>
        <w:t xml:space="preserve"> selected </w:t>
      </w:r>
      <w:r w:rsidR="00BA7C22">
        <w:t>their</w:t>
      </w:r>
      <w:r>
        <w:t xml:space="preserve"> name</w:t>
      </w:r>
      <w:r w:rsidR="00CF2409">
        <w:t>/s</w:t>
      </w:r>
      <w:r w:rsidR="00530786">
        <w:t xml:space="preserve">. </w:t>
      </w:r>
      <w:r w:rsidR="00CF2409">
        <w:t xml:space="preserve">For </w:t>
      </w:r>
      <w:r w:rsidR="002338AD">
        <w:t>applications where the student</w:t>
      </w:r>
      <w:r w:rsidR="00D5459D">
        <w:t xml:space="preserve"> has</w:t>
      </w:r>
      <w:r w:rsidR="002338AD">
        <w:t xml:space="preserve"> </w:t>
      </w:r>
      <w:r w:rsidR="00FD2639">
        <w:t xml:space="preserve">selected </w:t>
      </w:r>
      <w:r w:rsidR="00FD2639" w:rsidRPr="00FD2639">
        <w:rPr>
          <w:b/>
        </w:rPr>
        <w:t>My teacher is not listed here</w:t>
      </w:r>
      <w:r w:rsidR="00CF2409">
        <w:t>,</w:t>
      </w:r>
      <w:r w:rsidR="00FD2639">
        <w:t xml:space="preserve"> </w:t>
      </w:r>
      <w:r w:rsidR="00CF2409">
        <w:t>t</w:t>
      </w:r>
      <w:r w:rsidR="002338AD">
        <w:t xml:space="preserve">he </w:t>
      </w:r>
      <w:r w:rsidR="002338AD" w:rsidRPr="002338AD">
        <w:rPr>
          <w:b/>
        </w:rPr>
        <w:t>Sub status</w:t>
      </w:r>
      <w:r w:rsidR="002338AD">
        <w:t xml:space="preserve"> column will show as </w:t>
      </w:r>
      <w:r w:rsidR="002338AD" w:rsidRPr="002338AD">
        <w:rPr>
          <w:b/>
        </w:rPr>
        <w:t>Teacher</w:t>
      </w:r>
      <w:r w:rsidR="002338AD" w:rsidRPr="002338AD">
        <w:t>,</w:t>
      </w:r>
      <w:r w:rsidR="002338AD">
        <w:t xml:space="preserve"> but the </w:t>
      </w:r>
      <w:r w:rsidR="002338AD" w:rsidRPr="002338AD">
        <w:rPr>
          <w:b/>
        </w:rPr>
        <w:t>Requires attention by me</w:t>
      </w:r>
      <w:r w:rsidR="002338AD">
        <w:t xml:space="preserve"> column will be blank. </w:t>
      </w:r>
      <w:r w:rsidR="00CF2409">
        <w:t xml:space="preserve">Anyone </w:t>
      </w:r>
      <w:r w:rsidR="00CF2409">
        <w:rPr>
          <w:rFonts w:ascii="Calibri" w:hAnsi="Calibri" w:cs="Calibri"/>
        </w:rPr>
        <w:t>with</w:t>
      </w:r>
      <w:r w:rsidR="00CF2409">
        <w:t xml:space="preserve"> the role of </w:t>
      </w:r>
      <w:r w:rsidR="00CF2409" w:rsidRPr="008B28F2">
        <w:rPr>
          <w:b/>
        </w:rPr>
        <w:t>Languages endorser – teacher</w:t>
      </w:r>
      <w:r w:rsidR="00CF2409">
        <w:t xml:space="preserve"> can complete the teacher declaration for these language applications</w:t>
      </w:r>
      <w:r w:rsidR="00FD2639">
        <w:t>.</w:t>
      </w:r>
      <w:r w:rsidR="00CF2409">
        <w:t xml:space="preserve"> </w:t>
      </w:r>
      <w:r w:rsidR="00BA7ECD">
        <w:t>The applications that re</w:t>
      </w:r>
      <w:r w:rsidR="00B20E05">
        <w:t>quire your attention will appea</w:t>
      </w:r>
      <w:r w:rsidR="00BA7ECD">
        <w:t>r at the top of the list.</w:t>
      </w:r>
    </w:p>
    <w:p w14:paraId="1781C5F3" w14:textId="3DBB8E81" w:rsidR="00B20E35" w:rsidRDefault="0044539A" w:rsidP="00991B6B">
      <w:r>
        <w:rPr>
          <w:noProof/>
          <w:lang w:val="en-GB" w:eastAsia="en-GB" w:bidi="my-MM"/>
        </w:rPr>
        <mc:AlternateContent>
          <mc:Choice Requires="wps">
            <w:drawing>
              <wp:anchor distT="0" distB="0" distL="114300" distR="114300" simplePos="0" relativeHeight="252173312" behindDoc="0" locked="0" layoutInCell="1" allowOverlap="1" wp14:anchorId="129B7C19" wp14:editId="2E2C41F0">
                <wp:simplePos x="0" y="0"/>
                <wp:positionH relativeFrom="page">
                  <wp:posOffset>6100445</wp:posOffset>
                </wp:positionH>
                <wp:positionV relativeFrom="page">
                  <wp:posOffset>7971155</wp:posOffset>
                </wp:positionV>
                <wp:extent cx="400050" cy="234315"/>
                <wp:effectExtent l="0" t="0" r="19050" b="13335"/>
                <wp:wrapNone/>
                <wp:docPr id="36" name="Rounded Rectangle 36" descr="Red highlight box around Yes" title="Red highlight box"/>
                <wp:cNvGraphicFramePr/>
                <a:graphic xmlns:a="http://schemas.openxmlformats.org/drawingml/2006/main">
                  <a:graphicData uri="http://schemas.microsoft.com/office/word/2010/wordprocessingShape">
                    <wps:wsp>
                      <wps:cNvSpPr/>
                      <wps:spPr>
                        <a:xfrm>
                          <a:off x="0" y="0"/>
                          <a:ext cx="40005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EE3F30" id="Rounded Rectangle 36" o:spid="_x0000_s1026" alt="Title: Red highlight box - Description: Red highlight box around Yes" style="position:absolute;margin-left:480.35pt;margin-top:627.65pt;width:31.5pt;height:18.45pt;z-index:252173312;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" filled="f" strokecolor="red" strokeweight="2pt">
                <w10:wrap anchorx="page" anchory="page"/>
              </v:roundrect>
            </w:pict>
          </mc:Fallback>
        </mc:AlternateContent>
      </w:r>
      <w:r>
        <w:rPr>
          <w:noProof/>
          <w:lang w:val="en-GB" w:eastAsia="en-GB" w:bidi="my-MM"/>
        </w:rPr>
        <mc:AlternateContent>
          <mc:Choice Requires="wps">
            <w:drawing>
              <wp:anchor distT="0" distB="0" distL="114300" distR="114300" simplePos="0" relativeHeight="252172288" behindDoc="0" locked="0" layoutInCell="1" allowOverlap="1" wp14:anchorId="375F15AB" wp14:editId="166CBCF4">
                <wp:simplePos x="0" y="0"/>
                <wp:positionH relativeFrom="page">
                  <wp:posOffset>4925695</wp:posOffset>
                </wp:positionH>
                <wp:positionV relativeFrom="page">
                  <wp:posOffset>7973695</wp:posOffset>
                </wp:positionV>
                <wp:extent cx="642620" cy="234315"/>
                <wp:effectExtent l="0" t="0" r="24130" b="13335"/>
                <wp:wrapNone/>
                <wp:docPr id="35" name="Rounded Rectangle 35" descr="Red highlight box around Teacher" title="Red highlight box"/>
                <wp:cNvGraphicFramePr/>
                <a:graphic xmlns:a="http://schemas.openxmlformats.org/drawingml/2006/main">
                  <a:graphicData uri="http://schemas.microsoft.com/office/word/2010/wordprocessingShape">
                    <wps:wsp>
                      <wps:cNvSpPr/>
                      <wps:spPr>
                        <a:xfrm>
                          <a:off x="0" y="0"/>
                          <a:ext cx="64262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36911F" id="Rounded Rectangle 35" o:spid="_x0000_s1026" alt="Title: Red highlight box - Description: Red highlight box around Teacher" style="position:absolute;margin-left:387.85pt;margin-top:627.85pt;width:50.6pt;height:18.45pt;z-index:252172288;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" filled="f" strokecolor="red" strokeweight="2pt">
                <w10:wrap anchorx="page" anchory="page"/>
              </v:roundrect>
            </w:pict>
          </mc:Fallback>
        </mc:AlternateContent>
      </w:r>
      <w:r>
        <w:rPr>
          <w:noProof/>
          <w:lang w:val="en-GB" w:eastAsia="en-GB" w:bidi="my-MM"/>
        </w:rPr>
        <mc:AlternateContent>
          <mc:Choice Requires="wps">
            <w:drawing>
              <wp:anchor distT="0" distB="0" distL="114300" distR="114300" simplePos="0" relativeHeight="252171264" behindDoc="0" locked="0" layoutInCell="1" allowOverlap="1" wp14:anchorId="3F98121D" wp14:editId="435B8C9E">
                <wp:simplePos x="0" y="0"/>
                <wp:positionH relativeFrom="page">
                  <wp:posOffset>3850640</wp:posOffset>
                </wp:positionH>
                <wp:positionV relativeFrom="page">
                  <wp:posOffset>7971155</wp:posOffset>
                </wp:positionV>
                <wp:extent cx="806450" cy="234315"/>
                <wp:effectExtent l="0" t="0" r="12700" b="13335"/>
                <wp:wrapNone/>
                <wp:docPr id="255" name="Rounded Rectangle 255" descr="Red highlight box around submitted" title="Red highlight box"/>
                <wp:cNvGraphicFramePr/>
                <a:graphic xmlns:a="http://schemas.openxmlformats.org/drawingml/2006/main">
                  <a:graphicData uri="http://schemas.microsoft.com/office/word/2010/wordprocessingShape">
                    <wps:wsp>
                      <wps:cNvSpPr/>
                      <wps:spPr>
                        <a:xfrm>
                          <a:off x="0" y="0"/>
                          <a:ext cx="80645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AE139B" id="Rounded Rectangle 255" o:spid="_x0000_s1026" alt="Title: Red highlight box - Description: Red highlight box around submitted" style="position:absolute;margin-left:303.2pt;margin-top:627.65pt;width:63.5pt;height:18.45pt;z-index:252171264;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" filled="f" strokecolor="red" strokeweight="2pt">
                <w10:wrap anchorx="page" anchory="page"/>
              </v:roundrect>
            </w:pict>
          </mc:Fallback>
        </mc:AlternateContent>
      </w:r>
      <w:r w:rsidR="0021502C">
        <w:rPr>
          <w:noProof/>
          <w:lang w:val="en-GB" w:eastAsia="en-GB" w:bidi="my-MM"/>
        </w:rPr>
        <mc:AlternateContent>
          <mc:Choice Requires="wpg">
            <w:drawing>
              <wp:anchor distT="0" distB="0" distL="114300" distR="114300" simplePos="0" relativeHeight="251805687" behindDoc="0" locked="0" layoutInCell="1" allowOverlap="1" wp14:anchorId="375AD673" wp14:editId="18A3115A">
                <wp:simplePos x="0" y="0"/>
                <wp:positionH relativeFrom="margin">
                  <wp:align>left</wp:align>
                </wp:positionH>
                <wp:positionV relativeFrom="paragraph">
                  <wp:posOffset>879475</wp:posOffset>
                </wp:positionV>
                <wp:extent cx="5735955" cy="2994660"/>
                <wp:effectExtent l="19050" t="19050" r="93345" b="91440"/>
                <wp:wrapSquare wrapText="bothSides"/>
                <wp:docPr id="414991783" name="Group 3"/>
                <wp:cNvGraphicFramePr/>
                <a:graphic xmlns:a="http://schemas.openxmlformats.org/drawingml/2006/main">
                  <a:graphicData uri="http://schemas.microsoft.com/office/word/2010/wordprocessingGroup">
                    <wpg:wgp>
                      <wpg:cNvGrpSpPr/>
                      <wpg:grpSpPr>
                        <a:xfrm>
                          <a:off x="0" y="0"/>
                          <a:ext cx="5735955" cy="2994660"/>
                          <a:chOff x="0" y="0"/>
                          <a:chExt cx="5735955" cy="2994660"/>
                        </a:xfrm>
                      </wpg:grpSpPr>
                      <pic:pic xmlns:pic="http://schemas.openxmlformats.org/drawingml/2006/picture">
                        <pic:nvPicPr>
                          <pic:cNvPr id="253" name="Picture 253" descr="Language applications screen with Submitted as the status, Teacher as the Sub status and Yes for attention required by me highlighted. The number of applications that require attention is also highlighted"/>
                          <pic:cNvPicPr>
                            <a:picLocks noChangeAspect="1"/>
                          </pic:cNvPicPr>
                        </pic:nvPicPr>
                        <pic:blipFill rotWithShape="1">
                          <a:blip r:embed="rId51">
                            <a:extLst>
                              <a:ext uri="{28A0092B-C50C-407E-A947-70E740481C1C}">
                                <a14:useLocalDpi xmlns:a14="http://schemas.microsoft.com/office/drawing/2010/main" val="0"/>
                              </a:ext>
                            </a:extLst>
                          </a:blip>
                          <a:srcRect l="44528" t="12098" r="841" b="8476"/>
                          <a:stretch/>
                        </pic:blipFill>
                        <pic:spPr bwMode="auto">
                          <a:xfrm>
                            <a:off x="2276475" y="752475"/>
                            <a:ext cx="3459480" cy="223901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a:extLst>
                            <a:ext uri="{53640926-AAD7-44D8-BBD7-CCE9431645EC}">
                              <a14:shadowObscured xmlns:a14="http://schemas.microsoft.com/office/drawing/2010/main"/>
                            </a:ext>
                          </a:extLst>
                        </pic:spPr>
                      </pic:pic>
                      <pic:pic xmlns:pic="http://schemas.openxmlformats.org/drawingml/2006/picture">
                        <pic:nvPicPr>
                          <pic:cNvPr id="269" name="Picture 1" descr="List of 10 WACE languages in filter section, with the number of applications that require attention by me highlighted"/>
                          <pic:cNvPicPr>
                            <a:picLocks noChangeAspect="1"/>
                          </pic:cNvPicPr>
                        </pic:nvPicPr>
                        <pic:blipFill>
                          <a:blip r:embed="rId36"/>
                          <a:srcRect/>
                          <a:stretch/>
                        </pic:blipFill>
                        <pic:spPr>
                          <a:xfrm>
                            <a:off x="0" y="0"/>
                            <a:ext cx="2084070" cy="2994660"/>
                          </a:xfrm>
                          <a:prstGeom prst="rect">
                            <a:avLst/>
                          </a:prstGeom>
                          <a:ln w="6350">
                            <a:solidFill>
                              <a:schemeClr val="bg1">
                                <a:lumMod val="75000"/>
                              </a:schemeClr>
                            </a:solidFill>
                          </a:ln>
                        </pic:spPr>
                      </pic:pic>
                    </wpg:wgp>
                  </a:graphicData>
                </a:graphic>
              </wp:anchor>
            </w:drawing>
          </mc:Choice>
          <mc:Fallback>
            <w:pict>
              <v:group w14:anchorId="3D4A741D" id="Group 3" o:spid="_x0000_s1026" style="position:absolute;margin-left:0;margin-top:69.25pt;width:451.65pt;height:235.8pt;z-index:251805687;mso-position-horizontal:left;mso-position-horizontal-relative:margin" coordsize="57359,299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">
                <v:shape id="Picture 253" o:spid="_x0000_s1027" type="#_x0000_t75" alt="Language applications screen with Submitted as the status, Teacher as the Sub status and Yes for attention required by me highlighted. The number of applications that require attention is also highlighted" style="position:absolute;left:22764;top:7524;width:34595;height:2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" stroked="t" strokecolor="#bfbfbf" strokeweight=".5pt">
                  <v:stroke joinstyle="round"/>
                  <v:imagedata r:id="rId52" o:title="Language applications screen with Submitted as the status, Teacher as the Sub status and Yes for attention required by me highlighted" croptop="7929f" cropbottom="5555f" cropleft="29182f" cropright="551f"/>
                  <v:shadow on="t" color="#d9d9d9" opacity="26214f" origin="-.5,-.5" offset=".74836mm,.74836mm"/>
                  <v:path arrowok="t"/>
                </v:shape>
                <v:shape id="Picture 1" o:spid="_x0000_s1028" type="#_x0000_t75" alt="List of 10 WACE languages in filter section, with the number of applications that require attention by me highlighted" style="position:absolute;width:20840;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" stroked="t" strokecolor="#bfbfbf [2412]" strokeweight=".5pt">
                  <v:imagedata r:id="rId53" o:title="List of 10 WACE languages in filter section, with the number of applications that require attention by me highlighted"/>
                  <v:path arrowok="t"/>
                </v:shape>
                <w10:wrap type="square" anchorx="margin"/>
              </v:group>
            </w:pict>
          </mc:Fallback>
        </mc:AlternateContent>
      </w:r>
      <w:r w:rsidR="00991B6B">
        <w:rPr>
          <w:noProof/>
          <w:lang w:val="en-GB" w:eastAsia="en-GB" w:bidi="my-MM"/>
        </w:rPr>
        <mc:AlternateContent>
          <mc:Choice Requires="wps">
            <w:drawing>
              <wp:anchor distT="0" distB="0" distL="114300" distR="114300" simplePos="0" relativeHeight="251806711" behindDoc="0" locked="0" layoutInCell="1" allowOverlap="1" wp14:anchorId="778A7E47" wp14:editId="77B2B65B">
                <wp:simplePos x="0" y="0"/>
                <wp:positionH relativeFrom="column">
                  <wp:posOffset>257175</wp:posOffset>
                </wp:positionH>
                <wp:positionV relativeFrom="paragraph">
                  <wp:posOffset>1290955</wp:posOffset>
                </wp:positionV>
                <wp:extent cx="1009650" cy="180975"/>
                <wp:effectExtent l="0" t="0" r="19050" b="28575"/>
                <wp:wrapSquare wrapText="bothSides"/>
                <wp:docPr id="254" name="Rounded Rectangle 254" descr="Red highlight box around requires action 17" title="Red highlight box"/>
                <wp:cNvGraphicFramePr/>
                <a:graphic xmlns:a="http://schemas.openxmlformats.org/drawingml/2006/main">
                  <a:graphicData uri="http://schemas.microsoft.com/office/word/2010/wordprocessingShape">
                    <wps:wsp>
                      <wps:cNvSpPr/>
                      <wps:spPr>
                        <a:xfrm>
                          <a:off x="0" y="0"/>
                          <a:ext cx="1009650" cy="1809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C2DE9" id="Rounded Rectangle 254" o:spid="_x0000_s1026" alt="Title: Red highlight box - Description: Red highlight box around requires action 17" style="position:absolute;margin-left:20.25pt;margin-top:101.65pt;width:79.5pt;height:14.25pt;z-index:251806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" filled="f" strokecolor="red" strokeweight="2pt">
                <w10:wrap type="square"/>
              </v:roundrect>
            </w:pict>
          </mc:Fallback>
        </mc:AlternateContent>
      </w:r>
      <w:r w:rsidR="007F4F51">
        <w:t xml:space="preserve">You will see the </w:t>
      </w:r>
      <w:r w:rsidR="00237C48">
        <w:t xml:space="preserve">total </w:t>
      </w:r>
      <w:r w:rsidR="007F4F51">
        <w:t xml:space="preserve">number of applications that require attention by </w:t>
      </w:r>
      <w:r w:rsidR="00237C48">
        <w:t xml:space="preserve">language </w:t>
      </w:r>
      <w:r w:rsidR="007F4F51">
        <w:t xml:space="preserve">teacher/s at your school (highlighted below). This number is calculated </w:t>
      </w:r>
      <w:r w:rsidR="00237C48">
        <w:t>using</w:t>
      </w:r>
      <w:r w:rsidR="007F4F51">
        <w:t xml:space="preserve"> the role of language teacher</w:t>
      </w:r>
      <w:r w:rsidR="00237C48">
        <w:t>,</w:t>
      </w:r>
      <w:r w:rsidR="007F4F51">
        <w:t xml:space="preserve"> rather than a named teacher, so </w:t>
      </w:r>
      <w:r w:rsidR="00237C48">
        <w:t>the</w:t>
      </w:r>
      <w:r w:rsidR="007F4F51">
        <w:t xml:space="preserve"> </w:t>
      </w:r>
      <w:r w:rsidR="00237C48">
        <w:t>number may be greater than the number of applications t</w:t>
      </w:r>
      <w:r w:rsidR="00A45A08">
        <w:t xml:space="preserve">hat require your attention. </w:t>
      </w:r>
      <w:r w:rsidR="007F4F51">
        <w:t xml:space="preserve">This number will update as </w:t>
      </w:r>
      <w:r w:rsidR="0085106E">
        <w:t xml:space="preserve">each </w:t>
      </w:r>
      <w:r w:rsidR="007F4F51">
        <w:t>teacher complete</w:t>
      </w:r>
      <w:r w:rsidR="0085106E">
        <w:t>s</w:t>
      </w:r>
      <w:r w:rsidR="00B20E05">
        <w:t xml:space="preserve"> the required action.</w:t>
      </w:r>
    </w:p>
    <w:p w14:paraId="3473B1A0" w14:textId="556C7B1B" w:rsidR="00CE5AA7" w:rsidRPr="00065643" w:rsidRDefault="007F4F51" w:rsidP="00991B6B">
      <w:pPr>
        <w:rPr>
          <w:b/>
          <w:bCs/>
        </w:rPr>
      </w:pPr>
      <w:r>
        <w:br w:type="page"/>
      </w:r>
      <w:r w:rsidR="00CE5AA7" w:rsidRPr="00065643">
        <w:rPr>
          <w:b/>
          <w:bCs/>
        </w:rPr>
        <w:lastRenderedPageBreak/>
        <w:t>Filter students’ language applications</w:t>
      </w:r>
    </w:p>
    <w:p w14:paraId="55722875" w14:textId="729481A9" w:rsidR="00CE5AA7" w:rsidRDefault="00A24632" w:rsidP="00CE5AA7">
      <w:r>
        <w:t>To retrieve specific applications, you can u</w:t>
      </w:r>
      <w:r w:rsidR="00CE5AA7">
        <w:t xml:space="preserve">se the filter </w:t>
      </w:r>
      <w:r w:rsidR="000B4FE0">
        <w:t>options</w:t>
      </w:r>
      <w:r w:rsidR="00CE5AA7">
        <w:t xml:space="preserve"> on the left side of the </w:t>
      </w:r>
      <w:r w:rsidR="00CE5AA7" w:rsidRPr="004D1307">
        <w:rPr>
          <w:b/>
        </w:rPr>
        <w:t>Language Applications</w:t>
      </w:r>
      <w:r w:rsidR="00CE5AA7">
        <w:t xml:space="preserve"> screen. For example, tick the </w:t>
      </w:r>
      <w:r w:rsidR="003C5E49">
        <w:rPr>
          <w:b/>
        </w:rPr>
        <w:t>French</w:t>
      </w:r>
      <w:r w:rsidR="00CE5AA7">
        <w:t xml:space="preserve"> check box (highlighted below) and click on the </w:t>
      </w:r>
      <w:r w:rsidR="00CE5AA7" w:rsidRPr="00771B5F">
        <w:rPr>
          <w:b/>
        </w:rPr>
        <w:t>Search</w:t>
      </w:r>
      <w:r w:rsidR="00CE5AA7">
        <w:t xml:space="preserve"> button (highlighted </w:t>
      </w:r>
      <w:r w:rsidR="00036D81">
        <w:t>below</w:t>
      </w:r>
      <w:r w:rsidR="00CE5AA7">
        <w:t xml:space="preserve">) to see all </w:t>
      </w:r>
      <w:r w:rsidR="003C5E49">
        <w:t>French</w:t>
      </w:r>
      <w:r w:rsidR="00CE5AA7">
        <w:t xml:space="preserve"> applications.</w:t>
      </w:r>
    </w:p>
    <w:p w14:paraId="22B20292" w14:textId="075E6F1C" w:rsidR="00036D81" w:rsidRDefault="00036D81" w:rsidP="00CE5AA7">
      <w:r>
        <w:t xml:space="preserve">To retrieve a specific student’s application, type their </w:t>
      </w:r>
      <w:r>
        <w:rPr>
          <w:b/>
        </w:rPr>
        <w:t>G</w:t>
      </w:r>
      <w:r w:rsidRPr="00C7039E">
        <w:rPr>
          <w:b/>
        </w:rPr>
        <w:t>iven name</w:t>
      </w:r>
      <w:r>
        <w:t xml:space="preserve"> and/or </w:t>
      </w:r>
      <w:r>
        <w:rPr>
          <w:b/>
        </w:rPr>
        <w:t>F</w:t>
      </w:r>
      <w:r w:rsidRPr="00C7039E">
        <w:rPr>
          <w:b/>
        </w:rPr>
        <w:t>amily name</w:t>
      </w:r>
      <w:r>
        <w:t xml:space="preserve"> or </w:t>
      </w:r>
      <w:r w:rsidR="007704D5">
        <w:rPr>
          <w:b/>
        </w:rPr>
        <w:t>S</w:t>
      </w:r>
      <w:r w:rsidRPr="005560BC">
        <w:rPr>
          <w:b/>
        </w:rPr>
        <w:t>tudent number</w:t>
      </w:r>
      <w:r>
        <w:t xml:space="preserve"> into the search fields, and </w:t>
      </w:r>
      <w:r w:rsidR="007704D5">
        <w:t xml:space="preserve">then </w:t>
      </w:r>
      <w:r>
        <w:t xml:space="preserve">click on the </w:t>
      </w:r>
      <w:r w:rsidRPr="00EC3DE3">
        <w:rPr>
          <w:b/>
        </w:rPr>
        <w:t>Search</w:t>
      </w:r>
      <w:r>
        <w:t xml:space="preserve"> button</w:t>
      </w:r>
      <w:r w:rsidR="007704D5">
        <w:t xml:space="preserve"> (all highlighted below)</w:t>
      </w:r>
      <w:r>
        <w:t>.</w:t>
      </w:r>
    </w:p>
    <w:p w14:paraId="369E9313" w14:textId="77777777" w:rsidR="002628AF" w:rsidRDefault="002628AF" w:rsidP="002628AF">
      <w:r>
        <w:t xml:space="preserve">Click on the </w:t>
      </w:r>
      <w:r w:rsidRPr="003D1917">
        <w:rPr>
          <w:b/>
        </w:rPr>
        <w:t>Reset</w:t>
      </w:r>
      <w:r>
        <w:t xml:space="preserve"> button (highlighted below) to reset the filters and view all the applications.</w:t>
      </w:r>
    </w:p>
    <w:p w14:paraId="26984B8E" w14:textId="1C56F0B0" w:rsidR="002628AF" w:rsidRPr="00C65650" w:rsidRDefault="002628AF" w:rsidP="00CE5AA7">
      <w:pPr>
        <w:rPr>
          <w:color w:val="FF0000"/>
        </w:rPr>
      </w:pPr>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r w:rsidR="00011216">
        <w:t>.</w:t>
      </w:r>
    </w:p>
    <w:p w14:paraId="4E5EDF55" w14:textId="4542A9D5" w:rsidR="00457A98" w:rsidRDefault="00FA5A03" w:rsidP="0021502C">
      <w:pPr>
        <w:ind w:left="-57"/>
      </w:pPr>
      <w:r w:rsidRPr="00A45A08">
        <w:rPr>
          <w:noProof/>
          <w:lang w:val="en-GB" w:eastAsia="en-GB" w:bidi="my-MM"/>
        </w:rPr>
        <mc:AlternateContent>
          <mc:Choice Requires="wps">
            <w:drawing>
              <wp:anchor distT="0" distB="0" distL="114300" distR="114300" simplePos="0" relativeHeight="252188672" behindDoc="0" locked="0" layoutInCell="1" allowOverlap="1" wp14:anchorId="3C7766DF" wp14:editId="78896854">
                <wp:simplePos x="0" y="0"/>
                <wp:positionH relativeFrom="column">
                  <wp:posOffset>1485900</wp:posOffset>
                </wp:positionH>
                <wp:positionV relativeFrom="paragraph">
                  <wp:posOffset>5827395</wp:posOffset>
                </wp:positionV>
                <wp:extent cx="704850" cy="207010"/>
                <wp:effectExtent l="0" t="0" r="19050" b="21590"/>
                <wp:wrapNone/>
                <wp:docPr id="343884818" name="Rounded Rectangle 53" descr="Red highlight box around the reset button" title="Red highlight box"/>
                <wp:cNvGraphicFramePr/>
                <a:graphic xmlns:a="http://schemas.openxmlformats.org/drawingml/2006/main">
                  <a:graphicData uri="http://schemas.microsoft.com/office/word/2010/wordprocessingShape">
                    <wps:wsp>
                      <wps:cNvSpPr/>
                      <wps:spPr>
                        <a:xfrm>
                          <a:off x="0" y="0"/>
                          <a:ext cx="704850" cy="20701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86524" id="Rounded Rectangle 53" o:spid="_x0000_s1026" alt="Title: Red highlight box - Description: Red highlight box around the reset button" style="position:absolute;margin-left:117pt;margin-top:458.85pt;width:55.5pt;height:16.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" filled="f" strokecolor="red" strokeweight="2pt"/>
            </w:pict>
          </mc:Fallback>
        </mc:AlternateContent>
      </w:r>
      <w:r w:rsidRPr="00A45A08">
        <w:rPr>
          <w:noProof/>
          <w:lang w:val="en-GB" w:eastAsia="en-GB" w:bidi="my-MM"/>
        </w:rPr>
        <mc:AlternateContent>
          <mc:Choice Requires="wps">
            <w:drawing>
              <wp:anchor distT="0" distB="0" distL="114300" distR="114300" simplePos="0" relativeHeight="252061696" behindDoc="0" locked="0" layoutInCell="1" allowOverlap="1" wp14:anchorId="6373086E" wp14:editId="65612824">
                <wp:simplePos x="0" y="0"/>
                <wp:positionH relativeFrom="column">
                  <wp:posOffset>333375</wp:posOffset>
                </wp:positionH>
                <wp:positionV relativeFrom="paragraph">
                  <wp:posOffset>5827712</wp:posOffset>
                </wp:positionV>
                <wp:extent cx="704850" cy="207010"/>
                <wp:effectExtent l="0" t="0" r="19050" b="21590"/>
                <wp:wrapNone/>
                <wp:docPr id="53" name="Rounded Rectangle 53" descr="Red highlight box around the reset button" title="Red highlight box"/>
                <wp:cNvGraphicFramePr/>
                <a:graphic xmlns:a="http://schemas.openxmlformats.org/drawingml/2006/main">
                  <a:graphicData uri="http://schemas.microsoft.com/office/word/2010/wordprocessingShape">
                    <wps:wsp>
                      <wps:cNvSpPr/>
                      <wps:spPr>
                        <a:xfrm>
                          <a:off x="0" y="0"/>
                          <a:ext cx="704850" cy="20701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B8CC2" id="Rounded Rectangle 53" o:spid="_x0000_s1026" alt="Title: Red highlight box - Description: Red highlight box around the reset button" style="position:absolute;margin-left:26.25pt;margin-top:458.85pt;width:55.5pt;height:16.3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" filled="f" strokecolor="red" strokeweight="2pt"/>
            </w:pict>
          </mc:Fallback>
        </mc:AlternateContent>
      </w:r>
      <w:r w:rsidRPr="00A45A08">
        <w:rPr>
          <w:noProof/>
          <w:lang w:val="en-GB" w:eastAsia="en-GB" w:bidi="my-MM"/>
        </w:rPr>
        <mc:AlternateContent>
          <mc:Choice Requires="wps">
            <w:drawing>
              <wp:anchor distT="0" distB="0" distL="114300" distR="114300" simplePos="0" relativeHeight="252060672" behindDoc="0" locked="0" layoutInCell="1" allowOverlap="1" wp14:anchorId="67BAA308" wp14:editId="6A67DB3E">
                <wp:simplePos x="0" y="0"/>
                <wp:positionH relativeFrom="column">
                  <wp:posOffset>207963</wp:posOffset>
                </wp:positionH>
                <wp:positionV relativeFrom="paragraph">
                  <wp:posOffset>4189095</wp:posOffset>
                </wp:positionV>
                <wp:extent cx="2057400" cy="1581150"/>
                <wp:effectExtent l="0" t="0" r="19050" b="19050"/>
                <wp:wrapNone/>
                <wp:docPr id="51" name="Rounded Rectangle 51" descr="Red highlight box around Given name, Family name and Student number" title="Red highlight box"/>
                <wp:cNvGraphicFramePr/>
                <a:graphic xmlns:a="http://schemas.openxmlformats.org/drawingml/2006/main">
                  <a:graphicData uri="http://schemas.microsoft.com/office/word/2010/wordprocessingShape">
                    <wps:wsp>
                      <wps:cNvSpPr/>
                      <wps:spPr>
                        <a:xfrm>
                          <a:off x="0" y="0"/>
                          <a:ext cx="2057400" cy="15811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B1982" id="Rounded Rectangle 51" o:spid="_x0000_s1026" alt="Title: Red highlight box - Description: Red highlight box around Given name, Family name and Student number" style="position:absolute;margin-left:16.4pt;margin-top:329.85pt;width:162pt;height:12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" filled="f" strokecolor="red" strokeweight="2pt"/>
            </w:pict>
          </mc:Fallback>
        </mc:AlternateContent>
      </w:r>
      <w:r w:rsidRPr="00A45A08">
        <w:rPr>
          <w:noProof/>
          <w:lang w:val="en-GB" w:eastAsia="en-GB" w:bidi="my-MM"/>
        </w:rPr>
        <mc:AlternateContent>
          <mc:Choice Requires="wps">
            <w:drawing>
              <wp:anchor distT="0" distB="0" distL="114300" distR="114300" simplePos="0" relativeHeight="252058624" behindDoc="0" locked="0" layoutInCell="1" allowOverlap="1" wp14:anchorId="4D1AEC20" wp14:editId="53E01F81">
                <wp:simplePos x="0" y="0"/>
                <wp:positionH relativeFrom="column">
                  <wp:posOffset>327025</wp:posOffset>
                </wp:positionH>
                <wp:positionV relativeFrom="paragraph">
                  <wp:posOffset>2494915</wp:posOffset>
                </wp:positionV>
                <wp:extent cx="149860" cy="140970"/>
                <wp:effectExtent l="0" t="0" r="21590" b="11430"/>
                <wp:wrapNone/>
                <wp:docPr id="43" name="Rounded Rectangle 43" descr="Red highlight box around Italian" title="Red highlight box"/>
                <wp:cNvGraphicFramePr/>
                <a:graphic xmlns:a="http://schemas.openxmlformats.org/drawingml/2006/main">
                  <a:graphicData uri="http://schemas.microsoft.com/office/word/2010/wordprocessingShape">
                    <wps:wsp>
                      <wps:cNvSpPr/>
                      <wps:spPr>
                        <a:xfrm>
                          <a:off x="0" y="0"/>
                          <a:ext cx="149860" cy="140970"/>
                        </a:xfrm>
                        <a:prstGeom prst="roundRect">
                          <a:avLst/>
                        </a:prstGeom>
                        <a:noFill/>
                        <a:ln w="25400" cap="flat" cmpd="sng" algn="ctr">
                          <a:solidFill>
                            <a:srgbClr val="FF0000"/>
                          </a:solidFill>
                          <a:prstDash val="solid"/>
                        </a:ln>
                        <a:effectLst/>
                      </wps:spPr>
                      <wps:txbx>
                        <w:txbxContent>
                          <w:p w14:paraId="0F9FAB64" w14:textId="77777777" w:rsidR="009C3E5C" w:rsidRDefault="009C3E5C" w:rsidP="00A45A08">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AEC20" id="Rounded Rectangle 43" o:spid="_x0000_s1045" alt="Title: Red highlight box - Description: Red highlight box around Italian" style="position:absolute;left:0;text-align:left;margin-left:25.75pt;margin-top:196.45pt;width:11.8pt;height:11.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" filled="f" strokecolor="red" strokeweight="2pt">
                <v:textbox>
                  <w:txbxContent>
                    <w:p w14:paraId="0F9FAB64" w14:textId="77777777" w:rsidR="009C3E5C" w:rsidRDefault="009C3E5C" w:rsidP="00A45A08">
                      <w:pPr>
                        <w:jc w:val="center"/>
                      </w:pPr>
                      <w:r>
                        <w:t>C</w:t>
                      </w:r>
                    </w:p>
                  </w:txbxContent>
                </v:textbox>
              </v:roundrect>
            </w:pict>
          </mc:Fallback>
        </mc:AlternateContent>
      </w:r>
      <w:r w:rsidR="00A45A08">
        <w:rPr>
          <w:noProof/>
          <w:lang w:val="en-GB" w:eastAsia="en-GB" w:bidi="my-MM"/>
        </w:rPr>
        <w:drawing>
          <wp:inline distT="0" distB="0" distL="0" distR="0" wp14:anchorId="4B4168C4" wp14:editId="00EA9455">
            <wp:extent cx="2408400" cy="6055200"/>
            <wp:effectExtent l="38100" t="38100" r="87630" b="98425"/>
            <wp:docPr id="41" name="Picture 41" descr="Languages applications screen with the French check box selected and highlighted in the filter box. The Given name, Family name and Student number are highlighted in the filter box, with the Search and Reset buttons highlighted as the filter commands to s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anguages applications screen with the French check box selected and highlighted in the filter box. The Given name, Family name and Student number are highlighted in the filter box, with the Search and Reset buttons highlighted as the filter commands to sort applications"/>
                    <pic:cNvPicPr/>
                  </pic:nvPicPr>
                  <pic:blipFill>
                    <a:blip r:embed="rId54"/>
                    <a:stretch>
                      <a:fillRect/>
                    </a:stretch>
                  </pic:blipFill>
                  <pic:spPr>
                    <a:xfrm>
                      <a:off x="0" y="0"/>
                      <a:ext cx="2408400" cy="6055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8244701" w14:textId="77777777" w:rsidR="00452EE1" w:rsidRDefault="00452EE1" w:rsidP="00452EE1">
      <w:r>
        <w:lastRenderedPageBreak/>
        <w:t xml:space="preserve">Use the </w:t>
      </w:r>
      <w:r w:rsidRPr="00794100">
        <w:rPr>
          <w:b/>
          <w:bCs/>
        </w:rPr>
        <w:t>Application status</w:t>
      </w:r>
      <w:r>
        <w:t xml:space="preserve"> check boxes to filter applications by their status. The </w:t>
      </w:r>
      <w:r w:rsidRPr="001028D9">
        <w:rPr>
          <w:b/>
        </w:rPr>
        <w:t>Submitted</w:t>
      </w:r>
      <w:r>
        <w:t xml:space="preserve"> and </w:t>
      </w:r>
      <w:r w:rsidRPr="009134BE">
        <w:rPr>
          <w:b/>
        </w:rPr>
        <w:t>In progress</w:t>
      </w:r>
      <w:r>
        <w:t xml:space="preserve"> check boxes are preselected to show all submitted applications that are at the school stage and those that are being processed by the Authority (highlighted below).</w:t>
      </w:r>
    </w:p>
    <w:p w14:paraId="42C49E18" w14:textId="77777777" w:rsidR="00452EE1" w:rsidRDefault="00452EE1" w:rsidP="00452EE1">
      <w:r>
        <w:t xml:space="preserve">Tick the </w:t>
      </w:r>
      <w:r w:rsidRPr="009134BE">
        <w:rPr>
          <w:b/>
        </w:rPr>
        <w:t>New</w:t>
      </w:r>
      <w:r>
        <w:t xml:space="preserve"> check box to see applications that students have started but not submitted, tick the </w:t>
      </w:r>
      <w:r>
        <w:rPr>
          <w:b/>
        </w:rPr>
        <w:t>Info required</w:t>
      </w:r>
      <w:r>
        <w:t xml:space="preserve"> check box to show all submitted applications where additional information is required from the student or tick the </w:t>
      </w:r>
      <w:r w:rsidRPr="00331D72">
        <w:rPr>
          <w:b/>
          <w:bCs/>
        </w:rPr>
        <w:t>Finalised</w:t>
      </w:r>
      <w:r>
        <w:t xml:space="preserve"> check box to see all finalised applications.</w:t>
      </w:r>
    </w:p>
    <w:p w14:paraId="0BF1E96C" w14:textId="77777777" w:rsidR="00452EE1" w:rsidRDefault="00452EE1" w:rsidP="00452EE1">
      <w:r>
        <w:t xml:space="preserve">Tick any of the additional filter check box/es and click on the </w:t>
      </w:r>
      <w:r>
        <w:rPr>
          <w:b/>
        </w:rPr>
        <w:t>Search</w:t>
      </w:r>
      <w:r>
        <w:t xml:space="preserve"> button (both highlighted below) to view these categories of applications. </w:t>
      </w:r>
    </w:p>
    <w:p w14:paraId="5A947A85" w14:textId="77777777" w:rsidR="00452EE1" w:rsidRDefault="00452EE1" w:rsidP="00452EE1">
      <w:r>
        <w:t xml:space="preserve">Click on the </w:t>
      </w:r>
      <w:r w:rsidRPr="003D1917">
        <w:rPr>
          <w:b/>
        </w:rPr>
        <w:t>Reset</w:t>
      </w:r>
      <w:r>
        <w:t xml:space="preserve"> button (highlighted below) to reset the filters to the preselected view.</w:t>
      </w:r>
    </w:p>
    <w:p w14:paraId="0D2D398E" w14:textId="77777777" w:rsidR="00452EE1" w:rsidRDefault="00452EE1" w:rsidP="00452EE1">
      <w:pPr>
        <w:ind w:left="-57"/>
      </w:pPr>
      <w:r>
        <w:rPr>
          <w:noProof/>
          <w:lang w:val="en-GB" w:eastAsia="en-GB" w:bidi="my-MM"/>
        </w:rPr>
        <mc:AlternateContent>
          <mc:Choice Requires="wps">
            <w:drawing>
              <wp:anchor distT="0" distB="0" distL="114300" distR="114300" simplePos="0" relativeHeight="252192768" behindDoc="0" locked="0" layoutInCell="1" allowOverlap="1" wp14:anchorId="1B05AC05" wp14:editId="43A4EE78">
                <wp:simplePos x="0" y="0"/>
                <wp:positionH relativeFrom="column">
                  <wp:posOffset>38100</wp:posOffset>
                </wp:positionH>
                <wp:positionV relativeFrom="paragraph">
                  <wp:posOffset>507203</wp:posOffset>
                </wp:positionV>
                <wp:extent cx="234950" cy="520456"/>
                <wp:effectExtent l="0" t="0" r="12700" b="13335"/>
                <wp:wrapNone/>
                <wp:docPr id="195643559" name="Rounded Rectangle 9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520456"/>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9B65A" id="Rounded Rectangle 99" o:spid="_x0000_s1026" alt="Title: Red highlight box - Description: Red highlight box around In progress, Incomplete, Processed and Finalised" style="position:absolute;margin-left:3pt;margin-top:39.95pt;width:18.5pt;height:41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" filled="f" strokecolor="red" strokeweight="2pt"/>
            </w:pict>
          </mc:Fallback>
        </mc:AlternateContent>
      </w:r>
      <w:r>
        <w:rPr>
          <w:noProof/>
          <w:lang w:val="en-GB" w:eastAsia="en-GB" w:bidi="my-MM"/>
        </w:rPr>
        <mc:AlternateContent>
          <mc:Choice Requires="wps">
            <w:drawing>
              <wp:anchor distT="0" distB="0" distL="114300" distR="114300" simplePos="0" relativeHeight="252193792" behindDoc="0" locked="0" layoutInCell="1" allowOverlap="1" wp14:anchorId="295D4358" wp14:editId="79ED40F6">
                <wp:simplePos x="0" y="0"/>
                <wp:positionH relativeFrom="margin">
                  <wp:posOffset>2833688</wp:posOffset>
                </wp:positionH>
                <wp:positionV relativeFrom="paragraph">
                  <wp:posOffset>763905</wp:posOffset>
                </wp:positionV>
                <wp:extent cx="234950" cy="1019175"/>
                <wp:effectExtent l="0" t="0" r="12700" b="28575"/>
                <wp:wrapNone/>
                <wp:docPr id="90347892" name="Rounded Rectangle 7"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1CFFF" id="Rounded Rectangle 7" o:spid="_x0000_s1026" alt="Title: Red highlight box - Description: Red highlight box around In progress, Incomplete, Processed and Finalised" style="position:absolute;margin-left:223.15pt;margin-top:60.15pt;width:18.5pt;height:80.2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" filled="f" strokecolor="red" strokeweight="2pt">
                <w10:wrap anchorx="margin"/>
              </v:roundrect>
            </w:pict>
          </mc:Fallback>
        </mc:AlternateContent>
      </w:r>
      <w:r>
        <w:rPr>
          <w:noProof/>
          <w:lang w:val="en-GB" w:eastAsia="en-GB" w:bidi="my-MM"/>
        </w:rPr>
        <mc:AlternateContent>
          <mc:Choice Requires="wps">
            <w:drawing>
              <wp:anchor distT="0" distB="0" distL="114300" distR="114300" simplePos="0" relativeHeight="252190720" behindDoc="0" locked="0" layoutInCell="1" allowOverlap="1" wp14:anchorId="1DE20DD6" wp14:editId="043996F3">
                <wp:simplePos x="0" y="0"/>
                <wp:positionH relativeFrom="column">
                  <wp:posOffset>3995420</wp:posOffset>
                </wp:positionH>
                <wp:positionV relativeFrom="paragraph">
                  <wp:posOffset>2298382</wp:posOffset>
                </wp:positionV>
                <wp:extent cx="661987" cy="194945"/>
                <wp:effectExtent l="0" t="0" r="24130" b="14605"/>
                <wp:wrapNone/>
                <wp:docPr id="1988033903" name="Rounded Rectangle 3" descr="Red highlight box around the Search button" title="Red highlight box"/>
                <wp:cNvGraphicFramePr/>
                <a:graphic xmlns:a="http://schemas.openxmlformats.org/drawingml/2006/main">
                  <a:graphicData uri="http://schemas.microsoft.com/office/word/2010/wordprocessingShape">
                    <wps:wsp>
                      <wps:cNvSpPr/>
                      <wps:spPr>
                        <a:xfrm>
                          <a:off x="0" y="0"/>
                          <a:ext cx="661987" cy="1949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95B22" id="Rounded Rectangle 3" o:spid="_x0000_s1026" alt="Title: Red highlight box - Description: Red highlight box around the Search button" style="position:absolute;margin-left:314.6pt;margin-top:180.95pt;width:52.1pt;height:15.3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" filled="f" strokecolor="red" strokeweight="2pt"/>
            </w:pict>
          </mc:Fallback>
        </mc:AlternateContent>
      </w:r>
      <w:r>
        <w:rPr>
          <w:noProof/>
          <w:lang w:val="en-GB" w:eastAsia="en-GB" w:bidi="my-MM"/>
        </w:rPr>
        <mc:AlternateContent>
          <mc:Choice Requires="wps">
            <w:drawing>
              <wp:anchor distT="0" distB="0" distL="114300" distR="114300" simplePos="0" relativeHeight="252191744" behindDoc="0" locked="0" layoutInCell="1" allowOverlap="1" wp14:anchorId="30609157" wp14:editId="03B47EC4">
                <wp:simplePos x="0" y="0"/>
                <wp:positionH relativeFrom="column">
                  <wp:posOffset>2870200</wp:posOffset>
                </wp:positionH>
                <wp:positionV relativeFrom="paragraph">
                  <wp:posOffset>2301240</wp:posOffset>
                </wp:positionV>
                <wp:extent cx="695325" cy="195580"/>
                <wp:effectExtent l="0" t="0" r="28575" b="13970"/>
                <wp:wrapNone/>
                <wp:docPr id="564941537" name="Rounded Rectangle 4"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955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0C9D51" id="Rounded Rectangle 4" o:spid="_x0000_s1026" alt="Title: Red highlight box - Description: Red highlight box around the Reset button" style="position:absolute;margin-left:226pt;margin-top:181.2pt;width:54.75pt;height:15.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" filled="f" strokecolor="red" strokeweight="2pt"/>
            </w:pict>
          </mc:Fallback>
        </mc:AlternateContent>
      </w:r>
      <w:r>
        <w:rPr>
          <w:noProof/>
          <w:lang w:val="en-GB" w:eastAsia="en-GB" w:bidi="my-MM"/>
        </w:rPr>
        <w:drawing>
          <wp:inline distT="0" distB="0" distL="0" distR="0" wp14:anchorId="3E6FD59B" wp14:editId="6362822F">
            <wp:extent cx="1955409" cy="2504530"/>
            <wp:effectExtent l="38100" t="38100" r="102235" b="86360"/>
            <wp:docPr id="569024568" name="Picture 569024568" descr="Preselected filter check boxes with Submitted and In progress select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reselected filter check boxes with Submitted and In progress selected and highlighted"/>
                    <pic:cNvPicPr/>
                  </pic:nvPicPr>
                  <pic:blipFill>
                    <a:blip r:embed="rId39"/>
                    <a:stretch>
                      <a:fillRect/>
                    </a:stretch>
                  </pic:blipFill>
                  <pic:spPr bwMode="auto">
                    <a:xfrm>
                      <a:off x="0" y="0"/>
                      <a:ext cx="1955409" cy="250453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tab/>
      </w:r>
      <w:r>
        <w:tab/>
      </w:r>
      <w:r>
        <w:rPr>
          <w:noProof/>
          <w:lang w:val="en-GB" w:eastAsia="en-GB" w:bidi="my-MM"/>
        </w:rPr>
        <w:drawing>
          <wp:inline distT="0" distB="0" distL="0" distR="0" wp14:anchorId="55292DF9" wp14:editId="27D58EB0">
            <wp:extent cx="1954800" cy="2494055"/>
            <wp:effectExtent l="38100" t="38100" r="102870" b="97155"/>
            <wp:docPr id="1387146527" name="Picture 1387146527" descr="Filter check boxes with In progress, Info required, Processed and Finalised selected and highlighted and the Search and Rese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lter check boxes with In progress, Info required, Processed and Finalised selected and highlighted and the Search and Reset buttons highlighted"/>
                    <pic:cNvPicPr/>
                  </pic:nvPicPr>
                  <pic:blipFill>
                    <a:blip r:embed="rId40"/>
                    <a:stretch>
                      <a:fillRect/>
                    </a:stretch>
                  </pic:blipFill>
                  <pic:spPr>
                    <a:xfrm>
                      <a:off x="0" y="0"/>
                      <a:ext cx="1954800" cy="249405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5647E93A" w14:textId="5CA4942A" w:rsidR="00A8799F" w:rsidRDefault="00A8799F" w:rsidP="00CB1F63">
      <w:pPr>
        <w:pStyle w:val="Heading2"/>
      </w:pPr>
      <w:bookmarkStart w:id="20" w:name="_Toc137540325"/>
      <w:r>
        <w:t xml:space="preserve">Step 3: View </w:t>
      </w:r>
      <w:r w:rsidR="00055BD8">
        <w:t xml:space="preserve">a </w:t>
      </w:r>
      <w:r w:rsidR="0076198E">
        <w:t>student</w:t>
      </w:r>
      <w:r w:rsidR="00055BD8">
        <w:t>’s</w:t>
      </w:r>
      <w:r w:rsidR="0076198E">
        <w:t xml:space="preserve"> </w:t>
      </w:r>
      <w:r w:rsidR="00EA41B8">
        <w:t xml:space="preserve">language </w:t>
      </w:r>
      <w:r>
        <w:t>application</w:t>
      </w:r>
      <w:bookmarkEnd w:id="20"/>
    </w:p>
    <w:p w14:paraId="551E9D7D" w14:textId="79D04735" w:rsidR="00EA41B8" w:rsidRDefault="00CB1F63" w:rsidP="00CB1F63">
      <w:r>
        <w:t xml:space="preserve">Click on the </w:t>
      </w:r>
      <w:r w:rsidRPr="00776445">
        <w:rPr>
          <w:b/>
        </w:rPr>
        <w:t>View</w:t>
      </w:r>
      <w:r>
        <w:t xml:space="preserve"> button (highlighted below) to view</w:t>
      </w:r>
      <w:r w:rsidR="00EA41B8">
        <w:t xml:space="preserve"> the details and supporting documents in</w:t>
      </w:r>
      <w:r>
        <w:t xml:space="preserve"> that student’s application.</w:t>
      </w:r>
      <w:r w:rsidR="00EA41B8" w:rsidRPr="00EA41B8">
        <w:t xml:space="preserve"> </w:t>
      </w:r>
    </w:p>
    <w:p w14:paraId="5AE85EE9" w14:textId="1FEC3968" w:rsidR="008A7539" w:rsidRPr="00DF28E2" w:rsidRDefault="00CB1F63" w:rsidP="002960F6">
      <w:pPr>
        <w:ind w:left="-57"/>
      </w:pPr>
      <w:r>
        <w:rPr>
          <w:noProof/>
          <w:lang w:val="en-GB" w:eastAsia="en-GB" w:bidi="my-MM"/>
        </w:rPr>
        <mc:AlternateContent>
          <mc:Choice Requires="wps">
            <w:drawing>
              <wp:anchor distT="0" distB="0" distL="114300" distR="114300" simplePos="0" relativeHeight="251978752" behindDoc="0" locked="0" layoutInCell="1" allowOverlap="1" wp14:anchorId="3E5CEB59" wp14:editId="1FF624B9">
                <wp:simplePos x="0" y="0"/>
                <wp:positionH relativeFrom="column">
                  <wp:posOffset>403860</wp:posOffset>
                </wp:positionH>
                <wp:positionV relativeFrom="paragraph">
                  <wp:posOffset>882015</wp:posOffset>
                </wp:positionV>
                <wp:extent cx="361950" cy="177489"/>
                <wp:effectExtent l="0" t="0" r="19050" b="13335"/>
                <wp:wrapNone/>
                <wp:docPr id="107" name="Rounded Rectangle 107"/>
                <wp:cNvGraphicFramePr/>
                <a:graphic xmlns:a="http://schemas.openxmlformats.org/drawingml/2006/main">
                  <a:graphicData uri="http://schemas.microsoft.com/office/word/2010/wordprocessingShape">
                    <wps:wsp>
                      <wps:cNvSpPr/>
                      <wps:spPr>
                        <a:xfrm>
                          <a:off x="0" y="0"/>
                          <a:ext cx="361950" cy="17748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E3227" id="Rounded Rectangle 107" o:spid="_x0000_s1026" style="position:absolute;margin-left:31.8pt;margin-top:69.45pt;width:28.5pt;height:1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" filled="f" strokecolor="red" strokeweight="2pt"/>
            </w:pict>
          </mc:Fallback>
        </mc:AlternateContent>
      </w:r>
      <w:r w:rsidR="00FB459A">
        <w:rPr>
          <w:noProof/>
          <w:lang w:val="en-GB" w:eastAsia="en-GB" w:bidi="my-MM"/>
        </w:rPr>
        <w:drawing>
          <wp:inline distT="0" distB="0" distL="0" distR="0" wp14:anchorId="61501320" wp14:editId="579A96F3">
            <wp:extent cx="3484800" cy="2340000"/>
            <wp:effectExtent l="57150" t="57150" r="116205" b="117475"/>
            <wp:docPr id="233" name="Picture 233" descr="Language applications screen with Teacher as the Sub status and Yes for attention required by me, with the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Language applications screen with Teacher as the Sub status and Yes for attention required by me, with the View button highlighted"/>
                    <pic:cNvPicPr/>
                  </pic:nvPicPr>
                  <pic:blipFill>
                    <a:blip r:embed="rId55">
                      <a:extLst>
                        <a:ext uri="{28A0092B-C50C-407E-A947-70E740481C1C}">
                          <a14:useLocalDpi xmlns:a14="http://schemas.microsoft.com/office/drawing/2010/main" val="0"/>
                        </a:ext>
                      </a:extLst>
                    </a:blip>
                    <a:stretch>
                      <a:fillRect/>
                    </a:stretch>
                  </pic:blipFill>
                  <pic:spPr>
                    <a:xfrm>
                      <a:off x="0" y="0"/>
                      <a:ext cx="3484800" cy="23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8A7539">
        <w:br w:type="page"/>
      </w:r>
    </w:p>
    <w:p w14:paraId="1F8DF653" w14:textId="6FC96513" w:rsidR="00A8799F" w:rsidRPr="00BF2EEA" w:rsidRDefault="00A8799F" w:rsidP="00BF2EEA">
      <w:pPr>
        <w:pStyle w:val="Heading2"/>
      </w:pPr>
      <w:bookmarkStart w:id="21" w:name="_Toc137540326"/>
      <w:r w:rsidRPr="00BF2EEA">
        <w:lastRenderedPageBreak/>
        <w:t xml:space="preserve">Step 4: </w:t>
      </w:r>
      <w:r w:rsidR="00F42699" w:rsidRPr="00BF2EEA">
        <w:t xml:space="preserve">Complete </w:t>
      </w:r>
      <w:r w:rsidR="00110F51">
        <w:t xml:space="preserve">language </w:t>
      </w:r>
      <w:r w:rsidR="00F42699" w:rsidRPr="00BF2EEA">
        <w:t>t</w:t>
      </w:r>
      <w:r w:rsidR="00685508" w:rsidRPr="00BF2EEA">
        <w:t>eacher declaration</w:t>
      </w:r>
      <w:bookmarkEnd w:id="21"/>
      <w:r w:rsidR="00685508" w:rsidRPr="00BF2EEA">
        <w:t xml:space="preserve"> </w:t>
      </w:r>
    </w:p>
    <w:p w14:paraId="287126A2" w14:textId="4FE74DD4" w:rsidR="00821558" w:rsidRDefault="00DE2ABB" w:rsidP="00454135">
      <w:r>
        <w:t>After reviewing the student’s language application, s</w:t>
      </w:r>
      <w:r w:rsidR="008C0CEB">
        <w:t>croll</w:t>
      </w:r>
      <w:r w:rsidR="00EC2B7E">
        <w:t xml:space="preserve"> down to </w:t>
      </w:r>
      <w:r w:rsidR="00353EF1">
        <w:t xml:space="preserve">the </w:t>
      </w:r>
      <w:r w:rsidR="00821558">
        <w:rPr>
          <w:b/>
        </w:rPr>
        <w:t>Teacher declaration</w:t>
      </w:r>
      <w:r w:rsidR="00353EF1">
        <w:t xml:space="preserve"> section</w:t>
      </w:r>
      <w:r w:rsidR="00EC2B7E">
        <w:t xml:space="preserve">. </w:t>
      </w:r>
      <w:r w:rsidR="00CA3898">
        <w:t xml:space="preserve">Select </w:t>
      </w:r>
      <w:r w:rsidR="00CE7C31">
        <w:t xml:space="preserve">your </w:t>
      </w:r>
      <w:r w:rsidR="00FA5548">
        <w:t xml:space="preserve">teacher </w:t>
      </w:r>
      <w:r w:rsidR="00CE7C31">
        <w:t xml:space="preserve">declaration </w:t>
      </w:r>
      <w:r w:rsidR="00CA3898">
        <w:t>from the</w:t>
      </w:r>
      <w:r w:rsidR="00EA41B8">
        <w:t xml:space="preserve"> </w:t>
      </w:r>
      <w:r w:rsidR="00430CB7">
        <w:t>seven</w:t>
      </w:r>
      <w:r w:rsidR="00EA41B8">
        <w:t xml:space="preserve"> options</w:t>
      </w:r>
      <w:r w:rsidR="009A542A">
        <w:t xml:space="preserve"> shown below</w:t>
      </w:r>
      <w:r w:rsidR="00CE7C31">
        <w:t>.</w:t>
      </w:r>
    </w:p>
    <w:p w14:paraId="48D5D0D9" w14:textId="02B6C197" w:rsidR="009303EF" w:rsidRDefault="008C0CEB" w:rsidP="00454135">
      <w:r>
        <w:t xml:space="preserve">You may enter an explanation </w:t>
      </w:r>
      <w:r w:rsidR="009303EF">
        <w:t xml:space="preserve">for your declaration </w:t>
      </w:r>
      <w:r>
        <w:t xml:space="preserve">in the </w:t>
      </w:r>
      <w:r w:rsidRPr="008C0CEB">
        <w:rPr>
          <w:b/>
          <w:bCs/>
        </w:rPr>
        <w:t>Reason</w:t>
      </w:r>
      <w:r>
        <w:t xml:space="preserve"> text box, but this is optional. </w:t>
      </w:r>
    </w:p>
    <w:p w14:paraId="41B405A4" w14:textId="05E21B98" w:rsidR="008C0CEB" w:rsidRPr="00DC0CE0" w:rsidRDefault="008C0CEB" w:rsidP="00454135">
      <w:r>
        <w:t xml:space="preserve">If you see any errors in the student’s application, add these details in the </w:t>
      </w:r>
      <w:r w:rsidR="009E0C66" w:rsidRPr="008C0CEB">
        <w:rPr>
          <w:b/>
          <w:bCs/>
        </w:rPr>
        <w:t>Reason</w:t>
      </w:r>
      <w:r w:rsidR="009E0C66">
        <w:t xml:space="preserve"> text </w:t>
      </w:r>
      <w:r>
        <w:t xml:space="preserve">box </w:t>
      </w:r>
      <w:r w:rsidR="009303EF">
        <w:t>to assist</w:t>
      </w:r>
      <w:r>
        <w:t xml:space="preserve"> the Authority.</w:t>
      </w:r>
    </w:p>
    <w:p w14:paraId="19E200AC" w14:textId="10223CF9" w:rsidR="00EC2B7E" w:rsidRPr="00C920F9" w:rsidRDefault="00454135" w:rsidP="00353EF1">
      <w:r>
        <w:t xml:space="preserve">Click on the </w:t>
      </w:r>
      <w:r w:rsidR="00D51CBE">
        <w:rPr>
          <w:b/>
        </w:rPr>
        <w:t>Submit</w:t>
      </w:r>
      <w:r>
        <w:t xml:space="preserve"> button </w:t>
      </w:r>
      <w:r w:rsidR="002846EA">
        <w:t xml:space="preserve">(highlighted below) </w:t>
      </w:r>
      <w:r>
        <w:t>to submit</w:t>
      </w:r>
      <w:r w:rsidR="005C16A0">
        <w:t xml:space="preserve"> </w:t>
      </w:r>
      <w:r w:rsidR="00685508">
        <w:t>your</w:t>
      </w:r>
      <w:r w:rsidR="005C16A0">
        <w:t xml:space="preserve"> </w:t>
      </w:r>
      <w:r w:rsidR="00685508">
        <w:t>declaration</w:t>
      </w:r>
      <w:r>
        <w:t>.</w:t>
      </w:r>
    </w:p>
    <w:p w14:paraId="0E407DB6" w14:textId="7BD77FEB" w:rsidR="00EC2B7E" w:rsidRDefault="00455725" w:rsidP="00AC5114">
      <w:pPr>
        <w:ind w:left="-57"/>
      </w:pPr>
      <w:r>
        <w:rPr>
          <w:noProof/>
          <w:lang w:val="en-GB" w:eastAsia="en-GB" w:bidi="my-MM"/>
        </w:rPr>
        <mc:AlternateContent>
          <mc:Choice Requires="wps">
            <w:drawing>
              <wp:anchor distT="0" distB="0" distL="114300" distR="114300" simplePos="0" relativeHeight="251833344" behindDoc="0" locked="0" layoutInCell="1" allowOverlap="1" wp14:anchorId="09E233A1" wp14:editId="777B92CF">
                <wp:simplePos x="0" y="0"/>
                <wp:positionH relativeFrom="column">
                  <wp:posOffset>99377</wp:posOffset>
                </wp:positionH>
                <wp:positionV relativeFrom="paragraph">
                  <wp:posOffset>4034155</wp:posOffset>
                </wp:positionV>
                <wp:extent cx="695325" cy="238125"/>
                <wp:effectExtent l="0" t="0" r="28575" b="28575"/>
                <wp:wrapNone/>
                <wp:docPr id="70" name="Rounded Rectangle 70" descr="Red highlight box around the submit button" title="Red highlight box"/>
                <wp:cNvGraphicFramePr/>
                <a:graphic xmlns:a="http://schemas.openxmlformats.org/drawingml/2006/main">
                  <a:graphicData uri="http://schemas.microsoft.com/office/word/2010/wordprocessingShape">
                    <wps:wsp>
                      <wps:cNvSpPr/>
                      <wps:spPr>
                        <a:xfrm>
                          <a:off x="0" y="0"/>
                          <a:ext cx="695325" cy="2381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A7E62" id="Rounded Rectangle 70" o:spid="_x0000_s1026" alt="Title: Red highlight box - Description: Red highlight box around the submit button" style="position:absolute;margin-left:7.8pt;margin-top:317.65pt;width:54.75pt;height:18.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" filled="f" strokecolor="red" strokeweight="2pt">
                <v:textbox inset="2.5mm"/>
              </v:roundrect>
            </w:pict>
          </mc:Fallback>
        </mc:AlternateContent>
      </w:r>
      <w:r w:rsidR="001A52F1">
        <w:rPr>
          <w:noProof/>
        </w:rPr>
        <w:drawing>
          <wp:inline distT="0" distB="0" distL="0" distR="0" wp14:anchorId="155359AD" wp14:editId="534F3401">
            <wp:extent cx="5025600" cy="4320000"/>
            <wp:effectExtent l="38100" t="38100" r="99060" b="99695"/>
            <wp:docPr id="2073278368" name="Picture 1" descr="Teacher declaration panel with seven options for the teacher to select one. Reason text box for explanation to be added, but this is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78368" name="Picture 1" descr="Teacher declaration panel with seven options for the teacher to select one. Reason text box for explanation to be added, but this is optional."/>
                    <pic:cNvPicPr/>
                  </pic:nvPicPr>
                  <pic:blipFill>
                    <a:blip r:embed="rId56"/>
                    <a:stretch>
                      <a:fillRect/>
                    </a:stretch>
                  </pic:blipFill>
                  <pic:spPr>
                    <a:xfrm>
                      <a:off x="0" y="0"/>
                      <a:ext cx="5025600" cy="432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20C9114D" w14:textId="22187AD4" w:rsidR="009303EF" w:rsidRDefault="00F43B2A">
      <w:r>
        <w:t>Note: the statement “I am unable to comment. The language is not offered at the school and this student intends to enrol in the external examination for this language as a non-school candidate” does not apply/should not be selected if the language for which the student is applying is offered at the school, but not the course (e.g. the student wishes to sit the Background Language examination; however, the school offers the Second Language course).</w:t>
      </w:r>
      <w:r w:rsidR="009303EF">
        <w:br w:type="page"/>
      </w:r>
    </w:p>
    <w:p w14:paraId="52BB749D" w14:textId="037F271F" w:rsidR="001A52F1" w:rsidRDefault="008A7539" w:rsidP="00A56156">
      <w:r>
        <w:lastRenderedPageBreak/>
        <w:t xml:space="preserve">You will return to the </w:t>
      </w:r>
      <w:r w:rsidR="00151A3E">
        <w:rPr>
          <w:b/>
        </w:rPr>
        <w:t>Language</w:t>
      </w:r>
      <w:r w:rsidR="00244F60">
        <w:rPr>
          <w:b/>
        </w:rPr>
        <w:t xml:space="preserve"> A</w:t>
      </w:r>
      <w:r w:rsidRPr="00515211">
        <w:rPr>
          <w:b/>
        </w:rPr>
        <w:t>pplications</w:t>
      </w:r>
      <w:r>
        <w:t xml:space="preserve"> screen. </w:t>
      </w:r>
      <w:r w:rsidR="00EC2B7E">
        <w:t xml:space="preserve">The </w:t>
      </w:r>
      <w:r w:rsidR="00EC2B7E" w:rsidRPr="00776445">
        <w:rPr>
          <w:b/>
        </w:rPr>
        <w:t>Status</w:t>
      </w:r>
      <w:r w:rsidR="00EC2B7E">
        <w:t xml:space="preserve"> column will show as </w:t>
      </w:r>
      <w:r w:rsidR="00EC2B7E" w:rsidRPr="00776445">
        <w:rPr>
          <w:b/>
        </w:rPr>
        <w:t>Submitted</w:t>
      </w:r>
      <w:r w:rsidR="00711555">
        <w:t xml:space="preserve"> and t</w:t>
      </w:r>
      <w:r w:rsidR="00EC2B7E">
        <w:t xml:space="preserve">he </w:t>
      </w:r>
      <w:r w:rsidR="00EC2B7E" w:rsidRPr="00776445">
        <w:rPr>
          <w:b/>
        </w:rPr>
        <w:t>Sub status</w:t>
      </w:r>
      <w:r w:rsidR="00EC2B7E">
        <w:t xml:space="preserve"> column will show as </w:t>
      </w:r>
      <w:r w:rsidR="00C27671">
        <w:rPr>
          <w:b/>
        </w:rPr>
        <w:t>School</w:t>
      </w:r>
      <w:r w:rsidR="00B12861">
        <w:rPr>
          <w:b/>
        </w:rPr>
        <w:t xml:space="preserve"> </w:t>
      </w:r>
      <w:r w:rsidR="00B12861">
        <w:t>(highlighted below)</w:t>
      </w:r>
      <w:r w:rsidR="00584F2D">
        <w:t xml:space="preserve">, </w:t>
      </w:r>
      <w:r w:rsidR="007B7E52">
        <w:t xml:space="preserve">indicating </w:t>
      </w:r>
      <w:r w:rsidR="000D4200">
        <w:t xml:space="preserve">that </w:t>
      </w:r>
      <w:r w:rsidR="007B7E52">
        <w:t xml:space="preserve">the application has moved to the principal/deputy principal endorsement </w:t>
      </w:r>
      <w:r w:rsidR="00584F2D">
        <w:t>stage</w:t>
      </w:r>
      <w:r w:rsidR="00EC2B7E">
        <w:t>.</w:t>
      </w:r>
      <w:r w:rsidR="00A56156">
        <w:t xml:space="preserve"> </w:t>
      </w:r>
    </w:p>
    <w:p w14:paraId="65BEC95E" w14:textId="364D5845" w:rsidR="009A542A" w:rsidRDefault="00EC2B7E" w:rsidP="00A56156">
      <w:r>
        <w:t xml:space="preserve">The </w:t>
      </w:r>
      <w:r w:rsidRPr="00776445">
        <w:rPr>
          <w:b/>
        </w:rPr>
        <w:t>Requires attention by me</w:t>
      </w:r>
      <w:r w:rsidR="00F83119">
        <w:t xml:space="preserve"> column will </w:t>
      </w:r>
      <w:r w:rsidR="00F265BA">
        <w:t>be</w:t>
      </w:r>
      <w:r w:rsidR="00F83119">
        <w:t xml:space="preserve"> </w:t>
      </w:r>
      <w:r w:rsidR="008C0CEB">
        <w:t>blank to show that</w:t>
      </w:r>
      <w:r w:rsidR="00F265BA">
        <w:t xml:space="preserve"> you have completed </w:t>
      </w:r>
      <w:r w:rsidR="00C27671">
        <w:t xml:space="preserve">your </w:t>
      </w:r>
      <w:r w:rsidR="007B7E52">
        <w:t>declaration</w:t>
      </w:r>
      <w:r w:rsidR="00F265BA">
        <w:t xml:space="preserve"> </w:t>
      </w:r>
      <w:r w:rsidR="00483FE7">
        <w:t xml:space="preserve">for </w:t>
      </w:r>
      <w:r w:rsidR="00015D5C">
        <w:t>th</w:t>
      </w:r>
      <w:r w:rsidR="00483FE7">
        <w:t>at</w:t>
      </w:r>
      <w:r w:rsidR="00F265BA">
        <w:t xml:space="preserve"> student</w:t>
      </w:r>
      <w:r w:rsidR="00483FE7">
        <w:t>’</w:t>
      </w:r>
      <w:r w:rsidR="00F265BA">
        <w:t>s application</w:t>
      </w:r>
      <w:r w:rsidR="008C0CEB">
        <w:t>, which</w:t>
      </w:r>
      <w:r w:rsidR="004F05B1">
        <w:t xml:space="preserve"> will appear at the bottom of your list.</w:t>
      </w:r>
    </w:p>
    <w:p w14:paraId="5E408F8E" w14:textId="7365A5FC" w:rsidR="003214DB" w:rsidRDefault="00034D3C" w:rsidP="00497F82">
      <w:pPr>
        <w:spacing w:after="0" w:line="240" w:lineRule="auto"/>
        <w:ind w:left="-57"/>
      </w:pPr>
      <w:r>
        <w:rPr>
          <w:noProof/>
          <w:lang w:val="en-GB" w:eastAsia="en-GB" w:bidi="my-MM"/>
        </w:rPr>
        <mc:AlternateContent>
          <mc:Choice Requires="wps">
            <w:drawing>
              <wp:anchor distT="0" distB="0" distL="114300" distR="114300" simplePos="0" relativeHeight="252176384" behindDoc="0" locked="0" layoutInCell="1" allowOverlap="1" wp14:anchorId="3D9102BC" wp14:editId="094B9A53">
                <wp:simplePos x="0" y="0"/>
                <wp:positionH relativeFrom="column">
                  <wp:posOffset>2007870</wp:posOffset>
                </wp:positionH>
                <wp:positionV relativeFrom="paragraph">
                  <wp:posOffset>2012950</wp:posOffset>
                </wp:positionV>
                <wp:extent cx="695325" cy="238125"/>
                <wp:effectExtent l="0" t="0" r="28575" b="28575"/>
                <wp:wrapNone/>
                <wp:docPr id="1821288048" name="Rounded Rectangle 70" descr="Red highlight box around the submit button" title="Red highlight box"/>
                <wp:cNvGraphicFramePr/>
                <a:graphic xmlns:a="http://schemas.openxmlformats.org/drawingml/2006/main">
                  <a:graphicData uri="http://schemas.microsoft.com/office/word/2010/wordprocessingShape">
                    <wps:wsp>
                      <wps:cNvSpPr/>
                      <wps:spPr>
                        <a:xfrm>
                          <a:off x="0" y="0"/>
                          <a:ext cx="695325" cy="2381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6E77A" id="Rounded Rectangle 70" o:spid="_x0000_s1026" alt="Title: Red highlight box - Description: Red highlight box around the submit button" style="position:absolute;margin-left:158.1pt;margin-top:158.5pt;width:54.75pt;height:18.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" filled="f" strokecolor="red" strokeweight="2pt">
                <v:textbox inset="2.5mm"/>
              </v:roundrect>
            </w:pict>
          </mc:Fallback>
        </mc:AlternateContent>
      </w:r>
      <w:r w:rsidR="003214DB">
        <w:rPr>
          <w:noProof/>
          <w:lang w:val="en-GB" w:eastAsia="en-GB" w:bidi="my-MM"/>
        </w:rPr>
        <w:drawing>
          <wp:inline distT="0" distB="0" distL="0" distR="0" wp14:anchorId="2C1749B0" wp14:editId="15044A3D">
            <wp:extent cx="3808800" cy="2520000"/>
            <wp:effectExtent l="38100" t="38100" r="96520" b="90170"/>
            <wp:docPr id="33" name="Picture 33" descr="Language applications screen with School as the Sub status highlighted and attention required by me column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anguage applications screen with School as the Sub status highlighted and attention required by me column is blank"/>
                    <pic:cNvPicPr/>
                  </pic:nvPicPr>
                  <pic:blipFill>
                    <a:blip r:embed="rId57"/>
                    <a:srcRect t="1481" b="1481"/>
                    <a:stretch>
                      <a:fillRect/>
                    </a:stretch>
                  </pic:blipFill>
                  <pic:spPr bwMode="auto">
                    <a:xfrm>
                      <a:off x="0" y="0"/>
                      <a:ext cx="3808800" cy="25200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62EE884B" w14:textId="77777777" w:rsidR="003214DB" w:rsidRDefault="003214DB" w:rsidP="00497F82">
      <w:pPr>
        <w:spacing w:after="0" w:line="240" w:lineRule="auto"/>
        <w:ind w:left="-57"/>
      </w:pPr>
    </w:p>
    <w:p w14:paraId="089535BC" w14:textId="0D9BA0DF" w:rsidR="003214DB" w:rsidRDefault="003214DB" w:rsidP="003214DB">
      <w:r>
        <w:t xml:space="preserve">The </w:t>
      </w:r>
      <w:r w:rsidRPr="000B4FE0">
        <w:rPr>
          <w:b/>
        </w:rPr>
        <w:t>Teacher declaration</w:t>
      </w:r>
      <w:r>
        <w:t xml:space="preserve"> column will show your selection: </w:t>
      </w:r>
      <w:r w:rsidRPr="004C44A5">
        <w:rPr>
          <w:b/>
          <w:bCs/>
        </w:rPr>
        <w:t>Second Language (SL)</w:t>
      </w:r>
      <w:r>
        <w:t xml:space="preserve">, </w:t>
      </w:r>
      <w:r w:rsidRPr="004C44A5">
        <w:rPr>
          <w:b/>
          <w:bCs/>
        </w:rPr>
        <w:t>Background Language (BL)</w:t>
      </w:r>
      <w:r>
        <w:t xml:space="preserve">, </w:t>
      </w:r>
      <w:r w:rsidRPr="004C44A5">
        <w:rPr>
          <w:b/>
          <w:bCs/>
        </w:rPr>
        <w:t>First Language (FL)</w:t>
      </w:r>
      <w:r>
        <w:t xml:space="preserve">, </w:t>
      </w:r>
      <w:r w:rsidRPr="004C44A5">
        <w:rPr>
          <w:b/>
          <w:bCs/>
        </w:rPr>
        <w:t>recently enrolled (NEW)</w:t>
      </w:r>
      <w:r>
        <w:t xml:space="preserve">, </w:t>
      </w:r>
      <w:r w:rsidRPr="004C44A5">
        <w:rPr>
          <w:b/>
          <w:bCs/>
        </w:rPr>
        <w:t>non-school candidate (NSC)</w:t>
      </w:r>
      <w:r>
        <w:t xml:space="preserve">, </w:t>
      </w:r>
      <w:r w:rsidRPr="004C44A5">
        <w:rPr>
          <w:b/>
          <w:bCs/>
        </w:rPr>
        <w:t>School of Isolated and Distance Education (SIDE)</w:t>
      </w:r>
      <w:r>
        <w:t xml:space="preserve">, or </w:t>
      </w:r>
      <w:r w:rsidRPr="004C44A5">
        <w:rPr>
          <w:b/>
          <w:bCs/>
        </w:rPr>
        <w:t>community language school (CLS)</w:t>
      </w:r>
      <w:r>
        <w:t xml:space="preserve">. </w:t>
      </w:r>
    </w:p>
    <w:p w14:paraId="22FA2CDD" w14:textId="508361E1" w:rsidR="009303EF" w:rsidRDefault="000D2652" w:rsidP="003214DB">
      <w:pPr>
        <w:spacing w:after="0" w:line="240" w:lineRule="auto"/>
        <w:ind w:left="-57"/>
      </w:pPr>
      <w:r>
        <w:rPr>
          <w:noProof/>
        </w:rPr>
        <w:drawing>
          <wp:inline distT="0" distB="0" distL="0" distR="0" wp14:anchorId="5B4EE74D" wp14:editId="05B5B24E">
            <wp:extent cx="3867150" cy="3694852"/>
            <wp:effectExtent l="38100" t="38100" r="95250" b="96520"/>
            <wp:docPr id="154708102" name="Picture 3" descr="Languages Applications screen showing the Teacher declaration column with Second Language, Background Language and First Language, Non-school candidate and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8102" name="Picture 3" descr="Languages Applications screen showing the Teacher declaration column with Second Language, Background Language and First Language, Non-school candidate and New."/>
                    <pic:cNvPicPr/>
                  </pic:nvPicPr>
                  <pic:blipFill>
                    <a:blip r:embed="rId58"/>
                    <a:stretch>
                      <a:fillRect/>
                    </a:stretch>
                  </pic:blipFill>
                  <pic:spPr>
                    <a:xfrm>
                      <a:off x="0" y="0"/>
                      <a:ext cx="3880984" cy="3708070"/>
                    </a:xfrm>
                    <a:prstGeom prst="rect">
                      <a:avLst/>
                    </a:prstGeom>
                    <a:effectLst>
                      <a:outerShdw blurRad="50800" dist="38100" dir="2700000" algn="tl" rotWithShape="0">
                        <a:schemeClr val="bg1">
                          <a:lumMod val="75000"/>
                          <a:alpha val="40000"/>
                        </a:schemeClr>
                      </a:outerShdw>
                    </a:effectLst>
                  </pic:spPr>
                </pic:pic>
              </a:graphicData>
            </a:graphic>
          </wp:inline>
        </w:drawing>
      </w:r>
      <w:r w:rsidR="009303EF">
        <w:br w:type="page"/>
      </w:r>
    </w:p>
    <w:p w14:paraId="67D056CF" w14:textId="35A08992" w:rsidR="004D0B5E" w:rsidRPr="00602156" w:rsidRDefault="004D0B5E" w:rsidP="00602156">
      <w:pPr>
        <w:pStyle w:val="Heading2"/>
      </w:pPr>
      <w:bookmarkStart w:id="22" w:name="_Toc137540327"/>
      <w:r>
        <w:lastRenderedPageBreak/>
        <w:t xml:space="preserve">Step 5: </w:t>
      </w:r>
      <w:r w:rsidRPr="008D4FE7">
        <w:t xml:space="preserve">Check the SRMS </w:t>
      </w:r>
      <w:r>
        <w:t xml:space="preserve">portal </w:t>
      </w:r>
      <w:r w:rsidRPr="008D4FE7">
        <w:t xml:space="preserve">for </w:t>
      </w:r>
      <w:r w:rsidR="00015D5C">
        <w:t>WACE</w:t>
      </w:r>
      <w:r w:rsidR="000B4FE0">
        <w:t xml:space="preserve"> </w:t>
      </w:r>
      <w:r w:rsidR="00601973">
        <w:t>language</w:t>
      </w:r>
      <w:r w:rsidR="00015D5C">
        <w:t xml:space="preserve"> course</w:t>
      </w:r>
      <w:r w:rsidR="00053F71">
        <w:t xml:space="preserve"> </w:t>
      </w:r>
      <w:r w:rsidR="00FF3DD4">
        <w:t>enrolment</w:t>
      </w:r>
      <w:r w:rsidRPr="008D4FE7">
        <w:t xml:space="preserve"> status</w:t>
      </w:r>
      <w:bookmarkEnd w:id="22"/>
    </w:p>
    <w:p w14:paraId="3E9F2CC6" w14:textId="28DB945B" w:rsidR="00D96BCA" w:rsidRDefault="009E50B3" w:rsidP="004D0B5E">
      <w:r>
        <w:t>L</w:t>
      </w:r>
      <w:r w:rsidR="0074288C">
        <w:t>anguage teachers</w:t>
      </w:r>
      <w:r w:rsidR="004D0B5E">
        <w:t xml:space="preserve"> can check the </w:t>
      </w:r>
      <w:r w:rsidR="002B2ABE">
        <w:rPr>
          <w:b/>
        </w:rPr>
        <w:t>Language</w:t>
      </w:r>
      <w:r w:rsidR="00244F60">
        <w:rPr>
          <w:b/>
        </w:rPr>
        <w:t xml:space="preserve"> A</w:t>
      </w:r>
      <w:r w:rsidR="004D0B5E" w:rsidRPr="004D0B5E">
        <w:rPr>
          <w:b/>
        </w:rPr>
        <w:t>pplications</w:t>
      </w:r>
      <w:r w:rsidR="004D0B5E">
        <w:t xml:space="preserve"> screen in the SRMS portal to monitor the progress of students’ </w:t>
      </w:r>
      <w:r w:rsidR="00053F71">
        <w:t xml:space="preserve">WACE </w:t>
      </w:r>
      <w:r w:rsidR="00601973">
        <w:t>language</w:t>
      </w:r>
      <w:r w:rsidR="00053F71">
        <w:t xml:space="preserve"> course </w:t>
      </w:r>
      <w:r>
        <w:t xml:space="preserve">enrolment </w:t>
      </w:r>
      <w:r w:rsidR="004D0B5E">
        <w:t>applications</w:t>
      </w:r>
      <w:r w:rsidRPr="009E50B3">
        <w:t xml:space="preserve"> </w:t>
      </w:r>
      <w:r>
        <w:t>at any time</w:t>
      </w:r>
      <w:r w:rsidR="004D0B5E">
        <w:t xml:space="preserve">. </w:t>
      </w:r>
    </w:p>
    <w:p w14:paraId="0148DD1F" w14:textId="5B53F214" w:rsidR="00383991" w:rsidRDefault="00981A02" w:rsidP="00133E22">
      <w:r>
        <w:t xml:space="preserve">The </w:t>
      </w:r>
      <w:r>
        <w:rPr>
          <w:b/>
        </w:rPr>
        <w:t>Language A</w:t>
      </w:r>
      <w:r w:rsidRPr="004D0B5E">
        <w:rPr>
          <w:b/>
        </w:rPr>
        <w:t>pplications</w:t>
      </w:r>
      <w:r>
        <w:t xml:space="preserve"> screen will update whenever an application advances through the stages of the enrolment process.</w:t>
      </w:r>
    </w:p>
    <w:p w14:paraId="3E4574E2" w14:textId="77777777" w:rsidR="00383991" w:rsidRDefault="00383991" w:rsidP="00383991">
      <w:r>
        <w:t>Below are terms you will see throughout the online WACE language course enrolment process that relate to the status 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2245D54D" w14:textId="77777777" w:rsidTr="00395814">
        <w:trPr>
          <w:trHeight w:val="397"/>
        </w:trPr>
        <w:tc>
          <w:tcPr>
            <w:tcW w:w="9016" w:type="dxa"/>
            <w:gridSpan w:val="2"/>
            <w:shd w:val="clear" w:color="auto" w:fill="9C70B7"/>
            <w:tcMar>
              <w:top w:w="28" w:type="dxa"/>
              <w:bottom w:w="28" w:type="dxa"/>
            </w:tcMar>
            <w:vAlign w:val="center"/>
          </w:tcPr>
          <w:p w14:paraId="09A1E11D" w14:textId="77777777" w:rsidR="00383991" w:rsidRPr="00A62DF3" w:rsidRDefault="00383991" w:rsidP="00395814">
            <w:pPr>
              <w:rPr>
                <w:b/>
                <w:color w:val="9C70B7"/>
              </w:rPr>
            </w:pPr>
            <w:r w:rsidRPr="00A62DF3">
              <w:rPr>
                <w:b/>
                <w:color w:val="FFFFFF" w:themeColor="background1"/>
              </w:rPr>
              <w:t>Status</w:t>
            </w:r>
          </w:p>
        </w:tc>
      </w:tr>
      <w:tr w:rsidR="00383991" w14:paraId="74F0E1FC" w14:textId="77777777" w:rsidTr="00395814">
        <w:trPr>
          <w:trHeight w:val="397"/>
        </w:trPr>
        <w:tc>
          <w:tcPr>
            <w:tcW w:w="1555" w:type="dxa"/>
            <w:tcMar>
              <w:top w:w="28" w:type="dxa"/>
              <w:bottom w:w="28" w:type="dxa"/>
            </w:tcMar>
            <w:vAlign w:val="center"/>
          </w:tcPr>
          <w:p w14:paraId="6C14B48D" w14:textId="77777777" w:rsidR="00383991" w:rsidRDefault="00383991" w:rsidP="00395814">
            <w:pPr>
              <w:rPr>
                <w:b/>
              </w:rPr>
            </w:pPr>
            <w:r w:rsidRPr="00AD2E2E">
              <w:rPr>
                <w:b/>
              </w:rPr>
              <w:t>New</w:t>
            </w:r>
          </w:p>
        </w:tc>
        <w:tc>
          <w:tcPr>
            <w:tcW w:w="7461" w:type="dxa"/>
            <w:tcMar>
              <w:top w:w="28" w:type="dxa"/>
              <w:bottom w:w="28" w:type="dxa"/>
            </w:tcMar>
            <w:vAlign w:val="center"/>
          </w:tcPr>
          <w:p w14:paraId="715F6D4C" w14:textId="77777777" w:rsidR="00383991" w:rsidRDefault="00383991" w:rsidP="00395814">
            <w:pPr>
              <w:rPr>
                <w:b/>
              </w:rPr>
            </w:pPr>
            <w:r>
              <w:t>Language application has been started, but not submitted</w:t>
            </w:r>
          </w:p>
        </w:tc>
      </w:tr>
      <w:tr w:rsidR="00383991" w14:paraId="5565CCD5" w14:textId="77777777" w:rsidTr="00395814">
        <w:trPr>
          <w:trHeight w:val="397"/>
        </w:trPr>
        <w:tc>
          <w:tcPr>
            <w:tcW w:w="1555" w:type="dxa"/>
            <w:tcMar>
              <w:top w:w="28" w:type="dxa"/>
              <w:bottom w:w="28" w:type="dxa"/>
            </w:tcMar>
            <w:vAlign w:val="center"/>
          </w:tcPr>
          <w:p w14:paraId="581A779B" w14:textId="77777777" w:rsidR="00383991" w:rsidRDefault="00383991" w:rsidP="00395814">
            <w:pPr>
              <w:rPr>
                <w:b/>
              </w:rPr>
            </w:pPr>
            <w:r w:rsidRPr="00AD2E2E">
              <w:rPr>
                <w:b/>
              </w:rPr>
              <w:t>Submitted</w:t>
            </w:r>
          </w:p>
        </w:tc>
        <w:tc>
          <w:tcPr>
            <w:tcW w:w="7461" w:type="dxa"/>
            <w:tcMar>
              <w:top w:w="28" w:type="dxa"/>
              <w:bottom w:w="28" w:type="dxa"/>
            </w:tcMar>
            <w:vAlign w:val="center"/>
          </w:tcPr>
          <w:p w14:paraId="0A6B6747" w14:textId="118502AA" w:rsidR="00383991" w:rsidRDefault="00383991" w:rsidP="00395814">
            <w:pPr>
              <w:rPr>
                <w:b/>
              </w:rPr>
            </w:pPr>
            <w:r>
              <w:t>L</w:t>
            </w:r>
            <w:r w:rsidRPr="00AD2E2E">
              <w:t>anguage application has been submitted by the student</w:t>
            </w:r>
          </w:p>
        </w:tc>
      </w:tr>
      <w:tr w:rsidR="00383991" w14:paraId="2CD71B8A" w14:textId="77777777" w:rsidTr="00395814">
        <w:trPr>
          <w:trHeight w:val="397"/>
        </w:trPr>
        <w:tc>
          <w:tcPr>
            <w:tcW w:w="1555" w:type="dxa"/>
            <w:tcMar>
              <w:top w:w="28" w:type="dxa"/>
              <w:bottom w:w="28" w:type="dxa"/>
            </w:tcMar>
            <w:vAlign w:val="center"/>
          </w:tcPr>
          <w:p w14:paraId="3D6FF081" w14:textId="77777777" w:rsidR="00383991" w:rsidRDefault="00383991" w:rsidP="00395814">
            <w:pPr>
              <w:rPr>
                <w:b/>
              </w:rPr>
            </w:pPr>
            <w:r w:rsidRPr="00AD2E2E">
              <w:rPr>
                <w:b/>
              </w:rPr>
              <w:t>In progress</w:t>
            </w:r>
          </w:p>
        </w:tc>
        <w:tc>
          <w:tcPr>
            <w:tcW w:w="7461" w:type="dxa"/>
            <w:tcMar>
              <w:top w:w="28" w:type="dxa"/>
              <w:bottom w:w="28" w:type="dxa"/>
            </w:tcMar>
            <w:vAlign w:val="center"/>
          </w:tcPr>
          <w:p w14:paraId="0A6A58A3" w14:textId="77777777" w:rsidR="00383991" w:rsidRDefault="00383991" w:rsidP="00395814">
            <w:pPr>
              <w:rPr>
                <w:b/>
              </w:rPr>
            </w:pPr>
            <w:r>
              <w:t>L</w:t>
            </w:r>
            <w:r w:rsidRPr="00AD2E2E">
              <w:t xml:space="preserve">anguage application is progressing through the </w:t>
            </w:r>
            <w:r>
              <w:t>processing</w:t>
            </w:r>
            <w:r w:rsidRPr="00AD2E2E">
              <w:t xml:space="preserve"> stages</w:t>
            </w:r>
          </w:p>
        </w:tc>
      </w:tr>
      <w:tr w:rsidR="00383991" w14:paraId="64E1E6C3" w14:textId="77777777" w:rsidTr="00395814">
        <w:trPr>
          <w:trHeight w:val="397"/>
        </w:trPr>
        <w:tc>
          <w:tcPr>
            <w:tcW w:w="1555" w:type="dxa"/>
            <w:tcMar>
              <w:top w:w="28" w:type="dxa"/>
              <w:bottom w:w="28" w:type="dxa"/>
            </w:tcMar>
            <w:vAlign w:val="center"/>
          </w:tcPr>
          <w:p w14:paraId="53484B0F" w14:textId="5CC52D60" w:rsidR="00383991" w:rsidRPr="00AD2E2E" w:rsidRDefault="00452EE1" w:rsidP="00395814">
            <w:pPr>
              <w:rPr>
                <w:b/>
              </w:rPr>
            </w:pPr>
            <w:r>
              <w:rPr>
                <w:b/>
              </w:rPr>
              <w:t>Info required</w:t>
            </w:r>
          </w:p>
        </w:tc>
        <w:tc>
          <w:tcPr>
            <w:tcW w:w="7461" w:type="dxa"/>
            <w:tcMar>
              <w:top w:w="28" w:type="dxa"/>
              <w:bottom w:w="28" w:type="dxa"/>
            </w:tcMar>
            <w:vAlign w:val="center"/>
          </w:tcPr>
          <w:p w14:paraId="177454B2" w14:textId="271B0D91" w:rsidR="00383991" w:rsidRDefault="00383991" w:rsidP="00395814">
            <w:r>
              <w:t>Language application is being amen</w:t>
            </w:r>
            <w:r w:rsidR="0033507D">
              <w:t>ded by the student</w:t>
            </w:r>
          </w:p>
        </w:tc>
      </w:tr>
      <w:tr w:rsidR="00383991" w14:paraId="75EDC766" w14:textId="77777777" w:rsidTr="00395814">
        <w:trPr>
          <w:trHeight w:val="397"/>
        </w:trPr>
        <w:tc>
          <w:tcPr>
            <w:tcW w:w="1555" w:type="dxa"/>
            <w:tcMar>
              <w:top w:w="28" w:type="dxa"/>
              <w:bottom w:w="28" w:type="dxa"/>
            </w:tcMar>
            <w:vAlign w:val="center"/>
          </w:tcPr>
          <w:p w14:paraId="495EA639" w14:textId="77777777" w:rsidR="00383991" w:rsidRPr="00AD2E2E" w:rsidRDefault="00383991" w:rsidP="00395814">
            <w:pPr>
              <w:rPr>
                <w:b/>
              </w:rPr>
            </w:pPr>
            <w:r>
              <w:rPr>
                <w:b/>
              </w:rPr>
              <w:t>Processed</w:t>
            </w:r>
          </w:p>
        </w:tc>
        <w:tc>
          <w:tcPr>
            <w:tcW w:w="7461" w:type="dxa"/>
            <w:tcMar>
              <w:top w:w="28" w:type="dxa"/>
              <w:bottom w:w="28" w:type="dxa"/>
            </w:tcMar>
            <w:vAlign w:val="center"/>
          </w:tcPr>
          <w:p w14:paraId="4F1BBB50" w14:textId="77777777" w:rsidR="00383991" w:rsidRDefault="00383991" w:rsidP="00395814">
            <w:r>
              <w:t>WACE language course</w:t>
            </w:r>
            <w:r w:rsidRPr="00642FBC">
              <w:t xml:space="preserve"> status has been published </w:t>
            </w:r>
          </w:p>
        </w:tc>
      </w:tr>
      <w:tr w:rsidR="00383991" w14:paraId="19CF94E9" w14:textId="77777777" w:rsidTr="00395814">
        <w:trPr>
          <w:trHeight w:val="397"/>
        </w:trPr>
        <w:tc>
          <w:tcPr>
            <w:tcW w:w="1555" w:type="dxa"/>
            <w:tcMar>
              <w:top w:w="28" w:type="dxa"/>
              <w:bottom w:w="28" w:type="dxa"/>
            </w:tcMar>
            <w:vAlign w:val="center"/>
          </w:tcPr>
          <w:p w14:paraId="3E077E01" w14:textId="77777777" w:rsidR="00383991" w:rsidRDefault="00383991" w:rsidP="00395814">
            <w:pPr>
              <w:rPr>
                <w:b/>
              </w:rPr>
            </w:pPr>
            <w:r w:rsidRPr="00AD2E2E">
              <w:rPr>
                <w:b/>
              </w:rPr>
              <w:t>Finalised</w:t>
            </w:r>
          </w:p>
        </w:tc>
        <w:tc>
          <w:tcPr>
            <w:tcW w:w="7461" w:type="dxa"/>
            <w:tcMar>
              <w:top w:w="28" w:type="dxa"/>
              <w:bottom w:w="28" w:type="dxa"/>
            </w:tcMar>
            <w:vAlign w:val="center"/>
          </w:tcPr>
          <w:p w14:paraId="4079C035" w14:textId="010E9156" w:rsidR="00383991" w:rsidRDefault="00383991" w:rsidP="00395814">
            <w:pPr>
              <w:rPr>
                <w:b/>
              </w:rPr>
            </w:pPr>
            <w:r>
              <w:t>WACE l</w:t>
            </w:r>
            <w:r w:rsidRPr="00AD2E2E">
              <w:t>anguage</w:t>
            </w:r>
            <w:r>
              <w:t xml:space="preserve"> course</w:t>
            </w:r>
            <w:r w:rsidRPr="00AD2E2E">
              <w:t xml:space="preserve"> status has been </w:t>
            </w:r>
            <w:r>
              <w:t xml:space="preserve">published and </w:t>
            </w:r>
            <w:r w:rsidR="0021502C">
              <w:t>received</w:t>
            </w:r>
            <w:r>
              <w:t xml:space="preserve"> by the student</w:t>
            </w:r>
          </w:p>
        </w:tc>
      </w:tr>
      <w:tr w:rsidR="00383991" w14:paraId="70BABDA1" w14:textId="77777777" w:rsidTr="00395814">
        <w:trPr>
          <w:trHeight w:val="397"/>
        </w:trPr>
        <w:tc>
          <w:tcPr>
            <w:tcW w:w="1555" w:type="dxa"/>
            <w:tcMar>
              <w:top w:w="28" w:type="dxa"/>
              <w:bottom w:w="28" w:type="dxa"/>
            </w:tcMar>
            <w:vAlign w:val="center"/>
          </w:tcPr>
          <w:p w14:paraId="4B907873" w14:textId="77777777" w:rsidR="00383991" w:rsidRDefault="00383991" w:rsidP="00395814">
            <w:pPr>
              <w:rPr>
                <w:b/>
              </w:rPr>
            </w:pPr>
            <w:r w:rsidRPr="00AD2E2E">
              <w:rPr>
                <w:b/>
              </w:rPr>
              <w:t>Cancelled</w:t>
            </w:r>
          </w:p>
        </w:tc>
        <w:tc>
          <w:tcPr>
            <w:tcW w:w="7461" w:type="dxa"/>
            <w:tcMar>
              <w:top w:w="28" w:type="dxa"/>
              <w:bottom w:w="28" w:type="dxa"/>
            </w:tcMar>
            <w:vAlign w:val="center"/>
          </w:tcPr>
          <w:p w14:paraId="0069AA66" w14:textId="77777777" w:rsidR="00383991" w:rsidRDefault="00383991" w:rsidP="00395814">
            <w:pPr>
              <w:rPr>
                <w:b/>
              </w:rPr>
            </w:pPr>
            <w:r>
              <w:t>L</w:t>
            </w:r>
            <w:r w:rsidRPr="00AD2E2E">
              <w:t>anguage application has been cancelled</w:t>
            </w:r>
          </w:p>
        </w:tc>
      </w:tr>
    </w:tbl>
    <w:p w14:paraId="4709BAA2" w14:textId="77777777" w:rsidR="00383991" w:rsidRPr="003B0B26" w:rsidRDefault="00383991" w:rsidP="00383991">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335958FE" w14:textId="77777777" w:rsidTr="00395814">
        <w:trPr>
          <w:trHeight w:val="397"/>
        </w:trPr>
        <w:tc>
          <w:tcPr>
            <w:tcW w:w="9016" w:type="dxa"/>
            <w:gridSpan w:val="2"/>
            <w:shd w:val="clear" w:color="auto" w:fill="9C70B7"/>
            <w:tcMar>
              <w:top w:w="28" w:type="dxa"/>
              <w:bottom w:w="28" w:type="dxa"/>
            </w:tcMar>
            <w:vAlign w:val="center"/>
          </w:tcPr>
          <w:p w14:paraId="5B49A55A" w14:textId="77777777" w:rsidR="00383991" w:rsidRPr="00076A2E" w:rsidRDefault="00383991" w:rsidP="00395814">
            <w:pPr>
              <w:rPr>
                <w:b/>
                <w:color w:val="9C70B7"/>
              </w:rPr>
            </w:pPr>
            <w:r w:rsidRPr="00076A2E">
              <w:rPr>
                <w:b/>
                <w:color w:val="FFFFFF" w:themeColor="background1"/>
              </w:rPr>
              <w:t>Sub status</w:t>
            </w:r>
          </w:p>
        </w:tc>
      </w:tr>
      <w:tr w:rsidR="00383991" w14:paraId="792EA884" w14:textId="77777777" w:rsidTr="00395814">
        <w:trPr>
          <w:trHeight w:val="397"/>
        </w:trPr>
        <w:tc>
          <w:tcPr>
            <w:tcW w:w="1555" w:type="dxa"/>
            <w:tcMar>
              <w:top w:w="28" w:type="dxa"/>
              <w:bottom w:w="28" w:type="dxa"/>
            </w:tcMar>
            <w:vAlign w:val="center"/>
          </w:tcPr>
          <w:p w14:paraId="05B7E650" w14:textId="77777777" w:rsidR="00383991" w:rsidRDefault="00383991" w:rsidP="00395814">
            <w:pPr>
              <w:rPr>
                <w:b/>
              </w:rPr>
            </w:pPr>
            <w:r w:rsidRPr="006D78BD">
              <w:rPr>
                <w:b/>
              </w:rPr>
              <w:t>Documents</w:t>
            </w:r>
          </w:p>
        </w:tc>
        <w:tc>
          <w:tcPr>
            <w:tcW w:w="7461" w:type="dxa"/>
            <w:tcMar>
              <w:top w:w="28" w:type="dxa"/>
              <w:bottom w:w="28" w:type="dxa"/>
            </w:tcMar>
            <w:vAlign w:val="center"/>
          </w:tcPr>
          <w:p w14:paraId="7B0B3CF6" w14:textId="77777777" w:rsidR="00383991" w:rsidRDefault="00383991" w:rsidP="00395814">
            <w:pPr>
              <w:rPr>
                <w:b/>
              </w:rPr>
            </w:pPr>
            <w:r>
              <w:t>S</w:t>
            </w:r>
            <w:r w:rsidRPr="006D78BD">
              <w:t xml:space="preserve">chool support officer to upload </w:t>
            </w:r>
            <w:r>
              <w:t xml:space="preserve">new </w:t>
            </w:r>
            <w:r w:rsidRPr="006D78BD">
              <w:t>or amend</w:t>
            </w:r>
            <w:r>
              <w:t>ed</w:t>
            </w:r>
            <w:r w:rsidRPr="006D78BD">
              <w:t xml:space="preserve"> documents</w:t>
            </w:r>
          </w:p>
        </w:tc>
      </w:tr>
      <w:tr w:rsidR="00383991" w14:paraId="04038261" w14:textId="77777777" w:rsidTr="00395814">
        <w:trPr>
          <w:trHeight w:val="397"/>
        </w:trPr>
        <w:tc>
          <w:tcPr>
            <w:tcW w:w="1555" w:type="dxa"/>
            <w:tcMar>
              <w:top w:w="28" w:type="dxa"/>
              <w:bottom w:w="28" w:type="dxa"/>
            </w:tcMar>
            <w:vAlign w:val="center"/>
          </w:tcPr>
          <w:p w14:paraId="0E03D99A" w14:textId="77777777" w:rsidR="00383991" w:rsidRDefault="00383991" w:rsidP="00395814">
            <w:pPr>
              <w:rPr>
                <w:b/>
              </w:rPr>
            </w:pPr>
            <w:r w:rsidRPr="006D78BD">
              <w:rPr>
                <w:b/>
              </w:rPr>
              <w:t>Teacher</w:t>
            </w:r>
          </w:p>
        </w:tc>
        <w:tc>
          <w:tcPr>
            <w:tcW w:w="7461" w:type="dxa"/>
            <w:tcMar>
              <w:top w:w="28" w:type="dxa"/>
              <w:bottom w:w="28" w:type="dxa"/>
            </w:tcMar>
            <w:vAlign w:val="center"/>
          </w:tcPr>
          <w:p w14:paraId="44BF8FFC" w14:textId="77777777" w:rsidR="00383991" w:rsidRDefault="00383991" w:rsidP="00395814">
            <w:pPr>
              <w:rPr>
                <w:b/>
              </w:rPr>
            </w:pPr>
            <w:r>
              <w:t>L</w:t>
            </w:r>
            <w:r w:rsidRPr="006D78BD">
              <w:t xml:space="preserve">anguage teacher to </w:t>
            </w:r>
            <w:r>
              <w:t>complete declaration of language</w:t>
            </w:r>
            <w:r w:rsidRPr="006D78BD">
              <w:t xml:space="preserve"> application</w:t>
            </w:r>
          </w:p>
        </w:tc>
      </w:tr>
      <w:tr w:rsidR="00383991" w14:paraId="6FE6CF9D" w14:textId="77777777" w:rsidTr="00395814">
        <w:trPr>
          <w:trHeight w:val="397"/>
        </w:trPr>
        <w:tc>
          <w:tcPr>
            <w:tcW w:w="1555" w:type="dxa"/>
            <w:tcMar>
              <w:top w:w="28" w:type="dxa"/>
              <w:bottom w:w="28" w:type="dxa"/>
            </w:tcMar>
            <w:vAlign w:val="center"/>
          </w:tcPr>
          <w:p w14:paraId="15AD6FD3" w14:textId="77777777" w:rsidR="00383991" w:rsidRDefault="00383991" w:rsidP="00395814">
            <w:pPr>
              <w:rPr>
                <w:b/>
              </w:rPr>
            </w:pPr>
            <w:r w:rsidRPr="006D78BD">
              <w:rPr>
                <w:b/>
              </w:rPr>
              <w:t>School</w:t>
            </w:r>
          </w:p>
        </w:tc>
        <w:tc>
          <w:tcPr>
            <w:tcW w:w="7461" w:type="dxa"/>
            <w:tcMar>
              <w:top w:w="28" w:type="dxa"/>
              <w:bottom w:w="28" w:type="dxa"/>
            </w:tcMar>
            <w:vAlign w:val="center"/>
          </w:tcPr>
          <w:p w14:paraId="39A7A80D" w14:textId="77777777" w:rsidR="00383991" w:rsidRDefault="00383991" w:rsidP="00395814">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383991" w14:paraId="74C33507" w14:textId="77777777" w:rsidTr="00395814">
        <w:trPr>
          <w:trHeight w:val="397"/>
        </w:trPr>
        <w:tc>
          <w:tcPr>
            <w:tcW w:w="1555" w:type="dxa"/>
            <w:tcMar>
              <w:top w:w="28" w:type="dxa"/>
              <w:bottom w:w="28" w:type="dxa"/>
            </w:tcMar>
            <w:vAlign w:val="center"/>
          </w:tcPr>
          <w:p w14:paraId="04B7B286" w14:textId="77777777" w:rsidR="00383991" w:rsidRDefault="00383991" w:rsidP="00395814">
            <w:pPr>
              <w:rPr>
                <w:b/>
              </w:rPr>
            </w:pPr>
            <w:r w:rsidRPr="006D78BD">
              <w:rPr>
                <w:b/>
              </w:rPr>
              <w:t>Received</w:t>
            </w:r>
          </w:p>
        </w:tc>
        <w:tc>
          <w:tcPr>
            <w:tcW w:w="7461" w:type="dxa"/>
            <w:tcMar>
              <w:top w:w="28" w:type="dxa"/>
              <w:bottom w:w="28" w:type="dxa"/>
            </w:tcMar>
            <w:vAlign w:val="center"/>
          </w:tcPr>
          <w:p w14:paraId="16487528" w14:textId="77777777" w:rsidR="00383991" w:rsidRDefault="00383991" w:rsidP="00395814">
            <w:pPr>
              <w:rPr>
                <w:b/>
              </w:rPr>
            </w:pPr>
            <w:r>
              <w:t>Language a</w:t>
            </w:r>
            <w:r w:rsidRPr="006D78BD">
              <w:t>pplication received by the Authority</w:t>
            </w:r>
          </w:p>
        </w:tc>
      </w:tr>
      <w:tr w:rsidR="00383991" w14:paraId="198C2010" w14:textId="77777777" w:rsidTr="00395814">
        <w:trPr>
          <w:trHeight w:val="397"/>
        </w:trPr>
        <w:tc>
          <w:tcPr>
            <w:tcW w:w="1555" w:type="dxa"/>
            <w:tcMar>
              <w:top w:w="28" w:type="dxa"/>
              <w:bottom w:w="28" w:type="dxa"/>
            </w:tcMar>
            <w:vAlign w:val="center"/>
          </w:tcPr>
          <w:p w14:paraId="7FD641E7" w14:textId="77777777" w:rsidR="00383991" w:rsidRPr="006D78BD" w:rsidRDefault="00383991" w:rsidP="00395814">
            <w:pPr>
              <w:rPr>
                <w:b/>
              </w:rPr>
            </w:pPr>
            <w:r>
              <w:rPr>
                <w:b/>
              </w:rPr>
              <w:t xml:space="preserve">Languages </w:t>
            </w:r>
            <w:r w:rsidRPr="00D56A1D">
              <w:rPr>
                <w:b/>
              </w:rPr>
              <w:t>PC1</w:t>
            </w:r>
          </w:p>
        </w:tc>
        <w:tc>
          <w:tcPr>
            <w:tcW w:w="7461" w:type="dxa"/>
            <w:tcMar>
              <w:top w:w="28" w:type="dxa"/>
              <w:bottom w:w="28" w:type="dxa"/>
            </w:tcMar>
            <w:vAlign w:val="center"/>
          </w:tcPr>
          <w:p w14:paraId="59AB3E91" w14:textId="76A4F863" w:rsidR="00383991" w:rsidRDefault="00383991" w:rsidP="00395814">
            <w:r>
              <w:t>Principal Consultant 1 to determine which WACE language course the student may enrol</w:t>
            </w:r>
            <w:r w:rsidR="00D137B2">
              <w:t xml:space="preserve"> in</w:t>
            </w:r>
          </w:p>
        </w:tc>
      </w:tr>
      <w:tr w:rsidR="00383991" w14:paraId="497C0F2F" w14:textId="77777777" w:rsidTr="00395814">
        <w:trPr>
          <w:trHeight w:val="397"/>
        </w:trPr>
        <w:tc>
          <w:tcPr>
            <w:tcW w:w="1555" w:type="dxa"/>
            <w:tcMar>
              <w:top w:w="28" w:type="dxa"/>
              <w:bottom w:w="28" w:type="dxa"/>
            </w:tcMar>
            <w:vAlign w:val="center"/>
          </w:tcPr>
          <w:p w14:paraId="2FB6C20E" w14:textId="77777777" w:rsidR="00383991" w:rsidRPr="006D78BD" w:rsidRDefault="00383991" w:rsidP="00395814">
            <w:pPr>
              <w:rPr>
                <w:b/>
              </w:rPr>
            </w:pPr>
            <w:r>
              <w:rPr>
                <w:b/>
              </w:rPr>
              <w:t xml:space="preserve">Languages </w:t>
            </w:r>
            <w:r w:rsidRPr="00D56A1D">
              <w:rPr>
                <w:b/>
              </w:rPr>
              <w:t>PC2</w:t>
            </w:r>
          </w:p>
        </w:tc>
        <w:tc>
          <w:tcPr>
            <w:tcW w:w="7461" w:type="dxa"/>
            <w:tcMar>
              <w:top w:w="28" w:type="dxa"/>
              <w:bottom w:w="28" w:type="dxa"/>
            </w:tcMar>
            <w:vAlign w:val="center"/>
          </w:tcPr>
          <w:p w14:paraId="113F6E6D" w14:textId="1F4A320C" w:rsidR="00383991" w:rsidRDefault="00383991" w:rsidP="00395814">
            <w:r>
              <w:t>Principal Consultant 2 to determine which WACE language course the student may enrol</w:t>
            </w:r>
            <w:r w:rsidR="00D137B2">
              <w:t xml:space="preserve"> in</w:t>
            </w:r>
          </w:p>
        </w:tc>
      </w:tr>
      <w:tr w:rsidR="00383991" w14:paraId="0AA06A92" w14:textId="77777777" w:rsidTr="00395814">
        <w:trPr>
          <w:trHeight w:val="397"/>
        </w:trPr>
        <w:tc>
          <w:tcPr>
            <w:tcW w:w="1555" w:type="dxa"/>
            <w:tcMar>
              <w:top w:w="28" w:type="dxa"/>
              <w:bottom w:w="28" w:type="dxa"/>
            </w:tcMar>
            <w:vAlign w:val="center"/>
          </w:tcPr>
          <w:p w14:paraId="375F51C5" w14:textId="77777777" w:rsidR="00383991" w:rsidRPr="006D78BD" w:rsidRDefault="00383991" w:rsidP="00395814">
            <w:pPr>
              <w:rPr>
                <w:b/>
              </w:rPr>
            </w:pPr>
            <w:r w:rsidRPr="009B3AA7">
              <w:rPr>
                <w:b/>
              </w:rPr>
              <w:t>Manager</w:t>
            </w:r>
          </w:p>
        </w:tc>
        <w:tc>
          <w:tcPr>
            <w:tcW w:w="7461" w:type="dxa"/>
            <w:tcMar>
              <w:top w:w="28" w:type="dxa"/>
              <w:bottom w:w="28" w:type="dxa"/>
            </w:tcMar>
            <w:vAlign w:val="center"/>
          </w:tcPr>
          <w:p w14:paraId="5ED0C848" w14:textId="77777777" w:rsidR="00383991" w:rsidRDefault="00383991" w:rsidP="00395814">
            <w:r>
              <w:t>Manager to review Principal Consultants’ determinations</w:t>
            </w:r>
          </w:p>
        </w:tc>
      </w:tr>
      <w:tr w:rsidR="00383991" w14:paraId="1F7AC250" w14:textId="77777777" w:rsidTr="00395814">
        <w:trPr>
          <w:trHeight w:val="397"/>
        </w:trPr>
        <w:tc>
          <w:tcPr>
            <w:tcW w:w="1555" w:type="dxa"/>
            <w:tcMar>
              <w:top w:w="28" w:type="dxa"/>
              <w:bottom w:w="28" w:type="dxa"/>
            </w:tcMar>
            <w:vAlign w:val="center"/>
          </w:tcPr>
          <w:p w14:paraId="4725128B" w14:textId="77777777" w:rsidR="00383991" w:rsidRDefault="00383991" w:rsidP="00395814">
            <w:pPr>
              <w:rPr>
                <w:b/>
              </w:rPr>
            </w:pPr>
            <w:r w:rsidRPr="006D78BD">
              <w:rPr>
                <w:b/>
              </w:rPr>
              <w:t>To publish</w:t>
            </w:r>
          </w:p>
        </w:tc>
        <w:tc>
          <w:tcPr>
            <w:tcW w:w="7461" w:type="dxa"/>
            <w:tcMar>
              <w:top w:w="28" w:type="dxa"/>
              <w:bottom w:w="28" w:type="dxa"/>
            </w:tcMar>
            <w:vAlign w:val="center"/>
          </w:tcPr>
          <w:p w14:paraId="74453E7A" w14:textId="77777777" w:rsidR="00383991" w:rsidRDefault="00383991" w:rsidP="00395814">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383991" w14:paraId="4BC6E32A" w14:textId="77777777" w:rsidTr="00395814">
        <w:trPr>
          <w:trHeight w:val="397"/>
        </w:trPr>
        <w:tc>
          <w:tcPr>
            <w:tcW w:w="1555" w:type="dxa"/>
            <w:tcMar>
              <w:top w:w="28" w:type="dxa"/>
              <w:bottom w:w="28" w:type="dxa"/>
            </w:tcMar>
            <w:vAlign w:val="center"/>
          </w:tcPr>
          <w:p w14:paraId="437D316F" w14:textId="77777777" w:rsidR="00383991" w:rsidRPr="006D78BD" w:rsidRDefault="00383991" w:rsidP="00395814">
            <w:pPr>
              <w:rPr>
                <w:b/>
              </w:rPr>
            </w:pPr>
            <w:r>
              <w:rPr>
                <w:b/>
              </w:rPr>
              <w:t>Language</w:t>
            </w:r>
          </w:p>
        </w:tc>
        <w:tc>
          <w:tcPr>
            <w:tcW w:w="7461" w:type="dxa"/>
            <w:tcMar>
              <w:top w:w="28" w:type="dxa"/>
              <w:bottom w:w="28" w:type="dxa"/>
            </w:tcMar>
            <w:vAlign w:val="center"/>
          </w:tcPr>
          <w:p w14:paraId="34DE35E8" w14:textId="77777777" w:rsidR="00383991" w:rsidRPr="0095704D" w:rsidRDefault="00383991" w:rsidP="00395814">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r w:rsidR="00971CBE" w14:paraId="3C05BA28" w14:textId="77777777" w:rsidTr="00395814">
        <w:trPr>
          <w:trHeight w:val="397"/>
        </w:trPr>
        <w:tc>
          <w:tcPr>
            <w:tcW w:w="1555" w:type="dxa"/>
            <w:tcMar>
              <w:top w:w="28" w:type="dxa"/>
              <w:bottom w:w="28" w:type="dxa"/>
            </w:tcMar>
            <w:vAlign w:val="center"/>
          </w:tcPr>
          <w:p w14:paraId="2805B2F4" w14:textId="6491FC40" w:rsidR="00971CBE" w:rsidRDefault="00971CBE" w:rsidP="00971CBE">
            <w:pPr>
              <w:rPr>
                <w:b/>
              </w:rPr>
            </w:pPr>
            <w:r>
              <w:rPr>
                <w:b/>
              </w:rPr>
              <w:t>Appeal?</w:t>
            </w:r>
          </w:p>
        </w:tc>
        <w:tc>
          <w:tcPr>
            <w:tcW w:w="7461" w:type="dxa"/>
            <w:tcMar>
              <w:top w:w="28" w:type="dxa"/>
              <w:bottom w:w="28" w:type="dxa"/>
            </w:tcMar>
            <w:vAlign w:val="center"/>
          </w:tcPr>
          <w:p w14:paraId="7DAEF54E" w14:textId="0BA4CAA1" w:rsidR="00971CBE" w:rsidRPr="0095704D" w:rsidRDefault="00971CBE" w:rsidP="00971CBE">
            <w:r>
              <w:t xml:space="preserve">The student may lodge an appeal by email within two weeks of publication of their WACE language </w:t>
            </w:r>
            <w:r w:rsidRPr="0095704D">
              <w:t>course enrolment</w:t>
            </w:r>
            <w:r>
              <w:t xml:space="preserve"> status</w:t>
            </w:r>
          </w:p>
        </w:tc>
      </w:tr>
      <w:tr w:rsidR="00971CBE" w14:paraId="19905E66" w14:textId="77777777" w:rsidTr="00395814">
        <w:trPr>
          <w:trHeight w:val="397"/>
        </w:trPr>
        <w:tc>
          <w:tcPr>
            <w:tcW w:w="1555" w:type="dxa"/>
            <w:tcMar>
              <w:top w:w="28" w:type="dxa"/>
              <w:bottom w:w="28" w:type="dxa"/>
            </w:tcMar>
            <w:vAlign w:val="center"/>
          </w:tcPr>
          <w:p w14:paraId="42C35E15" w14:textId="74CA7AFB" w:rsidR="00971CBE" w:rsidRDefault="00971CBE" w:rsidP="00971CBE">
            <w:pPr>
              <w:rPr>
                <w:b/>
              </w:rPr>
            </w:pPr>
            <w:r>
              <w:rPr>
                <w:b/>
              </w:rPr>
              <w:t>Appeal lodged</w:t>
            </w:r>
          </w:p>
        </w:tc>
        <w:tc>
          <w:tcPr>
            <w:tcW w:w="7461" w:type="dxa"/>
            <w:tcMar>
              <w:top w:w="28" w:type="dxa"/>
              <w:bottom w:w="28" w:type="dxa"/>
            </w:tcMar>
            <w:vAlign w:val="center"/>
          </w:tcPr>
          <w:p w14:paraId="5BFD2564" w14:textId="3614AC7D" w:rsidR="00971CBE" w:rsidRPr="00016FBD" w:rsidRDefault="00971CBE" w:rsidP="00971CBE">
            <w:r w:rsidRPr="00016FBD">
              <w:t xml:space="preserve">The student has </w:t>
            </w:r>
            <w:r>
              <w:t>emailed their</w:t>
            </w:r>
            <w:r w:rsidRPr="00016FBD">
              <w:t xml:space="preserve"> appeal</w:t>
            </w:r>
          </w:p>
        </w:tc>
      </w:tr>
    </w:tbl>
    <w:p w14:paraId="55028B01" w14:textId="4A964103" w:rsidR="00455725" w:rsidRPr="00F224D7" w:rsidRDefault="00455725" w:rsidP="00133E22">
      <w:r>
        <w:br w:type="page"/>
      </w:r>
    </w:p>
    <w:p w14:paraId="36140F64" w14:textId="6E1FC3FC" w:rsidR="0079289C" w:rsidRPr="006D4F6D" w:rsidRDefault="003F1C63" w:rsidP="006D4F6D">
      <w:pPr>
        <w:pStyle w:val="Heading1"/>
        <w:rPr>
          <w:sz w:val="36"/>
          <w:szCs w:val="36"/>
        </w:rPr>
      </w:pPr>
      <w:bookmarkStart w:id="23" w:name="_Toc137540328"/>
      <w:r w:rsidRPr="006D4F6D">
        <w:rPr>
          <w:sz w:val="36"/>
          <w:szCs w:val="36"/>
        </w:rPr>
        <w:lastRenderedPageBreak/>
        <w:t>Five</w:t>
      </w:r>
      <w:r w:rsidR="0079289C" w:rsidRPr="006D4F6D">
        <w:rPr>
          <w:sz w:val="36"/>
          <w:szCs w:val="36"/>
        </w:rPr>
        <w:t xml:space="preserve"> steps for </w:t>
      </w:r>
      <w:r w:rsidR="007A7025" w:rsidRPr="006D4F6D">
        <w:rPr>
          <w:sz w:val="36"/>
          <w:szCs w:val="36"/>
        </w:rPr>
        <w:t xml:space="preserve">principal or deputy principal </w:t>
      </w:r>
      <w:r w:rsidR="00471BDE" w:rsidRPr="006D4F6D">
        <w:rPr>
          <w:sz w:val="36"/>
          <w:szCs w:val="36"/>
        </w:rPr>
        <w:t>endorsement</w:t>
      </w:r>
      <w:bookmarkEnd w:id="23"/>
    </w:p>
    <w:p w14:paraId="3A9F33E3" w14:textId="6D480885" w:rsidR="00EC2B7E" w:rsidRPr="002E5C80" w:rsidRDefault="00FD53DA" w:rsidP="00FD53DA">
      <w:r>
        <w:t xml:space="preserve">A system-generated email will prompt the principal or deputy principal </w:t>
      </w:r>
      <w:r w:rsidR="001E354A">
        <w:t xml:space="preserve">to </w:t>
      </w:r>
      <w:r w:rsidR="003E30DF">
        <w:t>endorse</w:t>
      </w:r>
      <w:r w:rsidR="001E354A">
        <w:t xml:space="preserve"> </w:t>
      </w:r>
      <w:r w:rsidR="0074288C">
        <w:t>a</w:t>
      </w:r>
      <w:r w:rsidR="0074288C" w:rsidRPr="00A5773A">
        <w:t xml:space="preserve"> </w:t>
      </w:r>
      <w:r w:rsidR="0074288C">
        <w:t>student’s application</w:t>
      </w:r>
      <w:r w:rsidR="000B7991">
        <w:t xml:space="preserve"> in the SRMS portal</w:t>
      </w:r>
      <w:r w:rsidR="00EC2B7E">
        <w:t>.</w:t>
      </w:r>
    </w:p>
    <w:p w14:paraId="08966D06" w14:textId="77777777" w:rsidR="0079289C" w:rsidRDefault="0079289C" w:rsidP="0079289C">
      <w:pPr>
        <w:pStyle w:val="Heading2"/>
      </w:pPr>
      <w:bookmarkStart w:id="24" w:name="_Toc137540329"/>
      <w:r>
        <w:t>Step 1: Log in</w:t>
      </w:r>
      <w:r w:rsidR="00FC45B6">
        <w:t xml:space="preserve"> </w:t>
      </w:r>
      <w:r>
        <w:t>to the SRMS portal</w:t>
      </w:r>
      <w:bookmarkEnd w:id="24"/>
    </w:p>
    <w:p w14:paraId="0DE145B1" w14:textId="4C581AA6" w:rsidR="00244F60" w:rsidRPr="0077103C" w:rsidRDefault="00244F60" w:rsidP="00244F60">
      <w:pPr>
        <w:pStyle w:val="link2"/>
        <w:spacing w:line="276" w:lineRule="auto"/>
        <w:rPr>
          <w:rStyle w:val="hyperlinkChar"/>
          <w:color w:val="auto"/>
          <w:sz w:val="22"/>
        </w:rPr>
      </w:pPr>
      <w:r w:rsidRPr="0077103C">
        <w:rPr>
          <w:color w:val="auto"/>
        </w:rPr>
        <w:t xml:space="preserve">Log in to the </w:t>
      </w:r>
      <w:r w:rsidRPr="00C96B76">
        <w:rPr>
          <w:rStyle w:val="hyperlinkChar"/>
          <w:sz w:val="22"/>
          <w:u w:val="single"/>
        </w:rPr>
        <w:t xml:space="preserve">SRMS portal </w:t>
      </w:r>
      <w:r w:rsidR="007365A2" w:rsidRPr="00C96B76">
        <w:rPr>
          <w:rStyle w:val="hyperlinkChar"/>
          <w:sz w:val="22"/>
          <w:u w:val="single"/>
        </w:rPr>
        <w:t>(</w:t>
      </w:r>
      <w:hyperlink r:id="rId59" w:history="1">
        <w:r w:rsidRPr="00C96B76">
          <w:rPr>
            <w:rStyle w:val="hyperlinkChar"/>
            <w:sz w:val="22"/>
            <w:u w:val="single"/>
          </w:rPr>
          <w:t>https://srms.scsa.wa.edu.au</w:t>
        </w:r>
      </w:hyperlink>
      <w:r w:rsidR="007365A2" w:rsidRPr="00C96B76">
        <w:rPr>
          <w:rStyle w:val="hyperlinkChar"/>
          <w:sz w:val="22"/>
          <w:u w:val="single"/>
        </w:rPr>
        <w:t>)</w:t>
      </w:r>
      <w:r w:rsidRPr="00C96B76">
        <w:rPr>
          <w:rStyle w:val="hyperlinkChar"/>
          <w:color w:val="auto"/>
          <w:sz w:val="22"/>
        </w:rPr>
        <w:t>.</w:t>
      </w:r>
    </w:p>
    <w:p w14:paraId="163B47DB" w14:textId="77777777" w:rsidR="00244F60" w:rsidRPr="0077103C" w:rsidRDefault="00244F60" w:rsidP="00244F60">
      <w:pPr>
        <w:pStyle w:val="link2"/>
        <w:spacing w:line="276" w:lineRule="auto"/>
        <w:rPr>
          <w:color w:val="auto"/>
        </w:rPr>
      </w:pPr>
      <w:r w:rsidRPr="0077103C">
        <w:rPr>
          <w:rStyle w:val="hyperlinkChar"/>
          <w:color w:val="auto"/>
          <w:sz w:val="22"/>
        </w:rPr>
        <w:t>Government and non-government schools will see the login screen below.</w:t>
      </w:r>
    </w:p>
    <w:p w14:paraId="7B406B01" w14:textId="77777777" w:rsidR="00244F60" w:rsidRPr="00065643" w:rsidRDefault="00244F60" w:rsidP="00065643">
      <w:pPr>
        <w:spacing w:after="0"/>
        <w:rPr>
          <w:b/>
          <w:bCs/>
        </w:rPr>
      </w:pPr>
      <w:r w:rsidRPr="00065643">
        <w:rPr>
          <w:b/>
          <w:bCs/>
        </w:rPr>
        <w:t>Government schools</w:t>
      </w:r>
    </w:p>
    <w:p w14:paraId="001C1470" w14:textId="49F64349"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75347B">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75347B">
        <w:rPr>
          <w:rFonts w:ascii="Calibri" w:eastAsia="Times New Roman" w:hAnsi="Calibri" w:cs="Times New Roman"/>
          <w:color w:val="000000"/>
        </w:rPr>
        <w:t>the login instructi</w:t>
      </w:r>
      <w:r>
        <w:rPr>
          <w:rFonts w:ascii="Calibri" w:eastAsia="Times New Roman" w:hAnsi="Calibri" w:cs="Times New Roman"/>
          <w:color w:val="000000"/>
        </w:rPr>
        <w:t>ons (highlighted below)</w:t>
      </w:r>
      <w:r w:rsidRPr="0075347B">
        <w:rPr>
          <w:rFonts w:ascii="Calibri" w:eastAsia="Times New Roman" w:hAnsi="Calibri" w:cs="Times New Roman"/>
          <w:color w:val="000000"/>
        </w:rPr>
        <w:t>.</w:t>
      </w:r>
    </w:p>
    <w:p w14:paraId="71560C62" w14:textId="2EAB90B3" w:rsidR="00244F60" w:rsidRPr="0077103C" w:rsidRDefault="00244F60" w:rsidP="00244F60">
      <w:pPr>
        <w:rPr>
          <w:color w:val="000000" w:themeColor="text1"/>
        </w:rPr>
      </w:pPr>
      <w:r w:rsidRPr="0077103C">
        <w:rPr>
          <w:color w:val="000000" w:themeColor="text1"/>
        </w:rPr>
        <w:t xml:space="preserve">Click on the </w:t>
      </w:r>
      <w:r w:rsidRPr="0077103C">
        <w:rPr>
          <w:b/>
          <w:color w:val="000000" w:themeColor="text1"/>
        </w:rPr>
        <w:t>education.wa.edu.au LOGIN</w:t>
      </w:r>
      <w:r w:rsidRPr="0077103C">
        <w:rPr>
          <w:color w:val="000000" w:themeColor="text1"/>
        </w:rPr>
        <w:t xml:space="preserve"> button (highlighted below) in th</w:t>
      </w:r>
      <w:r w:rsidR="008C6FEA">
        <w:rPr>
          <w:color w:val="000000" w:themeColor="text1"/>
        </w:rPr>
        <w:t>e government school login panel</w:t>
      </w:r>
      <w:r w:rsidRPr="0077103C">
        <w:rPr>
          <w:color w:val="000000" w:themeColor="text1"/>
        </w:rPr>
        <w:t>.</w:t>
      </w:r>
    </w:p>
    <w:p w14:paraId="0D25F1BB" w14:textId="77777777" w:rsidR="00244F60" w:rsidRDefault="00244F60" w:rsidP="00244F60">
      <w:pPr>
        <w:ind w:left="-57"/>
      </w:pPr>
      <w:r>
        <w:rPr>
          <w:noProof/>
          <w:lang w:val="en-GB" w:eastAsia="en-GB" w:bidi="my-MM"/>
        </w:rPr>
        <mc:AlternateContent>
          <mc:Choice Requires="wps">
            <w:drawing>
              <wp:anchor distT="0" distB="0" distL="114300" distR="114300" simplePos="0" relativeHeight="251875328" behindDoc="0" locked="0" layoutInCell="1" allowOverlap="1" wp14:anchorId="0D1417C0" wp14:editId="604C039E">
                <wp:simplePos x="0" y="0"/>
                <wp:positionH relativeFrom="column">
                  <wp:posOffset>2110740</wp:posOffset>
                </wp:positionH>
                <wp:positionV relativeFrom="paragraph">
                  <wp:posOffset>761100</wp:posOffset>
                </wp:positionV>
                <wp:extent cx="1063625" cy="210185"/>
                <wp:effectExtent l="0" t="0" r="22225" b="18415"/>
                <wp:wrapNone/>
                <wp:docPr id="88" name="Rounded Rectangle 88" descr="Red highlight box around the education login button" title="Red highlight box"/>
                <wp:cNvGraphicFramePr/>
                <a:graphic xmlns:a="http://schemas.openxmlformats.org/drawingml/2006/main">
                  <a:graphicData uri="http://schemas.microsoft.com/office/word/2010/wordprocessingShape">
                    <wps:wsp>
                      <wps:cNvSpPr/>
                      <wps:spPr>
                        <a:xfrm>
                          <a:off x="0" y="0"/>
                          <a:ext cx="1063625" cy="21018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0D880" id="Rounded Rectangle 88" o:spid="_x0000_s1026" alt="Title: Red highlight box - Description: Red highlight box around the education login button" style="position:absolute;margin-left:166.2pt;margin-top:59.95pt;width:83.75pt;height:16.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" filled="f" strokecolor="red" strokeweight="2pt"/>
            </w:pict>
          </mc:Fallback>
        </mc:AlternateContent>
      </w:r>
      <w:r>
        <w:rPr>
          <w:noProof/>
          <w:lang w:val="en-GB" w:eastAsia="en-GB" w:bidi="my-MM"/>
        </w:rPr>
        <mc:AlternateContent>
          <mc:Choice Requires="wps">
            <w:drawing>
              <wp:anchor distT="0" distB="0" distL="114300" distR="114300" simplePos="0" relativeHeight="251876352" behindDoc="0" locked="0" layoutInCell="1" allowOverlap="1" wp14:anchorId="63F485B5" wp14:editId="5F33BE9B">
                <wp:simplePos x="0" y="0"/>
                <wp:positionH relativeFrom="column">
                  <wp:posOffset>70834</wp:posOffset>
                </wp:positionH>
                <wp:positionV relativeFrom="paragraph">
                  <wp:posOffset>1010831</wp:posOffset>
                </wp:positionV>
                <wp:extent cx="1455312" cy="210589"/>
                <wp:effectExtent l="0" t="0" r="12065" b="18415"/>
                <wp:wrapNone/>
                <wp:docPr id="89" name="Rounded Rectangle 89"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455312" cy="210589"/>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0642F" id="Rounded Rectangle 89" o:spid="_x0000_s1026" alt="Title: Red highlight box - Description: Red highlight box around the login instructions" style="position:absolute;margin-left:5.6pt;margin-top:79.6pt;width:114.6pt;height:1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" filled="f" strokecolor="red" strokeweight="2pt"/>
            </w:pict>
          </mc:Fallback>
        </mc:AlternateContent>
      </w:r>
      <w:r w:rsidRPr="00F03C3A">
        <w:rPr>
          <w:noProof/>
          <w:vertAlign w:val="subscript"/>
          <w:lang w:val="en-GB" w:eastAsia="en-GB" w:bidi="my-MM"/>
        </w:rPr>
        <w:drawing>
          <wp:inline distT="0" distB="0" distL="0" distR="0" wp14:anchorId="248A325B" wp14:editId="446064ED">
            <wp:extent cx="3197630" cy="3698528"/>
            <wp:effectExtent l="57150" t="57150" r="117475" b="111760"/>
            <wp:docPr id="90" name="Picture 90" descr="Login screen with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ogin screen with Department of Education email login button highlighted and Click here for login instructions highlighted"/>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22575" cy="3727381"/>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03B75C98" w14:textId="77777777" w:rsidR="00FC45B6" w:rsidRPr="00244F60" w:rsidRDefault="00244F60" w:rsidP="00244F60">
      <w:pPr>
        <w:ind w:left="-57"/>
      </w:pPr>
      <w:r>
        <w:rPr>
          <w:noProof/>
          <w:lang w:val="en-GB" w:eastAsia="en-GB" w:bidi="my-MM"/>
        </w:rPr>
        <w:drawing>
          <wp:inline distT="0" distB="0" distL="0" distR="0" wp14:anchorId="670C1DF3" wp14:editId="07EABEE2">
            <wp:extent cx="3197225" cy="1576296"/>
            <wp:effectExtent l="57150" t="57150" r="117475" b="119380"/>
            <wp:docPr id="91" name="Picture 91"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Login instructions for government schools"/>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55103" cy="160483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C03BC5">
        <w:rPr>
          <w:noProof/>
          <w:color w:val="000000" w:themeColor="text1"/>
          <w:sz w:val="20"/>
          <w:lang w:eastAsia="en-AU"/>
        </w:rPr>
        <w:br w:type="page"/>
      </w:r>
    </w:p>
    <w:p w14:paraId="583C802B" w14:textId="77777777" w:rsidR="00431DB3" w:rsidRDefault="00431DB3" w:rsidP="00431DB3">
      <w:r w:rsidRPr="0077103C">
        <w:lastRenderedPageBreak/>
        <w:t xml:space="preserve">Select your Department of Education </w:t>
      </w:r>
      <w:r>
        <w:t xml:space="preserve">(Department) </w:t>
      </w:r>
      <w:r w:rsidRPr="0077103C">
        <w:t xml:space="preserve">email address from the Microsoft account list (shown below). </w:t>
      </w:r>
    </w:p>
    <w:p w14:paraId="240DC505" w14:textId="77777777" w:rsidR="00431DB3" w:rsidRPr="00B7492D" w:rsidRDefault="00431DB3" w:rsidP="00431DB3">
      <w:pPr>
        <w:ind w:left="-57"/>
        <w:rPr>
          <w:color w:val="000000" w:themeColor="text1"/>
          <w:sz w:val="20"/>
        </w:rPr>
      </w:pPr>
      <w:r>
        <w:rPr>
          <w:noProof/>
          <w:color w:val="000000" w:themeColor="text1"/>
          <w:sz w:val="20"/>
          <w:lang w:eastAsia="en-AU"/>
        </w:rPr>
        <w:drawing>
          <wp:inline distT="0" distB="0" distL="0" distR="0" wp14:anchorId="1C2B8A4D" wp14:editId="4D657F5E">
            <wp:extent cx="2779200" cy="1785600"/>
            <wp:effectExtent l="76200" t="76200" r="135890" b="120015"/>
            <wp:docPr id="2035813746" name="Picture 2035813746"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29"/>
                    <a:srcRect t="9270" b="9270"/>
                    <a:stretch>
                      <a:fillRect/>
                    </a:stretch>
                  </pic:blipFill>
                  <pic:spPr bwMode="auto">
                    <a:xfrm>
                      <a:off x="0" y="0"/>
                      <a:ext cx="2779200" cy="1785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3F4C0AA9" w14:textId="77777777" w:rsidR="00431DB3" w:rsidRPr="00CE08F5" w:rsidRDefault="00431DB3" w:rsidP="00431DB3">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6341D7EC" w14:textId="77777777" w:rsidR="00431DB3" w:rsidRDefault="00431DB3" w:rsidP="00431DB3">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70057377" w14:textId="77777777" w:rsidR="00431DB3" w:rsidRPr="00F04544" w:rsidRDefault="00431DB3" w:rsidP="00431DB3">
      <w:pPr>
        <w:ind w:left="-57"/>
        <w:rPr>
          <w:color w:val="000000" w:themeColor="text1"/>
          <w:sz w:val="20"/>
        </w:rPr>
      </w:pPr>
      <w:r>
        <w:rPr>
          <w:noProof/>
          <w:lang w:eastAsia="en-AU"/>
        </w:rPr>
        <mc:AlternateContent>
          <mc:Choice Requires="wps">
            <w:drawing>
              <wp:anchor distT="0" distB="0" distL="114300" distR="114300" simplePos="0" relativeHeight="252182528" behindDoc="0" locked="0" layoutInCell="1" allowOverlap="1" wp14:anchorId="49D4195B" wp14:editId="799AABEC">
                <wp:simplePos x="0" y="0"/>
                <wp:positionH relativeFrom="column">
                  <wp:posOffset>1743074</wp:posOffset>
                </wp:positionH>
                <wp:positionV relativeFrom="paragraph">
                  <wp:posOffset>1589405</wp:posOffset>
                </wp:positionV>
                <wp:extent cx="714375" cy="214312"/>
                <wp:effectExtent l="0" t="0" r="28575" b="14605"/>
                <wp:wrapNone/>
                <wp:docPr id="2013056840" name="Rounded Rectangle 5" descr="Red highlight box"/>
                <wp:cNvGraphicFramePr/>
                <a:graphic xmlns:a="http://schemas.openxmlformats.org/drawingml/2006/main">
                  <a:graphicData uri="http://schemas.microsoft.com/office/word/2010/wordprocessingShape">
                    <wps:wsp>
                      <wps:cNvSpPr/>
                      <wps:spPr>
                        <a:xfrm>
                          <a:off x="0" y="0"/>
                          <a:ext cx="714375" cy="21431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7FEB72" id="Rounded Rectangle 5" o:spid="_x0000_s1026" alt="Red highlight box" style="position:absolute;margin-left:137.25pt;margin-top:125.15pt;width:56.25pt;height:16.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" filled="f" strokecolor="red" strokeweight="2pt"/>
            </w:pict>
          </mc:Fallback>
        </mc:AlternateContent>
      </w:r>
      <w:r>
        <w:rPr>
          <w:noProof/>
          <w:lang w:eastAsia="en-AU"/>
        </w:rPr>
        <w:drawing>
          <wp:inline distT="0" distB="0" distL="0" distR="0" wp14:anchorId="1880673A" wp14:editId="5FE1C97E">
            <wp:extent cx="2548800" cy="5364000"/>
            <wp:effectExtent l="76200" t="76200" r="137795" b="122555"/>
            <wp:docPr id="443574496" name="Picture 443574496"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74496" name="Picture 443574496" descr="Department of Education sign in page with Sign in button highligh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548800" cy="536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p w14:paraId="0ECDDD02" w14:textId="77777777" w:rsidR="00244F60" w:rsidRPr="00065643" w:rsidRDefault="00244F60" w:rsidP="00065643">
      <w:pPr>
        <w:spacing w:after="0"/>
        <w:rPr>
          <w:b/>
          <w:bCs/>
        </w:rPr>
      </w:pPr>
      <w:r w:rsidRPr="00065643">
        <w:rPr>
          <w:b/>
          <w:bCs/>
        </w:rPr>
        <w:lastRenderedPageBreak/>
        <w:t>Non-government schools</w:t>
      </w:r>
    </w:p>
    <w:p w14:paraId="6E73255D" w14:textId="7FF55F47" w:rsidR="008C6FEA" w:rsidRPr="008C6FEA" w:rsidRDefault="008C6FEA" w:rsidP="00244F60">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0AA45CB0" w14:textId="0D897C53"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Enter your work email address and password in the non-government school login panel.</w:t>
      </w:r>
    </w:p>
    <w:p w14:paraId="1C2CF647" w14:textId="77777777" w:rsidR="00244F60" w:rsidRPr="0050422F" w:rsidRDefault="00244F60" w:rsidP="00244F60">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p>
    <w:p w14:paraId="03F0BE57" w14:textId="77777777" w:rsidR="00244F60" w:rsidRPr="0050422F" w:rsidRDefault="00244F60" w:rsidP="00244F60">
      <w:pPr>
        <w:rPr>
          <w:rFonts w:ascii="Calibri" w:eastAsia="Calibri" w:hAnsi="Calibri" w:cs="Times New Roman"/>
          <w:color w:val="000000"/>
        </w:rPr>
      </w:pP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45C2BA17" w14:textId="23CDB1CD" w:rsidR="00244F60" w:rsidRPr="0050422F" w:rsidRDefault="00FE02AA" w:rsidP="007908FD">
      <w:pPr>
        <w:ind w:left="-57"/>
        <w:rPr>
          <w:rFonts w:ascii="Calibri" w:eastAsia="Calibri" w:hAnsi="Calibri" w:cs="Times New Roman"/>
        </w:rPr>
      </w:pPr>
      <w:r w:rsidRPr="0050422F">
        <w:rPr>
          <w:rFonts w:ascii="Calibri" w:eastAsia="Calibri" w:hAnsi="Calibri" w:cs="Times New Roman"/>
          <w:noProof/>
          <w:lang w:val="en-GB" w:eastAsia="en-GB" w:bidi="my-MM"/>
        </w:rPr>
        <mc:AlternateContent>
          <mc:Choice Requires="wps">
            <w:drawing>
              <wp:anchor distT="0" distB="0" distL="114300" distR="114300" simplePos="0" relativeHeight="251882496" behindDoc="0" locked="0" layoutInCell="1" allowOverlap="1" wp14:anchorId="7DD25991" wp14:editId="2AC6DBC6">
                <wp:simplePos x="0" y="0"/>
                <wp:positionH relativeFrom="column">
                  <wp:posOffset>104457</wp:posOffset>
                </wp:positionH>
                <wp:positionV relativeFrom="paragraph">
                  <wp:posOffset>3242310</wp:posOffset>
                </wp:positionV>
                <wp:extent cx="745490" cy="251460"/>
                <wp:effectExtent l="0" t="0" r="16510" b="15240"/>
                <wp:wrapNone/>
                <wp:docPr id="192" name="Rounded Rectangle 192" descr="Red highlight box around the login button" title="Red highlight box"/>
                <wp:cNvGraphicFramePr/>
                <a:graphic xmlns:a="http://schemas.openxmlformats.org/drawingml/2006/main">
                  <a:graphicData uri="http://schemas.microsoft.com/office/word/2010/wordprocessingShape">
                    <wps:wsp>
                      <wps:cNvSpPr/>
                      <wps:spPr>
                        <a:xfrm>
                          <a:off x="0" y="0"/>
                          <a:ext cx="745490" cy="251460"/>
                        </a:xfrm>
                        <a:prstGeom prst="roundRect">
                          <a:avLst/>
                        </a:prstGeom>
                        <a:noFill/>
                        <a:ln w="25400" cap="flat" cmpd="sng" algn="ctr">
                          <a:solidFill>
                            <a:srgbClr val="FF0000"/>
                          </a:solidFill>
                          <a:prstDash val="solid"/>
                          <a:miter lim="800000"/>
                        </a:ln>
                        <a:effectLst/>
                      </wps:spPr>
                      <wps:txbx>
                        <w:txbxContent>
                          <w:p w14:paraId="31B2CC7E" w14:textId="77777777" w:rsidR="009C3E5C" w:rsidRDefault="009C3E5C" w:rsidP="00244F60">
                            <w:pPr>
                              <w:jc w:val="center"/>
                            </w:pPr>
                          </w:p>
                          <w:p w14:paraId="335BC063" w14:textId="77777777" w:rsidR="009C3E5C" w:rsidRDefault="009C3E5C" w:rsidP="00244F60">
                            <w:pPr>
                              <w:jc w:val="center"/>
                            </w:pPr>
                          </w:p>
                          <w:p w14:paraId="61F05BCC" w14:textId="77777777" w:rsidR="009C3E5C" w:rsidRDefault="009C3E5C" w:rsidP="00244F60">
                            <w:pPr>
                              <w:jc w:val="center"/>
                            </w:pPr>
                          </w:p>
                          <w:p w14:paraId="5CFE8609" w14:textId="77777777" w:rsidR="009C3E5C" w:rsidRDefault="009C3E5C" w:rsidP="00244F60">
                            <w:pPr>
                              <w:jc w:val="center"/>
                            </w:pPr>
                          </w:p>
                          <w:p w14:paraId="2B68FACF" w14:textId="77777777" w:rsidR="009C3E5C" w:rsidRDefault="009C3E5C" w:rsidP="00244F60">
                            <w:pPr>
                              <w:jc w:val="center"/>
                            </w:pPr>
                          </w:p>
                          <w:p w14:paraId="756AB47B" w14:textId="77777777" w:rsidR="009C3E5C" w:rsidRDefault="009C3E5C" w:rsidP="00244F60">
                            <w:pPr>
                              <w:jc w:val="center"/>
                            </w:pPr>
                          </w:p>
                          <w:p w14:paraId="199AD85C" w14:textId="77777777" w:rsidR="009C3E5C" w:rsidRDefault="009C3E5C" w:rsidP="00244F60">
                            <w:pPr>
                              <w:jc w:val="center"/>
                            </w:pPr>
                          </w:p>
                          <w:p w14:paraId="646AF6B2" w14:textId="77777777" w:rsidR="009C3E5C" w:rsidRDefault="009C3E5C" w:rsidP="00244F60">
                            <w:pPr>
                              <w:jc w:val="center"/>
                            </w:pPr>
                          </w:p>
                          <w:p w14:paraId="7686EA1F" w14:textId="77777777" w:rsidR="009C3E5C" w:rsidRDefault="009C3E5C" w:rsidP="00244F60">
                            <w:pPr>
                              <w:jc w:val="center"/>
                            </w:pPr>
                          </w:p>
                          <w:p w14:paraId="30D090D6" w14:textId="77777777" w:rsidR="009C3E5C" w:rsidRDefault="009C3E5C" w:rsidP="00244F60">
                            <w:pPr>
                              <w:jc w:val="center"/>
                            </w:pPr>
                          </w:p>
                          <w:p w14:paraId="4C513909" w14:textId="77777777" w:rsidR="009C3E5C" w:rsidRDefault="009C3E5C" w:rsidP="00244F60">
                            <w:pPr>
                              <w:jc w:val="center"/>
                            </w:pPr>
                          </w:p>
                          <w:p w14:paraId="6305D932" w14:textId="77777777" w:rsidR="009C3E5C" w:rsidRDefault="009C3E5C" w:rsidP="00244F60">
                            <w:pPr>
                              <w:jc w:val="center"/>
                            </w:pPr>
                          </w:p>
                          <w:p w14:paraId="726A4594"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25991" id="Rounded Rectangle 192" o:spid="_x0000_s1046" alt="Title: Red highlight box - Description: Red highlight box around the login button" style="position:absolute;left:0;text-align:left;margin-left:8.2pt;margin-top:255.3pt;width:58.7pt;height:19.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" filled="f" strokecolor="red" strokeweight="2pt">
                <v:stroke joinstyle="miter"/>
                <v:textbox>
                  <w:txbxContent>
                    <w:p w14:paraId="31B2CC7E" w14:textId="77777777" w:rsidR="009C3E5C" w:rsidRDefault="009C3E5C" w:rsidP="00244F60">
                      <w:pPr>
                        <w:jc w:val="center"/>
                      </w:pPr>
                    </w:p>
                    <w:p w14:paraId="335BC063" w14:textId="77777777" w:rsidR="009C3E5C" w:rsidRDefault="009C3E5C" w:rsidP="00244F60">
                      <w:pPr>
                        <w:jc w:val="center"/>
                      </w:pPr>
                    </w:p>
                    <w:p w14:paraId="61F05BCC" w14:textId="77777777" w:rsidR="009C3E5C" w:rsidRDefault="009C3E5C" w:rsidP="00244F60">
                      <w:pPr>
                        <w:jc w:val="center"/>
                      </w:pPr>
                    </w:p>
                    <w:p w14:paraId="5CFE8609" w14:textId="77777777" w:rsidR="009C3E5C" w:rsidRDefault="009C3E5C" w:rsidP="00244F60">
                      <w:pPr>
                        <w:jc w:val="center"/>
                      </w:pPr>
                    </w:p>
                    <w:p w14:paraId="2B68FACF" w14:textId="77777777" w:rsidR="009C3E5C" w:rsidRDefault="009C3E5C" w:rsidP="00244F60">
                      <w:pPr>
                        <w:jc w:val="center"/>
                      </w:pPr>
                    </w:p>
                    <w:p w14:paraId="756AB47B" w14:textId="77777777" w:rsidR="009C3E5C" w:rsidRDefault="009C3E5C" w:rsidP="00244F60">
                      <w:pPr>
                        <w:jc w:val="center"/>
                      </w:pPr>
                    </w:p>
                    <w:p w14:paraId="199AD85C" w14:textId="77777777" w:rsidR="009C3E5C" w:rsidRDefault="009C3E5C" w:rsidP="00244F60">
                      <w:pPr>
                        <w:jc w:val="center"/>
                      </w:pPr>
                    </w:p>
                    <w:p w14:paraId="646AF6B2" w14:textId="77777777" w:rsidR="009C3E5C" w:rsidRDefault="009C3E5C" w:rsidP="00244F60">
                      <w:pPr>
                        <w:jc w:val="center"/>
                      </w:pPr>
                    </w:p>
                    <w:p w14:paraId="7686EA1F" w14:textId="77777777" w:rsidR="009C3E5C" w:rsidRDefault="009C3E5C" w:rsidP="00244F60">
                      <w:pPr>
                        <w:jc w:val="center"/>
                      </w:pPr>
                    </w:p>
                    <w:p w14:paraId="30D090D6" w14:textId="77777777" w:rsidR="009C3E5C" w:rsidRDefault="009C3E5C" w:rsidP="00244F60">
                      <w:pPr>
                        <w:jc w:val="center"/>
                      </w:pPr>
                    </w:p>
                    <w:p w14:paraId="4C513909" w14:textId="77777777" w:rsidR="009C3E5C" w:rsidRDefault="009C3E5C" w:rsidP="00244F60">
                      <w:pPr>
                        <w:jc w:val="center"/>
                      </w:pPr>
                    </w:p>
                    <w:p w14:paraId="6305D932" w14:textId="77777777" w:rsidR="009C3E5C" w:rsidRDefault="009C3E5C" w:rsidP="00244F60">
                      <w:pPr>
                        <w:jc w:val="center"/>
                      </w:pPr>
                    </w:p>
                    <w:p w14:paraId="726A4594" w14:textId="77777777" w:rsidR="009C3E5C" w:rsidRDefault="009C3E5C" w:rsidP="00244F60">
                      <w:pPr>
                        <w:jc w:val="center"/>
                      </w:pPr>
                    </w:p>
                  </w:txbxContent>
                </v:textbox>
              </v:roundrect>
            </w:pict>
          </mc:Fallback>
        </mc:AlternateContent>
      </w:r>
      <w:r w:rsidR="008A5239" w:rsidRPr="0050422F">
        <w:rPr>
          <w:rFonts w:ascii="Calibri" w:eastAsia="Times New Roman" w:hAnsi="Calibri" w:cs="Times New Roman"/>
          <w:noProof/>
          <w:lang w:val="en-GB" w:eastAsia="en-GB" w:bidi="my-MM"/>
        </w:rPr>
        <mc:AlternateContent>
          <mc:Choice Requires="wps">
            <w:drawing>
              <wp:anchor distT="0" distB="0" distL="114300" distR="114300" simplePos="0" relativeHeight="251883520" behindDoc="0" locked="0" layoutInCell="1" allowOverlap="1" wp14:anchorId="1C5EAFD0" wp14:editId="3A8A5D62">
                <wp:simplePos x="0" y="0"/>
                <wp:positionH relativeFrom="column">
                  <wp:posOffset>74295</wp:posOffset>
                </wp:positionH>
                <wp:positionV relativeFrom="paragraph">
                  <wp:posOffset>3563302</wp:posOffset>
                </wp:positionV>
                <wp:extent cx="1529080" cy="196215"/>
                <wp:effectExtent l="0" t="0" r="13970" b="13335"/>
                <wp:wrapNone/>
                <wp:docPr id="194" name="Rounded Rectangle 194" descr="Red highlight box around the login instructions" title="Red highlight box"/>
                <wp:cNvGraphicFramePr/>
                <a:graphic xmlns:a="http://schemas.openxmlformats.org/drawingml/2006/main">
                  <a:graphicData uri="http://schemas.microsoft.com/office/word/2010/wordprocessingShape">
                    <wps:wsp>
                      <wps:cNvSpPr/>
                      <wps:spPr>
                        <a:xfrm>
                          <a:off x="0" y="0"/>
                          <a:ext cx="1529080" cy="19621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EE32B" id="Rounded Rectangle 194" o:spid="_x0000_s1026" alt="Title: Red highlight box - Description: Red highlight box around the login instructions" style="position:absolute;margin-left:5.85pt;margin-top:280.55pt;width:120.4pt;height:15.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" filled="f" strokecolor="red" strokeweight="2pt">
                <v:stroke joinstyle="miter"/>
              </v:roundrect>
            </w:pict>
          </mc:Fallback>
        </mc:AlternateContent>
      </w:r>
      <w:r w:rsidR="008A5239" w:rsidRPr="0050422F">
        <w:rPr>
          <w:rFonts w:ascii="Calibri" w:eastAsia="Calibri" w:hAnsi="Calibri" w:cs="Times New Roman"/>
          <w:noProof/>
          <w:lang w:val="en-GB" w:eastAsia="en-GB" w:bidi="my-MM"/>
        </w:rPr>
        <mc:AlternateContent>
          <mc:Choice Requires="wps">
            <w:drawing>
              <wp:anchor distT="0" distB="0" distL="114300" distR="114300" simplePos="0" relativeHeight="251881472" behindDoc="0" locked="0" layoutInCell="1" allowOverlap="1" wp14:anchorId="2220A5FC" wp14:editId="692D3DFC">
                <wp:simplePos x="0" y="0"/>
                <wp:positionH relativeFrom="column">
                  <wp:posOffset>109538</wp:posOffset>
                </wp:positionH>
                <wp:positionV relativeFrom="paragraph">
                  <wp:posOffset>2987358</wp:posOffset>
                </wp:positionV>
                <wp:extent cx="136525" cy="114300"/>
                <wp:effectExtent l="0" t="0" r="15875" b="19050"/>
                <wp:wrapNone/>
                <wp:docPr id="193" name="Rounded Rectangle 193" descr="Red highlight box around the terms of use check box" title="Red highlight box"/>
                <wp:cNvGraphicFramePr/>
                <a:graphic xmlns:a="http://schemas.openxmlformats.org/drawingml/2006/main">
                  <a:graphicData uri="http://schemas.microsoft.com/office/word/2010/wordprocessingShape">
                    <wps:wsp>
                      <wps:cNvSpPr/>
                      <wps:spPr>
                        <a:xfrm>
                          <a:off x="0" y="0"/>
                          <a:ext cx="136525" cy="114300"/>
                        </a:xfrm>
                        <a:prstGeom prst="roundRect">
                          <a:avLst/>
                        </a:prstGeom>
                        <a:noFill/>
                        <a:ln w="25400" cap="flat" cmpd="sng" algn="ctr">
                          <a:solidFill>
                            <a:srgbClr val="FF0000"/>
                          </a:solidFill>
                          <a:prstDash val="solid"/>
                        </a:ln>
                        <a:effectLst/>
                      </wps:spPr>
                      <wps:txbx>
                        <w:txbxContent>
                          <w:p w14:paraId="52771317" w14:textId="77777777" w:rsidR="009C3E5C" w:rsidRDefault="009C3E5C" w:rsidP="0024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0A5FC" id="Rounded Rectangle 193" o:spid="_x0000_s1047" alt="Title: Red highlight box - Description: Red highlight box around the terms of use check box" style="position:absolute;left:0;text-align:left;margin-left:8.65pt;margin-top:235.25pt;width:10.75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" filled="f" strokecolor="red" strokeweight="2pt">
                <v:textbox>
                  <w:txbxContent>
                    <w:p w14:paraId="52771317" w14:textId="77777777" w:rsidR="009C3E5C" w:rsidRDefault="009C3E5C" w:rsidP="00244F60">
                      <w:pPr>
                        <w:jc w:val="center"/>
                      </w:pPr>
                    </w:p>
                  </w:txbxContent>
                </v:textbox>
              </v:roundrect>
            </w:pict>
          </mc:Fallback>
        </mc:AlternateContent>
      </w:r>
      <w:r w:rsidR="00244F60" w:rsidRPr="0050422F">
        <w:rPr>
          <w:rFonts w:ascii="Calibri" w:eastAsia="Calibri" w:hAnsi="Calibri" w:cs="Times New Roman"/>
          <w:noProof/>
          <w:lang w:val="en-GB" w:eastAsia="en-GB" w:bidi="my-MM"/>
        </w:rPr>
        <w:drawing>
          <wp:inline distT="0" distB="0" distL="0" distR="0" wp14:anchorId="3F5470C2" wp14:editId="77B59205">
            <wp:extent cx="3386138" cy="3917846"/>
            <wp:effectExtent l="57150" t="57150" r="119380" b="121285"/>
            <wp:docPr id="195" name="Picture 195" descr="Non-government school login screen with check box to accept terms of use, Login button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Non-government school login screen with check box to accept terms of use, Login button and Click here for login instructions highlighted"/>
                    <pic:cNvPicPr/>
                  </pic:nvPicPr>
                  <pic:blipFill>
                    <a:blip r:embed="rId32">
                      <a:extLst>
                        <a:ext uri="{28A0092B-C50C-407E-A947-70E740481C1C}">
                          <a14:useLocalDpi xmlns:a14="http://schemas.microsoft.com/office/drawing/2010/main" val="0"/>
                        </a:ext>
                      </a:extLst>
                    </a:blip>
                    <a:stretch>
                      <a:fillRect/>
                    </a:stretch>
                  </pic:blipFill>
                  <pic:spPr>
                    <a:xfrm>
                      <a:off x="0" y="0"/>
                      <a:ext cx="3388858" cy="3920993"/>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inline>
        </w:drawing>
      </w:r>
    </w:p>
    <w:p w14:paraId="5A69DDD2" w14:textId="77777777" w:rsidR="00244F60" w:rsidRPr="0050422F" w:rsidRDefault="00244F60" w:rsidP="00244F60">
      <w:pPr>
        <w:spacing w:after="0" w:line="259" w:lineRule="auto"/>
        <w:ind w:left="-57"/>
        <w:rPr>
          <w:rFonts w:ascii="Calibri" w:eastAsia="Calibri" w:hAnsi="Calibri" w:cs="Times New Roman"/>
          <w:color w:val="000000"/>
        </w:rPr>
      </w:pPr>
      <w:r w:rsidRPr="0050422F">
        <w:rPr>
          <w:rFonts w:ascii="Calibri" w:eastAsia="Calibri" w:hAnsi="Calibri" w:cs="Times New Roman"/>
          <w:noProof/>
          <w:color w:val="000000"/>
          <w:lang w:val="en-GB" w:eastAsia="en-GB" w:bidi="my-MM"/>
        </w:rPr>
        <w:drawing>
          <wp:inline distT="0" distB="0" distL="0" distR="0" wp14:anchorId="50523860" wp14:editId="67B6AF27">
            <wp:extent cx="3385820" cy="1717630"/>
            <wp:effectExtent l="57150" t="57150" r="119380" b="111760"/>
            <wp:docPr id="196" name="Picture 196"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Login instructions for non-government schools"/>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18291" cy="1734103"/>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62F54DE1" w14:textId="77777777" w:rsidR="0076198E" w:rsidRDefault="00244F60" w:rsidP="00244F60">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If you </w:t>
      </w:r>
      <w:r w:rsidR="008C6FEA">
        <w:rPr>
          <w:rFonts w:ascii="Calibri" w:eastAsia="Calibri" w:hAnsi="Calibri" w:cs="Times New Roman"/>
          <w:color w:val="000000"/>
        </w:rPr>
        <w:t>forget</w:t>
      </w:r>
      <w:r w:rsidRPr="0050422F">
        <w:rPr>
          <w:rFonts w:ascii="Calibri" w:eastAsia="Calibri" w:hAnsi="Calibri" w:cs="Times New Roman"/>
          <w:color w:val="000000"/>
        </w:rPr>
        <w:t xml:space="preserve"> your password, click on </w:t>
      </w:r>
      <w:r w:rsidRPr="0050422F">
        <w:rPr>
          <w:rFonts w:ascii="Calibri" w:eastAsia="Calibri" w:hAnsi="Calibri" w:cs="Times New Roman"/>
          <w:b/>
          <w:color w:val="000000"/>
        </w:rPr>
        <w:t>Forgot your password</w:t>
      </w:r>
      <w:r w:rsidRPr="0050422F">
        <w:rPr>
          <w:rFonts w:ascii="Calibri" w:eastAsia="Calibri" w:hAnsi="Calibri" w:cs="Times New Roman"/>
          <w:color w:val="000000"/>
        </w:rPr>
        <w:t xml:space="preserve">. </w:t>
      </w:r>
    </w:p>
    <w:p w14:paraId="15ECDAAE" w14:textId="2D099065" w:rsidR="00FC45B6" w:rsidRPr="00244F60" w:rsidRDefault="00244F60" w:rsidP="00244F60">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Pr="0050422F">
        <w:rPr>
          <w:rFonts w:ascii="Calibri" w:eastAsia="Calibri" w:hAnsi="Calibri" w:cs="Times New Roman"/>
          <w:color w:val="000000"/>
        </w:rPr>
        <w:br w:type="page"/>
      </w:r>
    </w:p>
    <w:p w14:paraId="3A8E1190" w14:textId="788A1B96" w:rsidR="0079289C" w:rsidRDefault="0079289C" w:rsidP="0079289C">
      <w:pPr>
        <w:pStyle w:val="Heading2"/>
      </w:pPr>
      <w:bookmarkStart w:id="25" w:name="_Toc137540330"/>
      <w:r>
        <w:lastRenderedPageBreak/>
        <w:t xml:space="preserve">Step 2: Select </w:t>
      </w:r>
      <w:r w:rsidR="0076198E">
        <w:t xml:space="preserve">students’ </w:t>
      </w:r>
      <w:r w:rsidR="00BA6340">
        <w:t>l</w:t>
      </w:r>
      <w:r w:rsidR="00601973">
        <w:t>anguage</w:t>
      </w:r>
      <w:r>
        <w:t xml:space="preserve"> </w:t>
      </w:r>
      <w:r w:rsidR="00BA6340">
        <w:t>a</w:t>
      </w:r>
      <w:r>
        <w:t>pplication</w:t>
      </w:r>
      <w:r w:rsidR="0097559C">
        <w:t>s</w:t>
      </w:r>
      <w:bookmarkEnd w:id="25"/>
    </w:p>
    <w:p w14:paraId="77449EAC" w14:textId="673C95D4" w:rsidR="008650C3" w:rsidRDefault="00BE3C96" w:rsidP="008650C3">
      <w:r>
        <w:t>S</w:t>
      </w:r>
      <w:r w:rsidR="00772A21">
        <w:t xml:space="preserve">elect </w:t>
      </w:r>
      <w:r w:rsidR="00772A21">
        <w:rPr>
          <w:b/>
        </w:rPr>
        <w:t>Language A</w:t>
      </w:r>
      <w:r w:rsidR="00772A21" w:rsidRPr="00776445">
        <w:rPr>
          <w:b/>
        </w:rPr>
        <w:t>ppl</w:t>
      </w:r>
      <w:r w:rsidR="00772A21">
        <w:rPr>
          <w:b/>
        </w:rPr>
        <w:t>ications</w:t>
      </w:r>
      <w:r w:rsidR="00772A21">
        <w:t xml:space="preserve"> from the </w:t>
      </w:r>
      <w:r w:rsidR="00772A21">
        <w:rPr>
          <w:b/>
        </w:rPr>
        <w:t>Student A</w:t>
      </w:r>
      <w:r w:rsidR="00772A21" w:rsidRPr="00776445">
        <w:rPr>
          <w:b/>
        </w:rPr>
        <w:t>pplications</w:t>
      </w:r>
      <w:r w:rsidR="00772A21">
        <w:t xml:space="preserve"> drop-down </w:t>
      </w:r>
      <w:r w:rsidR="002E4CBF">
        <w:t xml:space="preserve">list </w:t>
      </w:r>
      <w:r w:rsidR="00772A21">
        <w:t>(highlighted below)</w:t>
      </w:r>
      <w:r w:rsidR="00327D74">
        <w:t xml:space="preserve">. </w:t>
      </w:r>
    </w:p>
    <w:p w14:paraId="1E8812C4" w14:textId="35C69C17" w:rsidR="00A56156" w:rsidRDefault="007908FD" w:rsidP="007908FD">
      <w:pPr>
        <w:ind w:left="-57"/>
      </w:pPr>
      <w:r>
        <w:rPr>
          <w:noProof/>
          <w:lang w:val="en-GB" w:eastAsia="en-GB" w:bidi="my-MM"/>
        </w:rPr>
        <mc:AlternateContent>
          <mc:Choice Requires="wps">
            <w:drawing>
              <wp:anchor distT="0" distB="0" distL="114300" distR="114300" simplePos="0" relativeHeight="251984896" behindDoc="0" locked="0" layoutInCell="1" allowOverlap="1" wp14:anchorId="6BE797B7" wp14:editId="07399875">
                <wp:simplePos x="0" y="0"/>
                <wp:positionH relativeFrom="column">
                  <wp:posOffset>1380808</wp:posOffset>
                </wp:positionH>
                <wp:positionV relativeFrom="paragraph">
                  <wp:posOffset>773430</wp:posOffset>
                </wp:positionV>
                <wp:extent cx="1200150" cy="268224"/>
                <wp:effectExtent l="0" t="0" r="19050" b="17780"/>
                <wp:wrapNone/>
                <wp:docPr id="116" name="Rounded Rectangle 116"/>
                <wp:cNvGraphicFramePr/>
                <a:graphic xmlns:a="http://schemas.openxmlformats.org/drawingml/2006/main">
                  <a:graphicData uri="http://schemas.microsoft.com/office/word/2010/wordprocessingShape">
                    <wps:wsp>
                      <wps:cNvSpPr/>
                      <wps:spPr>
                        <a:xfrm>
                          <a:off x="0" y="0"/>
                          <a:ext cx="1200150" cy="268224"/>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C3237" id="Rounded Rectangle 116" o:spid="_x0000_s1026" style="position:absolute;margin-left:108.75pt;margin-top:60.9pt;width:94.5pt;height:21.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" filled="f" strokecolor="red" strokeweight="2pt"/>
            </w:pict>
          </mc:Fallback>
        </mc:AlternateContent>
      </w:r>
      <w:r w:rsidR="00DB4911">
        <w:rPr>
          <w:noProof/>
          <w:lang w:val="en-GB" w:eastAsia="en-GB" w:bidi="my-MM"/>
        </w:rPr>
        <w:drawing>
          <wp:inline distT="0" distB="0" distL="0" distR="0" wp14:anchorId="0BD6C94F" wp14:editId="60EF939C">
            <wp:extent cx="3309308" cy="1257300"/>
            <wp:effectExtent l="57150" t="57150" r="120015" b="114300"/>
            <wp:docPr id="87" name="Picture 87" descr="Dropdown menu with Languages Applic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Dropdown menu with Languages Applications highlighted"/>
                    <pic:cNvPicPr/>
                  </pic:nvPicPr>
                  <pic:blipFill>
                    <a:blip r:embed="rId60">
                      <a:extLst>
                        <a:ext uri="{28A0092B-C50C-407E-A947-70E740481C1C}">
                          <a14:useLocalDpi xmlns:a14="http://schemas.microsoft.com/office/drawing/2010/main" val="0"/>
                        </a:ext>
                      </a:extLst>
                    </a:blip>
                    <a:stretch>
                      <a:fillRect/>
                    </a:stretch>
                  </pic:blipFill>
                  <pic:spPr>
                    <a:xfrm>
                      <a:off x="0" y="0"/>
                      <a:ext cx="3323570" cy="126271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D71082" w14:textId="77777777" w:rsidR="004C4C14" w:rsidRDefault="008D4FE7" w:rsidP="008D4FE7">
      <w:r>
        <w:t xml:space="preserve">All submitted </w:t>
      </w:r>
      <w:r w:rsidR="00601973">
        <w:t>language</w:t>
      </w:r>
      <w:r>
        <w:t xml:space="preserve"> applications from students </w:t>
      </w:r>
      <w:r w:rsidR="00BE3C96">
        <w:t xml:space="preserve">at your school </w:t>
      </w:r>
      <w:r>
        <w:t>will be displayed on the screen.</w:t>
      </w:r>
      <w:r w:rsidR="00EC3DE3">
        <w:t xml:space="preserve"> </w:t>
      </w:r>
    </w:p>
    <w:p w14:paraId="2B7BED7B" w14:textId="63570E30" w:rsidR="004C4C14" w:rsidRDefault="004C4C14" w:rsidP="008D4FE7">
      <w:r>
        <w:t xml:space="preserve">You will see the list of all </w:t>
      </w:r>
      <w:r w:rsidR="003E7280">
        <w:t>10</w:t>
      </w:r>
      <w:r>
        <w:t xml:space="preserve"> WACE languages in the filter section on the left of the screen.</w:t>
      </w:r>
    </w:p>
    <w:p w14:paraId="38A9F49F" w14:textId="77777777" w:rsidR="004C4C14" w:rsidRDefault="00EC3DE3" w:rsidP="008D4FE7">
      <w:r>
        <w:t xml:space="preserve">The </w:t>
      </w:r>
      <w:r w:rsidRPr="00EE6E6E">
        <w:rPr>
          <w:b/>
        </w:rPr>
        <w:t>Status</w:t>
      </w:r>
      <w:r>
        <w:t xml:space="preserve"> column shows submitted </w:t>
      </w:r>
      <w:r w:rsidR="00BE3C96">
        <w:t xml:space="preserve">language </w:t>
      </w:r>
      <w:r>
        <w:t>applications, with a</w:t>
      </w:r>
      <w:r w:rsidRPr="00465B1D">
        <w:rPr>
          <w:bCs/>
        </w:rPr>
        <w:t xml:space="preserve"> </w:t>
      </w:r>
      <w:r w:rsidRPr="00D5459D">
        <w:rPr>
          <w:bCs/>
        </w:rPr>
        <w:t>tick</w:t>
      </w:r>
      <w:r>
        <w:t xml:space="preserve"> and </w:t>
      </w:r>
      <w:r w:rsidRPr="00EE6E6E">
        <w:rPr>
          <w:b/>
        </w:rPr>
        <w:t>Submitted</w:t>
      </w:r>
      <w:r w:rsidR="00284EB5">
        <w:rPr>
          <w:b/>
        </w:rPr>
        <w:t xml:space="preserve"> </w:t>
      </w:r>
      <w:r w:rsidR="004C4C14">
        <w:t>and t</w:t>
      </w:r>
      <w:r>
        <w:t xml:space="preserve">he </w:t>
      </w:r>
      <w:r w:rsidRPr="00EE6E6E">
        <w:rPr>
          <w:b/>
        </w:rPr>
        <w:t>Sub status</w:t>
      </w:r>
      <w:r>
        <w:t xml:space="preserve"> column show</w:t>
      </w:r>
      <w:r w:rsidR="009413C6">
        <w:t>s</w:t>
      </w:r>
      <w:r>
        <w:t xml:space="preserve"> as </w:t>
      </w:r>
      <w:r>
        <w:rPr>
          <w:b/>
        </w:rPr>
        <w:t>School</w:t>
      </w:r>
      <w:r w:rsidR="00A83CF5">
        <w:t xml:space="preserve"> (</w:t>
      </w:r>
      <w:r w:rsidR="004C4C14">
        <w:t xml:space="preserve">both </w:t>
      </w:r>
      <w:r w:rsidR="00A83CF5">
        <w:t>highlighted below)</w:t>
      </w:r>
      <w:r>
        <w:t xml:space="preserve">. </w:t>
      </w:r>
    </w:p>
    <w:p w14:paraId="65449A6E" w14:textId="2D809391" w:rsidR="008D4FE7" w:rsidRDefault="00EC3DE3" w:rsidP="008D4FE7">
      <w:r>
        <w:t xml:space="preserve">The </w:t>
      </w:r>
      <w:r w:rsidRPr="00EE6E6E">
        <w:rPr>
          <w:b/>
        </w:rPr>
        <w:t>Requires attention by me</w:t>
      </w:r>
      <w:r>
        <w:t xml:space="preserve"> column </w:t>
      </w:r>
      <w:r w:rsidR="009413C6">
        <w:t>shows as</w:t>
      </w:r>
      <w:r>
        <w:t xml:space="preserve"> </w:t>
      </w:r>
      <w:r w:rsidRPr="00EE6E6E">
        <w:rPr>
          <w:b/>
        </w:rPr>
        <w:t>Yes</w:t>
      </w:r>
      <w:r w:rsidR="00A83CF5">
        <w:rPr>
          <w:b/>
        </w:rPr>
        <w:t xml:space="preserve"> </w:t>
      </w:r>
      <w:r w:rsidR="00A83CF5">
        <w:t>(highlighted below)</w:t>
      </w:r>
      <w:r>
        <w:t>, advising you to certify each student’s application.</w:t>
      </w:r>
    </w:p>
    <w:p w14:paraId="7D90D71F" w14:textId="3CF7D0CE" w:rsidR="00BA7ECD" w:rsidRDefault="00BA7ECD" w:rsidP="00BA7ECD">
      <w:r>
        <w:t>The applications that require your attention will appear at the top of the list.</w:t>
      </w:r>
    </w:p>
    <w:p w14:paraId="2083044C" w14:textId="58FF1B31" w:rsidR="006C7A52" w:rsidRDefault="006C7A52" w:rsidP="0021502C">
      <w:pPr>
        <w:rPr>
          <w:noProof/>
          <w:lang w:eastAsia="en-AU"/>
        </w:rPr>
      </w:pPr>
      <w:r>
        <w:t>You will see the number of applications that require your attention (highlighted below). This number will update as you complete the required action.</w:t>
      </w:r>
      <w:r w:rsidR="00A47023" w:rsidRPr="00A47023">
        <w:rPr>
          <w:noProof/>
          <w:lang w:eastAsia="en-AU"/>
        </w:rPr>
        <w:t xml:space="preserve"> </w:t>
      </w:r>
    </w:p>
    <w:p w14:paraId="0A823E09" w14:textId="30EA805F" w:rsidR="00A47023" w:rsidRDefault="0021502C" w:rsidP="006C7A52">
      <w:r>
        <w:rPr>
          <w:noProof/>
          <w:lang w:val="en-GB" w:eastAsia="en-GB" w:bidi="my-MM"/>
        </w:rPr>
        <w:drawing>
          <wp:anchor distT="0" distB="0" distL="114300" distR="114300" simplePos="0" relativeHeight="251803637" behindDoc="0" locked="0" layoutInCell="1" allowOverlap="1" wp14:anchorId="25986AEB" wp14:editId="3F512BA1">
            <wp:simplePos x="0" y="0"/>
            <wp:positionH relativeFrom="margin">
              <wp:align>left</wp:align>
            </wp:positionH>
            <wp:positionV relativeFrom="paragraph">
              <wp:posOffset>96520</wp:posOffset>
            </wp:positionV>
            <wp:extent cx="2095500" cy="3336925"/>
            <wp:effectExtent l="38100" t="38100" r="95250" b="92075"/>
            <wp:wrapSquare wrapText="bothSides"/>
            <wp:docPr id="277" name="Picture 277" descr="List of 10 WACE languages in filter section, with the number of applications that require attention by 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List of 10 WACE languages in filter section, with the number of applications that require attention by me highlighted"/>
                    <pic:cNvPicPr>
                      <a:picLocks noChangeAspect="1"/>
                    </pic:cNvPicPr>
                  </pic:nvPicPr>
                  <pic:blipFill>
                    <a:blip r:embed="rId61"/>
                    <a:stretch>
                      <a:fillRect/>
                    </a:stretch>
                  </pic:blipFill>
                  <pic:spPr>
                    <a:xfrm>
                      <a:off x="0" y="0"/>
                      <a:ext cx="2095500" cy="333692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p>
    <w:p w14:paraId="17AC1B27" w14:textId="70C32E3B" w:rsidR="006C7A52" w:rsidRPr="00A47023" w:rsidRDefault="00F17FED">
      <w:r w:rsidRPr="006C7A52">
        <w:rPr>
          <w:noProof/>
          <w:lang w:val="en-GB" w:eastAsia="en-GB" w:bidi="my-MM"/>
        </w:rPr>
        <mc:AlternateContent>
          <mc:Choice Requires="wps">
            <w:drawing>
              <wp:anchor distT="0" distB="0" distL="114300" distR="114300" simplePos="0" relativeHeight="252075008" behindDoc="0" locked="0" layoutInCell="1" allowOverlap="1" wp14:anchorId="0DBDCF3F" wp14:editId="26FDDF30">
                <wp:simplePos x="0" y="0"/>
                <wp:positionH relativeFrom="column">
                  <wp:posOffset>4369435</wp:posOffset>
                </wp:positionH>
                <wp:positionV relativeFrom="paragraph">
                  <wp:posOffset>1485265</wp:posOffset>
                </wp:positionV>
                <wp:extent cx="581025" cy="234315"/>
                <wp:effectExtent l="0" t="0" r="28575" b="13335"/>
                <wp:wrapNone/>
                <wp:docPr id="101" name="Rounded Rectangle 101" descr="Red highlight box around school" title="Red highlight box"/>
                <wp:cNvGraphicFramePr/>
                <a:graphic xmlns:a="http://schemas.openxmlformats.org/drawingml/2006/main">
                  <a:graphicData uri="http://schemas.microsoft.com/office/word/2010/wordprocessingShape">
                    <wps:wsp>
                      <wps:cNvSpPr/>
                      <wps:spPr>
                        <a:xfrm>
                          <a:off x="0" y="0"/>
                          <a:ext cx="581025"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D6EFC" id="Rounded Rectangle 101" o:spid="_x0000_s1026" alt="Title: Red highlight box - Description: Red highlight box around school" style="position:absolute;margin-left:344.05pt;margin-top:116.95pt;width:45.75pt;height:18.4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" filled="f" strokecolor="red" strokeweight="2pt"/>
            </w:pict>
          </mc:Fallback>
        </mc:AlternateContent>
      </w:r>
      <w:r w:rsidR="0021502C">
        <w:rPr>
          <w:b/>
          <w:noProof/>
          <w:lang w:val="en-GB" w:eastAsia="en-GB" w:bidi="my-MM"/>
        </w:rPr>
        <mc:AlternateContent>
          <mc:Choice Requires="wps">
            <w:drawing>
              <wp:anchor distT="0" distB="0" distL="114300" distR="114300" simplePos="0" relativeHeight="252072960" behindDoc="0" locked="0" layoutInCell="1" allowOverlap="1" wp14:anchorId="5C0ECDF6" wp14:editId="00B580E5">
                <wp:simplePos x="0" y="0"/>
                <wp:positionH relativeFrom="page">
                  <wp:posOffset>1190625</wp:posOffset>
                </wp:positionH>
                <wp:positionV relativeFrom="page">
                  <wp:posOffset>6273800</wp:posOffset>
                </wp:positionV>
                <wp:extent cx="1209675" cy="192405"/>
                <wp:effectExtent l="0" t="0" r="28575" b="17145"/>
                <wp:wrapNone/>
                <wp:docPr id="98" name="Rounded Rectangle 98" descr="Red highlight box around requires action: 3" title="Red highlight box"/>
                <wp:cNvGraphicFramePr/>
                <a:graphic xmlns:a="http://schemas.openxmlformats.org/drawingml/2006/main">
                  <a:graphicData uri="http://schemas.microsoft.com/office/word/2010/wordprocessingShape">
                    <wps:wsp>
                      <wps:cNvSpPr/>
                      <wps:spPr>
                        <a:xfrm>
                          <a:off x="0" y="0"/>
                          <a:ext cx="1209675" cy="19240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5106FD" id="Rounded Rectangle 98" o:spid="_x0000_s1026" alt="Title: Red highlight box - Description: Red highlight box around requires action: 3" style="position:absolute;margin-left:93.75pt;margin-top:494pt;width:95.25pt;height:15.15pt;z-index:252072960;visibility:visible;mso-wrap-style:square;mso-wrap-distance-left:9pt;mso-wrap-distance-top:0;mso-wrap-distance-right:9pt;mso-wrap-distance-bottom:0;mso-position-horizontal:absolute;mso-position-horizontal-relative:page;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" filled="f" strokecolor="red" strokeweight="2pt">
                <w10:wrap anchorx="page" anchory="page"/>
              </v:roundrect>
            </w:pict>
          </mc:Fallback>
        </mc:AlternateContent>
      </w:r>
      <w:r w:rsidR="0021502C" w:rsidRPr="006C7A52">
        <w:rPr>
          <w:noProof/>
          <w:lang w:val="en-GB" w:eastAsia="en-GB" w:bidi="my-MM"/>
        </w:rPr>
        <mc:AlternateContent>
          <mc:Choice Requires="wps">
            <w:drawing>
              <wp:anchor distT="0" distB="0" distL="114300" distR="114300" simplePos="0" relativeHeight="252076032" behindDoc="0" locked="0" layoutInCell="1" allowOverlap="1" wp14:anchorId="173EA922" wp14:editId="0AD17B82">
                <wp:simplePos x="0" y="0"/>
                <wp:positionH relativeFrom="column">
                  <wp:posOffset>5528310</wp:posOffset>
                </wp:positionH>
                <wp:positionV relativeFrom="paragraph">
                  <wp:posOffset>1483360</wp:posOffset>
                </wp:positionV>
                <wp:extent cx="400050" cy="234315"/>
                <wp:effectExtent l="0" t="0" r="19050" b="13335"/>
                <wp:wrapNone/>
                <wp:docPr id="102" name="Rounded Rectangle 102" descr="Red highlight box around yes" title="Red highlight box"/>
                <wp:cNvGraphicFramePr/>
                <a:graphic xmlns:a="http://schemas.openxmlformats.org/drawingml/2006/main">
                  <a:graphicData uri="http://schemas.microsoft.com/office/word/2010/wordprocessingShape">
                    <wps:wsp>
                      <wps:cNvSpPr/>
                      <wps:spPr>
                        <a:xfrm>
                          <a:off x="0" y="0"/>
                          <a:ext cx="400050"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20D43" id="Rounded Rectangle 102" o:spid="_x0000_s1026" alt="Title: Red highlight box - Description: Red highlight box around yes" style="position:absolute;margin-left:435.3pt;margin-top:116.8pt;width:31.5pt;height:18.4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" filled="f" strokecolor="red" strokeweight="2pt"/>
            </w:pict>
          </mc:Fallback>
        </mc:AlternateContent>
      </w:r>
      <w:r w:rsidR="0021502C" w:rsidRPr="006C7A52">
        <w:rPr>
          <w:noProof/>
          <w:lang w:val="en-GB" w:eastAsia="en-GB" w:bidi="my-MM"/>
        </w:rPr>
        <mc:AlternateContent>
          <mc:Choice Requires="wps">
            <w:drawing>
              <wp:anchor distT="0" distB="0" distL="114300" distR="114300" simplePos="0" relativeHeight="252073984" behindDoc="0" locked="0" layoutInCell="1" allowOverlap="1" wp14:anchorId="7898075B" wp14:editId="3DA5ADE7">
                <wp:simplePos x="0" y="0"/>
                <wp:positionH relativeFrom="column">
                  <wp:posOffset>3328670</wp:posOffset>
                </wp:positionH>
                <wp:positionV relativeFrom="paragraph">
                  <wp:posOffset>1486535</wp:posOffset>
                </wp:positionV>
                <wp:extent cx="806768" cy="234315"/>
                <wp:effectExtent l="0" t="0" r="12700" b="13335"/>
                <wp:wrapNone/>
                <wp:docPr id="100" name="Rounded Rectangle 100" descr="Red highlight box around submitted" title="Red highlight box"/>
                <wp:cNvGraphicFramePr/>
                <a:graphic xmlns:a="http://schemas.openxmlformats.org/drawingml/2006/main">
                  <a:graphicData uri="http://schemas.microsoft.com/office/word/2010/wordprocessingShape">
                    <wps:wsp>
                      <wps:cNvSpPr/>
                      <wps:spPr>
                        <a:xfrm>
                          <a:off x="0" y="0"/>
                          <a:ext cx="806768" cy="2343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FA2C6" id="Rounded Rectangle 100" o:spid="_x0000_s1026" alt="Title: Red highlight box - Description: Red highlight box around submitted" style="position:absolute;margin-left:262.1pt;margin-top:117.05pt;width:63.55pt;height:18.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" filled="f" strokecolor="red" strokeweight="2pt"/>
            </w:pict>
          </mc:Fallback>
        </mc:AlternateContent>
      </w:r>
      <w:r w:rsidR="0021502C">
        <w:rPr>
          <w:noProof/>
          <w:lang w:val="en-GB" w:eastAsia="en-GB" w:bidi="my-MM"/>
        </w:rPr>
        <w:drawing>
          <wp:anchor distT="0" distB="0" distL="114300" distR="114300" simplePos="0" relativeHeight="251804662" behindDoc="0" locked="0" layoutInCell="1" allowOverlap="1" wp14:anchorId="683865BD" wp14:editId="6F876512">
            <wp:simplePos x="0" y="0"/>
            <wp:positionH relativeFrom="column">
              <wp:posOffset>2305050</wp:posOffset>
            </wp:positionH>
            <wp:positionV relativeFrom="paragraph">
              <wp:posOffset>687705</wp:posOffset>
            </wp:positionV>
            <wp:extent cx="3813810" cy="2390775"/>
            <wp:effectExtent l="38100" t="38100" r="91440" b="104775"/>
            <wp:wrapSquare wrapText="bothSides"/>
            <wp:docPr id="97" name="Picture 97" descr="Language applications screen with Submitted as the status, School as the Sub status and Yes for attention required by 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Language applications screen with Submitted as the status, School as the Sub status and Yes for attention required by me highlighted."/>
                    <pic:cNvPicPr/>
                  </pic:nvPicPr>
                  <pic:blipFill rotWithShape="1">
                    <a:blip r:embed="rId62">
                      <a:extLst>
                        <a:ext uri="{28A0092B-C50C-407E-A947-70E740481C1C}">
                          <a14:useLocalDpi xmlns:a14="http://schemas.microsoft.com/office/drawing/2010/main" val="0"/>
                        </a:ext>
                      </a:extLst>
                    </a:blip>
                    <a:srcRect l="41341" t="13366"/>
                    <a:stretch/>
                  </pic:blipFill>
                  <pic:spPr bwMode="auto">
                    <a:xfrm>
                      <a:off x="0" y="0"/>
                      <a:ext cx="3813810" cy="239077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A52">
        <w:rPr>
          <w:b/>
        </w:rPr>
        <w:br w:type="page"/>
      </w:r>
    </w:p>
    <w:p w14:paraId="13E554C4" w14:textId="4A00B1A6" w:rsidR="009413C6" w:rsidRPr="00065643" w:rsidRDefault="009413C6" w:rsidP="00065643">
      <w:pPr>
        <w:spacing w:after="0"/>
        <w:rPr>
          <w:b/>
          <w:bCs/>
        </w:rPr>
      </w:pPr>
      <w:r w:rsidRPr="00065643">
        <w:rPr>
          <w:b/>
          <w:bCs/>
        </w:rPr>
        <w:lastRenderedPageBreak/>
        <w:t>Filter students’ language applications</w:t>
      </w:r>
    </w:p>
    <w:p w14:paraId="7CAF1D06" w14:textId="0E369768" w:rsidR="005560BC" w:rsidRDefault="004F0F48" w:rsidP="005560BC">
      <w:r>
        <w:t>To retrieve specific applications, u</w:t>
      </w:r>
      <w:r w:rsidR="005560BC">
        <w:t xml:space="preserve">se the filter options on the left side of the </w:t>
      </w:r>
      <w:r w:rsidR="005560BC" w:rsidRPr="004D1307">
        <w:rPr>
          <w:b/>
        </w:rPr>
        <w:t>Language Applications</w:t>
      </w:r>
      <w:r w:rsidR="005560BC">
        <w:t xml:space="preserve"> screen. For example, tick the</w:t>
      </w:r>
      <w:r w:rsidR="001175F6">
        <w:t xml:space="preserve"> </w:t>
      </w:r>
      <w:r w:rsidR="001175F6" w:rsidRPr="001175F6">
        <w:rPr>
          <w:b/>
          <w:bCs/>
        </w:rPr>
        <w:t>Tamil</w:t>
      </w:r>
      <w:r w:rsidR="005560BC">
        <w:t xml:space="preserve"> check box (highlighted below) and click on the </w:t>
      </w:r>
      <w:r w:rsidR="005560BC" w:rsidRPr="00771B5F">
        <w:rPr>
          <w:b/>
        </w:rPr>
        <w:t>Search</w:t>
      </w:r>
      <w:r w:rsidR="005560BC">
        <w:t xml:space="preserve"> button (highlighted below) to see all </w:t>
      </w:r>
      <w:r w:rsidR="001175F6">
        <w:t>Tamil</w:t>
      </w:r>
      <w:r w:rsidR="005560BC">
        <w:t xml:space="preserve"> applications.</w:t>
      </w:r>
    </w:p>
    <w:p w14:paraId="64F96EB5" w14:textId="51E6D839" w:rsidR="005560BC" w:rsidRDefault="005560BC" w:rsidP="005560BC">
      <w:r>
        <w:t xml:space="preserve">To retrieve a specific student’s application, type their </w:t>
      </w:r>
      <w:r>
        <w:rPr>
          <w:b/>
        </w:rPr>
        <w:t>G</w:t>
      </w:r>
      <w:r w:rsidRPr="00C7039E">
        <w:rPr>
          <w:b/>
        </w:rPr>
        <w:t>iven name</w:t>
      </w:r>
      <w:r>
        <w:t xml:space="preserve"> and/or </w:t>
      </w:r>
      <w:r>
        <w:rPr>
          <w:b/>
        </w:rPr>
        <w:t>F</w:t>
      </w:r>
      <w:r w:rsidRPr="00C7039E">
        <w:rPr>
          <w:b/>
        </w:rPr>
        <w:t>amily name</w:t>
      </w:r>
      <w:r w:rsidR="000D4200">
        <w:t>,</w:t>
      </w:r>
      <w:r>
        <w:t xml:space="preserve"> or </w:t>
      </w:r>
      <w:r w:rsidR="007704D5">
        <w:rPr>
          <w:b/>
        </w:rPr>
        <w:t>S</w:t>
      </w:r>
      <w:r w:rsidRPr="005560BC">
        <w:rPr>
          <w:b/>
        </w:rPr>
        <w:t>tudent number</w:t>
      </w:r>
      <w:r>
        <w:t xml:space="preserve"> into the search fields, and </w:t>
      </w:r>
      <w:r w:rsidR="00D440DB">
        <w:t xml:space="preserve">then </w:t>
      </w:r>
      <w:r>
        <w:t xml:space="preserve">click on the </w:t>
      </w:r>
      <w:r w:rsidRPr="00EC3DE3">
        <w:rPr>
          <w:b/>
        </w:rPr>
        <w:t>Search</w:t>
      </w:r>
      <w:r>
        <w:t xml:space="preserve"> button</w:t>
      </w:r>
      <w:r w:rsidR="00D440DB">
        <w:t xml:space="preserve"> (all highlighted below)</w:t>
      </w:r>
      <w:r>
        <w:t>.</w:t>
      </w:r>
    </w:p>
    <w:p w14:paraId="6892618B" w14:textId="77777777" w:rsidR="005560BC" w:rsidRDefault="005560BC" w:rsidP="005560BC">
      <w:r>
        <w:t xml:space="preserve">Click on the </w:t>
      </w:r>
      <w:r w:rsidRPr="003D1917">
        <w:rPr>
          <w:b/>
        </w:rPr>
        <w:t>Reset</w:t>
      </w:r>
      <w:r>
        <w:t xml:space="preserve"> button (highlighted below) to reset the filters and view all the applications.</w:t>
      </w:r>
    </w:p>
    <w:p w14:paraId="52B4FA78" w14:textId="1EF8EE52" w:rsidR="005560BC" w:rsidRPr="00036D81" w:rsidRDefault="005560BC" w:rsidP="005560BC">
      <w:r>
        <w:t xml:space="preserve">You can choose to display the filter options or not by clicking on the </w:t>
      </w:r>
      <w:r w:rsidRPr="0076629C">
        <w:rPr>
          <w:b/>
        </w:rPr>
        <w:t>Close filter</w:t>
      </w:r>
      <w:r>
        <w:t>/</w:t>
      </w:r>
      <w:r w:rsidRPr="0076629C">
        <w:rPr>
          <w:b/>
        </w:rPr>
        <w:t>Open filter</w:t>
      </w:r>
      <w:r>
        <w:t xml:space="preserve"> command on the left side of the </w:t>
      </w:r>
      <w:r w:rsidRPr="0076629C">
        <w:rPr>
          <w:b/>
        </w:rPr>
        <w:t>Language Applications</w:t>
      </w:r>
      <w:r>
        <w:t xml:space="preserve"> screen.</w:t>
      </w:r>
    </w:p>
    <w:p w14:paraId="25E3EF1E" w14:textId="61C1F3B0" w:rsidR="0037256A" w:rsidRDefault="004877AD">
      <w:r w:rsidRPr="005560BC">
        <w:rPr>
          <w:noProof/>
          <w:lang w:val="en-GB" w:eastAsia="en-GB" w:bidi="my-MM"/>
        </w:rPr>
        <mc:AlternateContent>
          <mc:Choice Requires="wps">
            <w:drawing>
              <wp:anchor distT="0" distB="0" distL="114300" distR="114300" simplePos="0" relativeHeight="252080128" behindDoc="0" locked="0" layoutInCell="1" allowOverlap="1" wp14:anchorId="556DBB3D" wp14:editId="0B4959B4">
                <wp:simplePos x="0" y="0"/>
                <wp:positionH relativeFrom="column">
                  <wp:posOffset>257175</wp:posOffset>
                </wp:positionH>
                <wp:positionV relativeFrom="paragraph">
                  <wp:posOffset>4203700</wp:posOffset>
                </wp:positionV>
                <wp:extent cx="2019300" cy="1557020"/>
                <wp:effectExtent l="0" t="0" r="19050" b="24130"/>
                <wp:wrapNone/>
                <wp:docPr id="230" name="Rounded Rectangle 230" descr="Red highlight box around Given name, Family name and Student number" title="Red highlight box"/>
                <wp:cNvGraphicFramePr/>
                <a:graphic xmlns:a="http://schemas.openxmlformats.org/drawingml/2006/main">
                  <a:graphicData uri="http://schemas.microsoft.com/office/word/2010/wordprocessingShape">
                    <wps:wsp>
                      <wps:cNvSpPr/>
                      <wps:spPr>
                        <a:xfrm>
                          <a:off x="0" y="0"/>
                          <a:ext cx="2019300" cy="155702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05861" id="Rounded Rectangle 230" o:spid="_x0000_s1026" alt="Title: Red highlight box - Description: Red highlight box around Given name, Family name and Student number" style="position:absolute;margin-left:20.25pt;margin-top:331pt;width:159pt;height:122.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" filled="f" strokecolor="red" strokeweight="2pt"/>
            </w:pict>
          </mc:Fallback>
        </mc:AlternateContent>
      </w:r>
      <w:r w:rsidRPr="005560BC">
        <w:rPr>
          <w:noProof/>
          <w:lang w:val="en-GB" w:eastAsia="en-GB" w:bidi="my-MM"/>
        </w:rPr>
        <mc:AlternateContent>
          <mc:Choice Requires="wps">
            <w:drawing>
              <wp:anchor distT="0" distB="0" distL="114300" distR="114300" simplePos="0" relativeHeight="252079104" behindDoc="0" locked="0" layoutInCell="1" allowOverlap="1" wp14:anchorId="76F05C16" wp14:editId="7ACD9613">
                <wp:simplePos x="0" y="0"/>
                <wp:positionH relativeFrom="column">
                  <wp:posOffset>1495424</wp:posOffset>
                </wp:positionH>
                <wp:positionV relativeFrom="paragraph">
                  <wp:posOffset>5842000</wp:posOffset>
                </wp:positionV>
                <wp:extent cx="714375" cy="200025"/>
                <wp:effectExtent l="0" t="0" r="28575" b="28575"/>
                <wp:wrapNone/>
                <wp:docPr id="229" name="Rounded Rectangle 229" descr="Red highlight box around the search button" title="Red highlight box"/>
                <wp:cNvGraphicFramePr/>
                <a:graphic xmlns:a="http://schemas.openxmlformats.org/drawingml/2006/main">
                  <a:graphicData uri="http://schemas.microsoft.com/office/word/2010/wordprocessingShape">
                    <wps:wsp>
                      <wps:cNvSpPr/>
                      <wps:spPr>
                        <a:xfrm>
                          <a:off x="0" y="0"/>
                          <a:ext cx="714375" cy="2000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9D0E3" id="Rounded Rectangle 229" o:spid="_x0000_s1026" alt="Title: Red highlight box - Description: Red highlight box around the search button" style="position:absolute;margin-left:117.75pt;margin-top:460pt;width:56.25pt;height:15.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" filled="f" strokecolor="red" strokeweight="2pt"/>
            </w:pict>
          </mc:Fallback>
        </mc:AlternateContent>
      </w:r>
      <w:r w:rsidRPr="005560BC">
        <w:rPr>
          <w:noProof/>
          <w:lang w:val="en-GB" w:eastAsia="en-GB" w:bidi="my-MM"/>
        </w:rPr>
        <mc:AlternateContent>
          <mc:Choice Requires="wps">
            <w:drawing>
              <wp:anchor distT="0" distB="0" distL="114300" distR="114300" simplePos="0" relativeHeight="252081152" behindDoc="0" locked="0" layoutInCell="1" allowOverlap="1" wp14:anchorId="50B5AD84" wp14:editId="68AE8FAF">
                <wp:simplePos x="0" y="0"/>
                <wp:positionH relativeFrom="column">
                  <wp:posOffset>361950</wp:posOffset>
                </wp:positionH>
                <wp:positionV relativeFrom="paragraph">
                  <wp:posOffset>5842000</wp:posOffset>
                </wp:positionV>
                <wp:extent cx="704850" cy="190500"/>
                <wp:effectExtent l="0" t="0" r="19050" b="19050"/>
                <wp:wrapNone/>
                <wp:docPr id="231" name="Rounded Rectangle 231" descr="Red highlight box around the reset button" title="Red highlight box"/>
                <wp:cNvGraphicFramePr/>
                <a:graphic xmlns:a="http://schemas.openxmlformats.org/drawingml/2006/main">
                  <a:graphicData uri="http://schemas.microsoft.com/office/word/2010/wordprocessingShape">
                    <wps:wsp>
                      <wps:cNvSpPr/>
                      <wps:spPr>
                        <a:xfrm>
                          <a:off x="0" y="0"/>
                          <a:ext cx="704850" cy="1905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5E549" id="Rounded Rectangle 231" o:spid="_x0000_s1026" alt="Title: Red highlight box - Description: Red highlight box around the reset button" style="position:absolute;margin-left:28.5pt;margin-top:460pt;width:55.5pt;height: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" filled="f" strokecolor="red" strokeweight="2pt"/>
            </w:pict>
          </mc:Fallback>
        </mc:AlternateContent>
      </w:r>
      <w:r w:rsidR="009E10AA" w:rsidRPr="005560BC">
        <w:rPr>
          <w:noProof/>
          <w:lang w:val="en-GB" w:eastAsia="en-GB" w:bidi="my-MM"/>
        </w:rPr>
        <mc:AlternateContent>
          <mc:Choice Requires="wps">
            <w:drawing>
              <wp:anchor distT="0" distB="0" distL="114300" distR="114300" simplePos="0" relativeHeight="252078080" behindDoc="0" locked="0" layoutInCell="1" allowOverlap="1" wp14:anchorId="28EBFB43" wp14:editId="4743CEE5">
                <wp:simplePos x="0" y="0"/>
                <wp:positionH relativeFrom="column">
                  <wp:posOffset>341630</wp:posOffset>
                </wp:positionH>
                <wp:positionV relativeFrom="paragraph">
                  <wp:posOffset>686435</wp:posOffset>
                </wp:positionV>
                <wp:extent cx="149860" cy="140970"/>
                <wp:effectExtent l="0" t="0" r="21590" b="11430"/>
                <wp:wrapNone/>
                <wp:docPr id="15" name="Rounded Rectangle 15" descr="Red highlight box around the Indonesian check box" title="Red highlight box"/>
                <wp:cNvGraphicFramePr/>
                <a:graphic xmlns:a="http://schemas.openxmlformats.org/drawingml/2006/main">
                  <a:graphicData uri="http://schemas.microsoft.com/office/word/2010/wordprocessingShape">
                    <wps:wsp>
                      <wps:cNvSpPr/>
                      <wps:spPr>
                        <a:xfrm>
                          <a:off x="0" y="0"/>
                          <a:ext cx="149860" cy="140970"/>
                        </a:xfrm>
                        <a:prstGeom prst="roundRect">
                          <a:avLst/>
                        </a:prstGeom>
                        <a:noFill/>
                        <a:ln w="25400" cap="flat" cmpd="sng" algn="ctr">
                          <a:solidFill>
                            <a:srgbClr val="FF0000"/>
                          </a:solidFill>
                          <a:prstDash val="solid"/>
                        </a:ln>
                        <a:effectLst/>
                      </wps:spPr>
                      <wps:txbx>
                        <w:txbxContent>
                          <w:p w14:paraId="19934D71" w14:textId="77777777" w:rsidR="009C3E5C" w:rsidRDefault="009C3E5C" w:rsidP="005560BC">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BFB43" id="Rounded Rectangle 15" o:spid="_x0000_s1048" alt="Title: Red highlight box - Description: Red highlight box around the Indonesian check box" style="position:absolute;margin-left:26.9pt;margin-top:54.05pt;width:11.8pt;height:11.1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" filled="f" strokecolor="red" strokeweight="2pt">
                <v:textbox>
                  <w:txbxContent>
                    <w:p w14:paraId="19934D71" w14:textId="77777777" w:rsidR="009C3E5C" w:rsidRDefault="009C3E5C" w:rsidP="005560BC">
                      <w:pPr>
                        <w:jc w:val="center"/>
                      </w:pPr>
                      <w:r>
                        <w:t>C</w:t>
                      </w:r>
                    </w:p>
                  </w:txbxContent>
                </v:textbox>
              </v:roundrect>
            </w:pict>
          </mc:Fallback>
        </mc:AlternateContent>
      </w:r>
      <w:r w:rsidR="005560BC">
        <w:rPr>
          <w:noProof/>
          <w:lang w:val="en-GB" w:eastAsia="en-GB" w:bidi="my-MM"/>
        </w:rPr>
        <w:drawing>
          <wp:inline distT="0" distB="0" distL="0" distR="0" wp14:anchorId="0EE4E9D7" wp14:editId="42493627">
            <wp:extent cx="2401200" cy="6055200"/>
            <wp:effectExtent l="38100" t="38100" r="94615" b="98425"/>
            <wp:docPr id="2" name="Picture 2" descr="Languages applications screen with the Tamil check box selected and highlighted in the filter box. Given name, family name the number are highlighted in the filter box, with the Search and Reset buttons highlighted as the filter commands to s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nguages applications screen with the Tamil check box selected and highlighted in the filter box. Given name, family name the number are highlighted in the filter box, with the Search and Reset buttons highlighted as the filter commands to sort applications"/>
                    <pic:cNvPicPr/>
                  </pic:nvPicPr>
                  <pic:blipFill>
                    <a:blip r:embed="rId63"/>
                    <a:stretch>
                      <a:fillRect/>
                    </a:stretch>
                  </pic:blipFill>
                  <pic:spPr>
                    <a:xfrm>
                      <a:off x="0" y="0"/>
                      <a:ext cx="2401200" cy="60552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37256A">
        <w:br w:type="page"/>
      </w:r>
    </w:p>
    <w:p w14:paraId="136AA7B3" w14:textId="77777777" w:rsidR="00452EE1" w:rsidRDefault="00452EE1" w:rsidP="00452EE1">
      <w:r>
        <w:lastRenderedPageBreak/>
        <w:t xml:space="preserve">Use the </w:t>
      </w:r>
      <w:r w:rsidRPr="00794100">
        <w:rPr>
          <w:b/>
          <w:bCs/>
        </w:rPr>
        <w:t>Application status</w:t>
      </w:r>
      <w:r>
        <w:t xml:space="preserve"> check boxes to filter applications by their status. The </w:t>
      </w:r>
      <w:r w:rsidRPr="001028D9">
        <w:rPr>
          <w:b/>
        </w:rPr>
        <w:t>Submitted</w:t>
      </w:r>
      <w:r>
        <w:t xml:space="preserve"> and </w:t>
      </w:r>
      <w:r w:rsidRPr="009134BE">
        <w:rPr>
          <w:b/>
        </w:rPr>
        <w:t>In progress</w:t>
      </w:r>
      <w:r>
        <w:t xml:space="preserve"> check boxes are preselected to show all submitted applications that are at the school stage and those that are being processed by the Authority (highlighted below).</w:t>
      </w:r>
    </w:p>
    <w:p w14:paraId="7DB0401C" w14:textId="77777777" w:rsidR="00452EE1" w:rsidRDefault="00452EE1" w:rsidP="00452EE1">
      <w:r>
        <w:t xml:space="preserve">Tick the </w:t>
      </w:r>
      <w:r w:rsidRPr="009134BE">
        <w:rPr>
          <w:b/>
        </w:rPr>
        <w:t>New</w:t>
      </w:r>
      <w:r>
        <w:t xml:space="preserve"> check box to see applications that students have started but not submitted, tick the </w:t>
      </w:r>
      <w:r>
        <w:rPr>
          <w:b/>
        </w:rPr>
        <w:t>Info required</w:t>
      </w:r>
      <w:r>
        <w:t xml:space="preserve"> check box to show all submitted applications where additional information is required from the student or tick the </w:t>
      </w:r>
      <w:r w:rsidRPr="00331D72">
        <w:rPr>
          <w:b/>
          <w:bCs/>
        </w:rPr>
        <w:t>Finalised</w:t>
      </w:r>
      <w:r>
        <w:t xml:space="preserve"> check box to see all finalised applications.</w:t>
      </w:r>
    </w:p>
    <w:p w14:paraId="6D987A50" w14:textId="77777777" w:rsidR="00452EE1" w:rsidRDefault="00452EE1" w:rsidP="00452EE1">
      <w:r>
        <w:t xml:space="preserve">Tick any of the additional filter check box/es and click on the </w:t>
      </w:r>
      <w:r>
        <w:rPr>
          <w:b/>
        </w:rPr>
        <w:t>Search</w:t>
      </w:r>
      <w:r>
        <w:t xml:space="preserve"> button (both highlighted below) to view these categories of applications. </w:t>
      </w:r>
    </w:p>
    <w:p w14:paraId="0D9950EB" w14:textId="77777777" w:rsidR="00452EE1" w:rsidRDefault="00452EE1" w:rsidP="00452EE1">
      <w:r>
        <w:t xml:space="preserve">Click on the </w:t>
      </w:r>
      <w:r w:rsidRPr="003D1917">
        <w:rPr>
          <w:b/>
        </w:rPr>
        <w:t>Reset</w:t>
      </w:r>
      <w:r>
        <w:t xml:space="preserve"> button (highlighted below) to reset the filters to the preselected view.</w:t>
      </w:r>
    </w:p>
    <w:p w14:paraId="4DC1F29B" w14:textId="77777777" w:rsidR="00452EE1" w:rsidRDefault="00452EE1" w:rsidP="00452EE1">
      <w:pPr>
        <w:ind w:left="-57"/>
      </w:pPr>
      <w:r>
        <w:rPr>
          <w:noProof/>
          <w:lang w:val="en-GB" w:eastAsia="en-GB" w:bidi="my-MM"/>
        </w:rPr>
        <mc:AlternateContent>
          <mc:Choice Requires="wps">
            <w:drawing>
              <wp:anchor distT="0" distB="0" distL="114300" distR="114300" simplePos="0" relativeHeight="252197888" behindDoc="0" locked="0" layoutInCell="1" allowOverlap="1" wp14:anchorId="2484F6BB" wp14:editId="1BFA3648">
                <wp:simplePos x="0" y="0"/>
                <wp:positionH relativeFrom="column">
                  <wp:posOffset>38100</wp:posOffset>
                </wp:positionH>
                <wp:positionV relativeFrom="paragraph">
                  <wp:posOffset>507203</wp:posOffset>
                </wp:positionV>
                <wp:extent cx="234950" cy="520456"/>
                <wp:effectExtent l="0" t="0" r="12700" b="13335"/>
                <wp:wrapNone/>
                <wp:docPr id="168624285" name="Rounded Rectangle 99"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520456"/>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0AE34" id="Rounded Rectangle 99" o:spid="_x0000_s1026" alt="Title: Red highlight box - Description: Red highlight box around In progress, Incomplete, Processed and Finalised" style="position:absolute;margin-left:3pt;margin-top:39.95pt;width:18.5pt;height:4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" filled="f" strokecolor="red" strokeweight="2pt"/>
            </w:pict>
          </mc:Fallback>
        </mc:AlternateContent>
      </w:r>
      <w:r>
        <w:rPr>
          <w:noProof/>
          <w:lang w:val="en-GB" w:eastAsia="en-GB" w:bidi="my-MM"/>
        </w:rPr>
        <mc:AlternateContent>
          <mc:Choice Requires="wps">
            <w:drawing>
              <wp:anchor distT="0" distB="0" distL="114300" distR="114300" simplePos="0" relativeHeight="252198912" behindDoc="0" locked="0" layoutInCell="1" allowOverlap="1" wp14:anchorId="69013388" wp14:editId="6E22DE44">
                <wp:simplePos x="0" y="0"/>
                <wp:positionH relativeFrom="margin">
                  <wp:posOffset>2833688</wp:posOffset>
                </wp:positionH>
                <wp:positionV relativeFrom="paragraph">
                  <wp:posOffset>763905</wp:posOffset>
                </wp:positionV>
                <wp:extent cx="234950" cy="1019175"/>
                <wp:effectExtent l="0" t="0" r="12700" b="28575"/>
                <wp:wrapNone/>
                <wp:docPr id="328670833" name="Rounded Rectangle 7" descr="Red highlight box around In progress, Incomplete, Processed and Finalised" title="Red highlight box"/>
                <wp:cNvGraphicFramePr/>
                <a:graphic xmlns:a="http://schemas.openxmlformats.org/drawingml/2006/main">
                  <a:graphicData uri="http://schemas.microsoft.com/office/word/2010/wordprocessingShape">
                    <wps:wsp>
                      <wps:cNvSpPr/>
                      <wps:spPr>
                        <a:xfrm>
                          <a:off x="0" y="0"/>
                          <a:ext cx="234950" cy="10191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D2164" id="Rounded Rectangle 7" o:spid="_x0000_s1026" alt="Title: Red highlight box - Description: Red highlight box around In progress, Incomplete, Processed and Finalised" style="position:absolute;margin-left:223.15pt;margin-top:60.15pt;width:18.5pt;height:80.2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" filled="f" strokecolor="red" strokeweight="2pt">
                <w10:wrap anchorx="margin"/>
              </v:roundrect>
            </w:pict>
          </mc:Fallback>
        </mc:AlternateContent>
      </w:r>
      <w:r>
        <w:rPr>
          <w:noProof/>
          <w:lang w:val="en-GB" w:eastAsia="en-GB" w:bidi="my-MM"/>
        </w:rPr>
        <mc:AlternateContent>
          <mc:Choice Requires="wps">
            <w:drawing>
              <wp:anchor distT="0" distB="0" distL="114300" distR="114300" simplePos="0" relativeHeight="252195840" behindDoc="0" locked="0" layoutInCell="1" allowOverlap="1" wp14:anchorId="4AB5CC31" wp14:editId="3B674673">
                <wp:simplePos x="0" y="0"/>
                <wp:positionH relativeFrom="column">
                  <wp:posOffset>3995420</wp:posOffset>
                </wp:positionH>
                <wp:positionV relativeFrom="paragraph">
                  <wp:posOffset>2298382</wp:posOffset>
                </wp:positionV>
                <wp:extent cx="661987" cy="194945"/>
                <wp:effectExtent l="0" t="0" r="24130" b="14605"/>
                <wp:wrapNone/>
                <wp:docPr id="1235674809" name="Rounded Rectangle 3" descr="Red highlight box around the Search button" title="Red highlight box"/>
                <wp:cNvGraphicFramePr/>
                <a:graphic xmlns:a="http://schemas.openxmlformats.org/drawingml/2006/main">
                  <a:graphicData uri="http://schemas.microsoft.com/office/word/2010/wordprocessingShape">
                    <wps:wsp>
                      <wps:cNvSpPr/>
                      <wps:spPr>
                        <a:xfrm>
                          <a:off x="0" y="0"/>
                          <a:ext cx="661987" cy="19494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F19F7" id="Rounded Rectangle 3" o:spid="_x0000_s1026" alt="Title: Red highlight box - Description: Red highlight box around the Search button" style="position:absolute;margin-left:314.6pt;margin-top:180.95pt;width:52.1pt;height:15.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" filled="f" strokecolor="red" strokeweight="2pt"/>
            </w:pict>
          </mc:Fallback>
        </mc:AlternateContent>
      </w:r>
      <w:r>
        <w:rPr>
          <w:noProof/>
          <w:lang w:val="en-GB" w:eastAsia="en-GB" w:bidi="my-MM"/>
        </w:rPr>
        <mc:AlternateContent>
          <mc:Choice Requires="wps">
            <w:drawing>
              <wp:anchor distT="0" distB="0" distL="114300" distR="114300" simplePos="0" relativeHeight="252196864" behindDoc="0" locked="0" layoutInCell="1" allowOverlap="1" wp14:anchorId="04066AAB" wp14:editId="0536E124">
                <wp:simplePos x="0" y="0"/>
                <wp:positionH relativeFrom="column">
                  <wp:posOffset>2870200</wp:posOffset>
                </wp:positionH>
                <wp:positionV relativeFrom="paragraph">
                  <wp:posOffset>2301240</wp:posOffset>
                </wp:positionV>
                <wp:extent cx="695325" cy="195580"/>
                <wp:effectExtent l="0" t="0" r="28575" b="13970"/>
                <wp:wrapNone/>
                <wp:docPr id="384508322" name="Rounded Rectangle 4" descr="Red highlight box around the Reset button" title="Red highlight box"/>
                <wp:cNvGraphicFramePr/>
                <a:graphic xmlns:a="http://schemas.openxmlformats.org/drawingml/2006/main">
                  <a:graphicData uri="http://schemas.microsoft.com/office/word/2010/wordprocessingShape">
                    <wps:wsp>
                      <wps:cNvSpPr/>
                      <wps:spPr>
                        <a:xfrm>
                          <a:off x="0" y="0"/>
                          <a:ext cx="695325" cy="19558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7EB3C" id="Rounded Rectangle 4" o:spid="_x0000_s1026" alt="Title: Red highlight box - Description: Red highlight box around the Reset button" style="position:absolute;margin-left:226pt;margin-top:181.2pt;width:54.75pt;height:15.4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" filled="f" strokecolor="red" strokeweight="2pt"/>
            </w:pict>
          </mc:Fallback>
        </mc:AlternateContent>
      </w:r>
      <w:r>
        <w:rPr>
          <w:noProof/>
          <w:lang w:val="en-GB" w:eastAsia="en-GB" w:bidi="my-MM"/>
        </w:rPr>
        <w:drawing>
          <wp:inline distT="0" distB="0" distL="0" distR="0" wp14:anchorId="2567CC57" wp14:editId="1A16EA2B">
            <wp:extent cx="1955409" cy="2504530"/>
            <wp:effectExtent l="38100" t="38100" r="102235" b="86360"/>
            <wp:docPr id="2015245108" name="Picture 2015245108" descr="Preselected filter check boxes with Submitted and In progress select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reselected filter check boxes with Submitted and In progress selected and highlighted"/>
                    <pic:cNvPicPr/>
                  </pic:nvPicPr>
                  <pic:blipFill>
                    <a:blip r:embed="rId39"/>
                    <a:stretch>
                      <a:fillRect/>
                    </a:stretch>
                  </pic:blipFill>
                  <pic:spPr bwMode="auto">
                    <a:xfrm>
                      <a:off x="0" y="0"/>
                      <a:ext cx="1955409" cy="250453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85000"/>
                          <a:alpha val="40000"/>
                        </a:schemeClr>
                      </a:outerShdw>
                    </a:effectLst>
                    <a:extLst>
                      <a:ext uri="{53640926-AAD7-44D8-BBD7-CCE9431645EC}">
                        <a14:shadowObscured xmlns:a14="http://schemas.microsoft.com/office/drawing/2010/main"/>
                      </a:ext>
                    </a:extLst>
                  </pic:spPr>
                </pic:pic>
              </a:graphicData>
            </a:graphic>
          </wp:inline>
        </w:drawing>
      </w:r>
      <w:r>
        <w:tab/>
      </w:r>
      <w:r>
        <w:tab/>
      </w:r>
      <w:r>
        <w:rPr>
          <w:noProof/>
          <w:lang w:val="en-GB" w:eastAsia="en-GB" w:bidi="my-MM"/>
        </w:rPr>
        <w:drawing>
          <wp:inline distT="0" distB="0" distL="0" distR="0" wp14:anchorId="7C222ED0" wp14:editId="466ACE6F">
            <wp:extent cx="1954800" cy="2494055"/>
            <wp:effectExtent l="38100" t="38100" r="102870" b="97155"/>
            <wp:docPr id="1322100096" name="Picture 1322100096" descr="Filter check boxes with In progress, Info required, Processed and Finalised selected and highlighted and the Search and Rese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lter check boxes with In progress, Info required, Processed and Finalised selected and highlighted and the Search and Reset buttons highlighted"/>
                    <pic:cNvPicPr/>
                  </pic:nvPicPr>
                  <pic:blipFill>
                    <a:blip r:embed="rId40"/>
                    <a:stretch>
                      <a:fillRect/>
                    </a:stretch>
                  </pic:blipFill>
                  <pic:spPr>
                    <a:xfrm>
                      <a:off x="0" y="0"/>
                      <a:ext cx="1954800" cy="2494055"/>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6D37621E" w14:textId="6E32F2E8" w:rsidR="009D7DE3" w:rsidRDefault="009D7DE3" w:rsidP="009D7DE3">
      <w:pPr>
        <w:pStyle w:val="Heading2"/>
      </w:pPr>
      <w:bookmarkStart w:id="26" w:name="_Toc137540331"/>
      <w:r>
        <w:t xml:space="preserve">Step 3: View </w:t>
      </w:r>
      <w:r w:rsidR="00055BD8">
        <w:t xml:space="preserve">a </w:t>
      </w:r>
      <w:r w:rsidR="00894D6E">
        <w:t>student</w:t>
      </w:r>
      <w:r w:rsidR="00055BD8">
        <w:t>’s</w:t>
      </w:r>
      <w:r w:rsidR="00894D6E">
        <w:t xml:space="preserve"> </w:t>
      </w:r>
      <w:r w:rsidR="00E87252">
        <w:t>language</w:t>
      </w:r>
      <w:r>
        <w:t xml:space="preserve"> application</w:t>
      </w:r>
      <w:bookmarkEnd w:id="26"/>
    </w:p>
    <w:p w14:paraId="7B21DBD2" w14:textId="74B4CF4E" w:rsidR="00D22E67" w:rsidRDefault="00D22E67" w:rsidP="00D22E67">
      <w:r>
        <w:t xml:space="preserve">Click on the </w:t>
      </w:r>
      <w:r w:rsidRPr="00776445">
        <w:rPr>
          <w:b/>
        </w:rPr>
        <w:t>View</w:t>
      </w:r>
      <w:r>
        <w:t xml:space="preserve"> button (highlighted below) to view the details and supporting documents in that student’s application.</w:t>
      </w:r>
      <w:r w:rsidRPr="00EA41B8">
        <w:t xml:space="preserve"> </w:t>
      </w:r>
    </w:p>
    <w:p w14:paraId="6B78F31B" w14:textId="6083FAE5" w:rsidR="00496537" w:rsidRDefault="008650C3" w:rsidP="003723F3">
      <w:pPr>
        <w:ind w:left="-57"/>
        <w:rPr>
          <w:rFonts w:cs="Arial"/>
          <w:b/>
          <w:color w:val="9C70B7"/>
          <w:sz w:val="28"/>
          <w:szCs w:val="24"/>
          <w:lang w:val="en-GB"/>
        </w:rPr>
      </w:pPr>
      <w:r w:rsidRPr="00EC3DE3">
        <w:rPr>
          <w:noProof/>
          <w:lang w:val="en-GB" w:eastAsia="en-GB" w:bidi="my-MM"/>
        </w:rPr>
        <mc:AlternateContent>
          <mc:Choice Requires="wps">
            <w:drawing>
              <wp:anchor distT="0" distB="0" distL="114300" distR="114300" simplePos="0" relativeHeight="251993088" behindDoc="0" locked="0" layoutInCell="1" allowOverlap="1" wp14:anchorId="13FAE4A7" wp14:editId="37411C5E">
                <wp:simplePos x="0" y="0"/>
                <wp:positionH relativeFrom="column">
                  <wp:posOffset>771525</wp:posOffset>
                </wp:positionH>
                <wp:positionV relativeFrom="paragraph">
                  <wp:posOffset>1080136</wp:posOffset>
                </wp:positionV>
                <wp:extent cx="342034" cy="152400"/>
                <wp:effectExtent l="0" t="0" r="20320" b="26670"/>
                <wp:wrapNone/>
                <wp:docPr id="125" name="Rounded Rectangle 125" descr="Red highlight box around the view button" title="Red highlight box"/>
                <wp:cNvGraphicFramePr/>
                <a:graphic xmlns:a="http://schemas.openxmlformats.org/drawingml/2006/main">
                  <a:graphicData uri="http://schemas.microsoft.com/office/word/2010/wordprocessingShape">
                    <wps:wsp>
                      <wps:cNvSpPr/>
                      <wps:spPr>
                        <a:xfrm>
                          <a:off x="0" y="0"/>
                          <a:ext cx="342034" cy="15240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6EB39" id="Rounded Rectangle 125" o:spid="_x0000_s1026" alt="Title: Red highlight box - Description: Red highlight box around the view button" style="position:absolute;margin-left:60.75pt;margin-top:85.05pt;width:26.95pt;height: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" filled="f" strokecolor="red" strokeweight="2pt"/>
            </w:pict>
          </mc:Fallback>
        </mc:AlternateContent>
      </w:r>
      <w:r>
        <w:rPr>
          <w:noProof/>
          <w:lang w:val="en-GB" w:eastAsia="en-GB" w:bidi="my-MM"/>
        </w:rPr>
        <w:drawing>
          <wp:inline distT="0" distB="0" distL="0" distR="0" wp14:anchorId="1785F52F" wp14:editId="0D7355D0">
            <wp:extent cx="3553200" cy="2379600"/>
            <wp:effectExtent l="57150" t="57150" r="104775" b="116205"/>
            <wp:docPr id="126" name="Picture 126" descr="Language applications screen with School as the Sub status and Yes for attention required by me, with the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Language applications screen with School as the Sub status and Yes for attention required by me, with the View button highlighted"/>
                    <pic:cNvPicPr/>
                  </pic:nvPicPr>
                  <pic:blipFill>
                    <a:blip r:embed="rId64">
                      <a:extLst>
                        <a:ext uri="{28A0092B-C50C-407E-A947-70E740481C1C}">
                          <a14:useLocalDpi xmlns:a14="http://schemas.microsoft.com/office/drawing/2010/main" val="0"/>
                        </a:ext>
                      </a:extLst>
                    </a:blip>
                    <a:stretch>
                      <a:fillRect/>
                    </a:stretch>
                  </pic:blipFill>
                  <pic:spPr>
                    <a:xfrm>
                      <a:off x="0" y="0"/>
                      <a:ext cx="3553200" cy="23796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r w:rsidR="00496537">
        <w:br w:type="page"/>
      </w:r>
    </w:p>
    <w:p w14:paraId="1A1342AE" w14:textId="5A739CF8" w:rsidR="0079289C" w:rsidRDefault="0079289C" w:rsidP="00B65E59">
      <w:pPr>
        <w:pStyle w:val="Heading2"/>
        <w:jc w:val="left"/>
      </w:pPr>
      <w:bookmarkStart w:id="27" w:name="_Toc137540332"/>
      <w:r>
        <w:lastRenderedPageBreak/>
        <w:t xml:space="preserve">Step 4: </w:t>
      </w:r>
      <w:r w:rsidR="00FA5548">
        <w:t>Complete principal or deputy principal endorsement</w:t>
      </w:r>
      <w:bookmarkEnd w:id="27"/>
    </w:p>
    <w:p w14:paraId="46C6420B" w14:textId="00D39659" w:rsidR="00CF22D2" w:rsidRDefault="00D93D3B" w:rsidP="008D4FE7">
      <w:r>
        <w:t>After you have reviewed each student’s application, s</w:t>
      </w:r>
      <w:r w:rsidR="008D4FE7">
        <w:t xml:space="preserve">croll down to </w:t>
      </w:r>
      <w:r w:rsidR="001E50FC">
        <w:t>the</w:t>
      </w:r>
      <w:r>
        <w:t xml:space="preserve"> bottom of the application to the</w:t>
      </w:r>
      <w:r w:rsidR="001E50FC">
        <w:t xml:space="preserve"> </w:t>
      </w:r>
      <w:r w:rsidR="009471D1">
        <w:rPr>
          <w:b/>
        </w:rPr>
        <w:t>D</w:t>
      </w:r>
      <w:r w:rsidR="00496537">
        <w:rPr>
          <w:b/>
        </w:rPr>
        <w:t>eclaration</w:t>
      </w:r>
      <w:r w:rsidR="00772A21">
        <w:rPr>
          <w:b/>
        </w:rPr>
        <w:t xml:space="preserve"> by the P</w:t>
      </w:r>
      <w:r w:rsidR="009471D1">
        <w:rPr>
          <w:b/>
        </w:rPr>
        <w:t>rincipal</w:t>
      </w:r>
      <w:r w:rsidR="001E50FC">
        <w:t xml:space="preserve"> section</w:t>
      </w:r>
      <w:r w:rsidR="008D4FE7">
        <w:t>.</w:t>
      </w:r>
    </w:p>
    <w:p w14:paraId="12F42978" w14:textId="2BD2C97B" w:rsidR="00CF22D2" w:rsidRDefault="00894D6E" w:rsidP="008D4FE7">
      <w:r>
        <w:t>Select</w:t>
      </w:r>
      <w:r w:rsidR="001D7A8A">
        <w:t xml:space="preserve"> either </w:t>
      </w:r>
      <w:r w:rsidR="001D7A8A" w:rsidRPr="00B65E59">
        <w:rPr>
          <w:b/>
          <w:bCs/>
        </w:rPr>
        <w:t xml:space="preserve">I endorse this </w:t>
      </w:r>
      <w:r w:rsidR="00352EE7" w:rsidRPr="00B65E59">
        <w:rPr>
          <w:b/>
          <w:bCs/>
        </w:rPr>
        <w:t>application,</w:t>
      </w:r>
      <w:r w:rsidR="001D7A8A">
        <w:t xml:space="preserve"> or </w:t>
      </w:r>
      <w:r w:rsidR="001D7A8A" w:rsidRPr="00B65E59">
        <w:rPr>
          <w:b/>
          <w:bCs/>
        </w:rPr>
        <w:t>I am unable to e</w:t>
      </w:r>
      <w:r w:rsidR="00867DF8" w:rsidRPr="00B65E59">
        <w:rPr>
          <w:b/>
          <w:bCs/>
        </w:rPr>
        <w:t>ndorse</w:t>
      </w:r>
      <w:r w:rsidR="00496537" w:rsidRPr="00B65E59">
        <w:rPr>
          <w:b/>
          <w:bCs/>
        </w:rPr>
        <w:t xml:space="preserve"> th</w:t>
      </w:r>
      <w:r w:rsidR="001D7A8A" w:rsidRPr="00B65E59">
        <w:rPr>
          <w:b/>
          <w:bCs/>
        </w:rPr>
        <w:t xml:space="preserve">is </w:t>
      </w:r>
      <w:r w:rsidR="00867DF8" w:rsidRPr="00B65E59">
        <w:rPr>
          <w:b/>
          <w:bCs/>
        </w:rPr>
        <w:t>application</w:t>
      </w:r>
      <w:r w:rsidR="00867DF8">
        <w:t>.</w:t>
      </w:r>
      <w:r w:rsidR="001D7A8A">
        <w:t xml:space="preserve"> </w:t>
      </w:r>
    </w:p>
    <w:p w14:paraId="2993A4F0" w14:textId="1934A03E" w:rsidR="00867DF8" w:rsidRDefault="00894D6E" w:rsidP="008D4FE7">
      <w:r>
        <w:t>I</w:t>
      </w:r>
      <w:r w:rsidR="00867DF8">
        <w:t xml:space="preserve">t is optional to add a reason if you endorse the student’s application, but you must </w:t>
      </w:r>
      <w:r w:rsidR="006358C6">
        <w:t xml:space="preserve">provide </w:t>
      </w:r>
      <w:r w:rsidR="00867DF8">
        <w:t>an explanation if you are unable to endorse the application.</w:t>
      </w:r>
      <w:r w:rsidR="000A3FC0">
        <w:t xml:space="preserve"> </w:t>
      </w:r>
      <w:r w:rsidR="000B4FE0">
        <w:t>If you are unable to endorse a student’s application and have not provided a comment, y</w:t>
      </w:r>
      <w:r w:rsidR="000A3FC0">
        <w:t>ou will not be able to submit you</w:t>
      </w:r>
      <w:r w:rsidR="000B4FE0">
        <w:t>r</w:t>
      </w:r>
      <w:r w:rsidR="000A3FC0">
        <w:t xml:space="preserve"> endorse</w:t>
      </w:r>
      <w:r w:rsidR="000B4FE0">
        <w:t>ment</w:t>
      </w:r>
      <w:r w:rsidR="000A3FC0">
        <w:t>.</w:t>
      </w:r>
    </w:p>
    <w:p w14:paraId="202B5059" w14:textId="4D58BC78" w:rsidR="0094465D" w:rsidRDefault="0094465D" w:rsidP="008D4FE7">
      <w:r>
        <w:t xml:space="preserve">Click on the </w:t>
      </w:r>
      <w:r>
        <w:rPr>
          <w:b/>
        </w:rPr>
        <w:t>Submit</w:t>
      </w:r>
      <w:r>
        <w:t xml:space="preserve"> button (highlighted below) to submit </w:t>
      </w:r>
      <w:r w:rsidR="000B4FE0">
        <w:t>your</w:t>
      </w:r>
      <w:r>
        <w:t xml:space="preserve"> declaration. </w:t>
      </w:r>
    </w:p>
    <w:p w14:paraId="38B632E9" w14:textId="00C5C756" w:rsidR="008D4FE7" w:rsidRDefault="0094465D" w:rsidP="00C30C83">
      <w:pPr>
        <w:ind w:left="-57"/>
      </w:pPr>
      <w:r>
        <w:rPr>
          <w:noProof/>
          <w:lang w:val="en-GB" w:eastAsia="en-GB" w:bidi="my-MM"/>
        </w:rPr>
        <mc:AlternateContent>
          <mc:Choice Requires="wps">
            <w:drawing>
              <wp:anchor distT="0" distB="0" distL="114300" distR="114300" simplePos="0" relativeHeight="251844608" behindDoc="0" locked="0" layoutInCell="1" allowOverlap="1" wp14:anchorId="0CA0E715" wp14:editId="71F2C500">
                <wp:simplePos x="0" y="0"/>
                <wp:positionH relativeFrom="column">
                  <wp:posOffset>95249</wp:posOffset>
                </wp:positionH>
                <wp:positionV relativeFrom="paragraph">
                  <wp:posOffset>2072640</wp:posOffset>
                </wp:positionV>
                <wp:extent cx="638175" cy="219242"/>
                <wp:effectExtent l="0" t="0" r="28575" b="28575"/>
                <wp:wrapNone/>
                <wp:docPr id="81" name="Rounded Rectangle 81" descr="Red highlight box around the submit button" title="Red highlight box"/>
                <wp:cNvGraphicFramePr/>
                <a:graphic xmlns:a="http://schemas.openxmlformats.org/drawingml/2006/main">
                  <a:graphicData uri="http://schemas.microsoft.com/office/word/2010/wordprocessingShape">
                    <wps:wsp>
                      <wps:cNvSpPr/>
                      <wps:spPr>
                        <a:xfrm>
                          <a:off x="0" y="0"/>
                          <a:ext cx="638175" cy="21924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17103" id="Rounded Rectangle 81" o:spid="_x0000_s1026" alt="Title: Red highlight box - Description: Red highlight box around the submit button" style="position:absolute;margin-left:7.5pt;margin-top:163.2pt;width:50.25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" filled="f" strokecolor="red" strokeweight="2pt"/>
            </w:pict>
          </mc:Fallback>
        </mc:AlternateContent>
      </w:r>
      <w:r w:rsidR="0054058F">
        <w:rPr>
          <w:noProof/>
          <w:lang w:val="en-GB" w:eastAsia="en-GB" w:bidi="my-MM"/>
        </w:rPr>
        <w:drawing>
          <wp:inline distT="0" distB="0" distL="0" distR="0" wp14:anchorId="587E8AC1" wp14:editId="1B22C832">
            <wp:extent cx="4647600" cy="2340000"/>
            <wp:effectExtent l="38100" t="38100" r="95885" b="98425"/>
            <wp:docPr id="24" name="Picture 24" descr="Principal declaration panel with I endorse this application option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rincipal declaration panel with I endorse this application option selected and the Submit button highlighted"/>
                    <pic:cNvPicPr/>
                  </pic:nvPicPr>
                  <pic:blipFill>
                    <a:blip r:embed="rId65">
                      <a:extLst>
                        <a:ext uri="{28A0092B-C50C-407E-A947-70E740481C1C}">
                          <a14:useLocalDpi xmlns:a14="http://schemas.microsoft.com/office/drawing/2010/main" val="0"/>
                        </a:ext>
                      </a:extLst>
                    </a:blip>
                    <a:stretch>
                      <a:fillRect/>
                    </a:stretch>
                  </pic:blipFill>
                  <pic:spPr>
                    <a:xfrm>
                      <a:off x="0" y="0"/>
                      <a:ext cx="4647600" cy="23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E7CCD0A" w14:textId="5DFB8E60" w:rsidR="0058270A" w:rsidRDefault="0058270A" w:rsidP="00C30C83">
      <w:pPr>
        <w:ind w:left="-57"/>
      </w:pPr>
      <w:r>
        <w:rPr>
          <w:noProof/>
          <w:lang w:val="en-GB" w:eastAsia="en-GB" w:bidi="my-MM"/>
        </w:rPr>
        <mc:AlternateContent>
          <mc:Choice Requires="wps">
            <w:drawing>
              <wp:anchor distT="0" distB="0" distL="114300" distR="114300" simplePos="0" relativeHeight="252135424" behindDoc="0" locked="0" layoutInCell="1" allowOverlap="1" wp14:anchorId="1691F449" wp14:editId="490395DB">
                <wp:simplePos x="0" y="0"/>
                <wp:positionH relativeFrom="column">
                  <wp:posOffset>66674</wp:posOffset>
                </wp:positionH>
                <wp:positionV relativeFrom="paragraph">
                  <wp:posOffset>2067878</wp:posOffset>
                </wp:positionV>
                <wp:extent cx="652463" cy="219242"/>
                <wp:effectExtent l="0" t="0" r="14605" b="28575"/>
                <wp:wrapNone/>
                <wp:docPr id="246" name="Rounded Rectangle 246" descr="Red highlight box around the submit button" title="Red highlight box"/>
                <wp:cNvGraphicFramePr/>
                <a:graphic xmlns:a="http://schemas.openxmlformats.org/drawingml/2006/main">
                  <a:graphicData uri="http://schemas.microsoft.com/office/word/2010/wordprocessingShape">
                    <wps:wsp>
                      <wps:cNvSpPr/>
                      <wps:spPr>
                        <a:xfrm>
                          <a:off x="0" y="0"/>
                          <a:ext cx="652463" cy="219242"/>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377CE" id="Rounded Rectangle 246" o:spid="_x0000_s1026" alt="Title: Red highlight box - Description: Red highlight box around the submit button" style="position:absolute;margin-left:5.25pt;margin-top:162.85pt;width:51.4pt;height:17.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" filled="f" strokecolor="red" strokeweight="2pt"/>
            </w:pict>
          </mc:Fallback>
        </mc:AlternateContent>
      </w:r>
      <w:r>
        <w:rPr>
          <w:noProof/>
          <w:lang w:val="en-GB" w:eastAsia="en-GB" w:bidi="my-MM"/>
        </w:rPr>
        <w:drawing>
          <wp:inline distT="0" distB="0" distL="0" distR="0" wp14:anchorId="5FE6BC0C" wp14:editId="697CF4BC">
            <wp:extent cx="4622400" cy="2340000"/>
            <wp:effectExtent l="38100" t="38100" r="102235" b="98425"/>
            <wp:docPr id="245" name="Picture 245" descr="Principal declaration panel with I am unable to declare option selec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rincipal declaration panel with I am unable to declare option selected and the Submit button highlighted"/>
                    <pic:cNvPicPr/>
                  </pic:nvPicPr>
                  <pic:blipFill>
                    <a:blip r:embed="rId66">
                      <a:extLst>
                        <a:ext uri="{28A0092B-C50C-407E-A947-70E740481C1C}">
                          <a14:useLocalDpi xmlns:a14="http://schemas.microsoft.com/office/drawing/2010/main" val="0"/>
                        </a:ext>
                      </a:extLst>
                    </a:blip>
                    <a:stretch>
                      <a:fillRect/>
                    </a:stretch>
                  </pic:blipFill>
                  <pic:spPr>
                    <a:xfrm>
                      <a:off x="0" y="0"/>
                      <a:ext cx="4622400" cy="234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5A71ADE3" w14:textId="77777777" w:rsidR="0058270A" w:rsidRDefault="0058270A">
      <w:pPr>
        <w:rPr>
          <w:b/>
          <w:bCs/>
        </w:rPr>
      </w:pPr>
      <w:r>
        <w:rPr>
          <w:b/>
          <w:bCs/>
        </w:rPr>
        <w:br w:type="page"/>
      </w:r>
    </w:p>
    <w:p w14:paraId="51FCB85B" w14:textId="74AAE074" w:rsidR="00F366B0" w:rsidRPr="00065643" w:rsidRDefault="00F366B0" w:rsidP="00065643">
      <w:pPr>
        <w:spacing w:after="0"/>
        <w:rPr>
          <w:b/>
          <w:bCs/>
        </w:rPr>
      </w:pPr>
      <w:r w:rsidRPr="00065643">
        <w:rPr>
          <w:b/>
          <w:bCs/>
        </w:rPr>
        <w:lastRenderedPageBreak/>
        <w:t>Multiple endorsements</w:t>
      </w:r>
    </w:p>
    <w:p w14:paraId="673957E5" w14:textId="6D0E3EAF" w:rsidR="00F366B0" w:rsidRDefault="00304464" w:rsidP="00F366B0">
      <w:r>
        <w:t>After viewing the applications, i</w:t>
      </w:r>
      <w:r w:rsidR="00F366B0">
        <w:t xml:space="preserve">f you wish to endorse multiple applications, tick the check box </w:t>
      </w:r>
      <w:r w:rsidR="00B67B95">
        <w:t xml:space="preserve">(highlighted below) </w:t>
      </w:r>
      <w:r w:rsidR="00F366B0">
        <w:t xml:space="preserve">underneath the </w:t>
      </w:r>
      <w:r w:rsidR="00F366B0" w:rsidRPr="00451A54">
        <w:rPr>
          <w:b/>
        </w:rPr>
        <w:t>Endorse selected</w:t>
      </w:r>
      <w:r w:rsidR="00F366B0">
        <w:t xml:space="preserve"> button to select multiple applications. </w:t>
      </w:r>
    </w:p>
    <w:p w14:paraId="4338E7B6" w14:textId="04B4D7F2" w:rsidR="00F366B0" w:rsidRDefault="00F366B0" w:rsidP="00F366B0">
      <w:r>
        <w:t xml:space="preserve">Click on the </w:t>
      </w:r>
      <w:r w:rsidRPr="00664C43">
        <w:rPr>
          <w:b/>
        </w:rPr>
        <w:t>Endorse</w:t>
      </w:r>
      <w:r>
        <w:t xml:space="preserve"> </w:t>
      </w:r>
      <w:r w:rsidRPr="00003459">
        <w:rPr>
          <w:b/>
        </w:rPr>
        <w:t>selected</w:t>
      </w:r>
      <w:r>
        <w:t xml:space="preserve"> button</w:t>
      </w:r>
      <w:r w:rsidR="00B67B95">
        <w:t xml:space="preserve"> (highlighted below)</w:t>
      </w:r>
      <w:r>
        <w:t>.</w:t>
      </w:r>
      <w:r w:rsidR="000758E8">
        <w:t xml:space="preserve"> </w:t>
      </w:r>
      <w:r>
        <w:t xml:space="preserve">A warning will appear, asking if you wish to endorse the applications of the selected students. Click on the </w:t>
      </w:r>
      <w:r w:rsidRPr="004B57D2">
        <w:rPr>
          <w:b/>
        </w:rPr>
        <w:t>Endorse</w:t>
      </w:r>
      <w:r>
        <w:t xml:space="preserve"> button (highlighted below) to endorse the selected applications. Alternatively, click on the </w:t>
      </w:r>
      <w:r w:rsidRPr="004B57D2">
        <w:rPr>
          <w:b/>
        </w:rPr>
        <w:t>Cancel</w:t>
      </w:r>
      <w:r>
        <w:t xml:space="preserve"> button (highlighted below) to cancel this multiple endorsement</w:t>
      </w:r>
      <w:r w:rsidR="00987965">
        <w:t xml:space="preserve"> and endorse the applications</w:t>
      </w:r>
      <w:r w:rsidR="00304464">
        <w:t xml:space="preserve"> individually.</w:t>
      </w:r>
    </w:p>
    <w:p w14:paraId="168814E3" w14:textId="46B9F52D" w:rsidR="00F366B0" w:rsidRDefault="00B67B95" w:rsidP="00F366B0">
      <w:pPr>
        <w:ind w:left="-57"/>
      </w:pPr>
      <w:r>
        <w:rPr>
          <w:noProof/>
          <w:lang w:val="en-GB" w:eastAsia="en-GB" w:bidi="my-MM"/>
        </w:rPr>
        <mc:AlternateContent>
          <mc:Choice Requires="wps">
            <w:drawing>
              <wp:anchor distT="0" distB="0" distL="114300" distR="114300" simplePos="0" relativeHeight="252095488" behindDoc="0" locked="0" layoutInCell="1" allowOverlap="1" wp14:anchorId="7A5800CA" wp14:editId="56C32DE4">
                <wp:simplePos x="0" y="0"/>
                <wp:positionH relativeFrom="column">
                  <wp:posOffset>276225</wp:posOffset>
                </wp:positionH>
                <wp:positionV relativeFrom="paragraph">
                  <wp:posOffset>345123</wp:posOffset>
                </wp:positionV>
                <wp:extent cx="832485" cy="188944"/>
                <wp:effectExtent l="0" t="0" r="24765" b="20955"/>
                <wp:wrapNone/>
                <wp:docPr id="62" name="Rounded Rectangle 62" descr="Red highlight box around the endorse selected button" title="Red highlight box"/>
                <wp:cNvGraphicFramePr/>
                <a:graphic xmlns:a="http://schemas.openxmlformats.org/drawingml/2006/main">
                  <a:graphicData uri="http://schemas.microsoft.com/office/word/2010/wordprocessingShape">
                    <wps:wsp>
                      <wps:cNvSpPr/>
                      <wps:spPr>
                        <a:xfrm>
                          <a:off x="0" y="0"/>
                          <a:ext cx="832485" cy="188944"/>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1F321" id="Rounded Rectangle 62" o:spid="_x0000_s1026" alt="Title: Red highlight box - Description: Red highlight box around the endorse selected button" style="position:absolute;margin-left:21.75pt;margin-top:27.2pt;width:65.55pt;height:14.9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" filled="f" strokecolor="red" strokeweight="2pt"/>
            </w:pict>
          </mc:Fallback>
        </mc:AlternateContent>
      </w:r>
      <w:r w:rsidR="00ED435E" w:rsidRPr="0050422F">
        <w:rPr>
          <w:rFonts w:ascii="Calibri" w:eastAsia="Calibri" w:hAnsi="Calibri" w:cs="Times New Roman"/>
          <w:noProof/>
          <w:lang w:val="en-GB" w:eastAsia="en-GB" w:bidi="my-MM"/>
        </w:rPr>
        <mc:AlternateContent>
          <mc:Choice Requires="wps">
            <w:drawing>
              <wp:anchor distT="0" distB="0" distL="114300" distR="114300" simplePos="0" relativeHeight="252096512" behindDoc="0" locked="0" layoutInCell="1" allowOverlap="1" wp14:anchorId="7D961171" wp14:editId="18C46803">
                <wp:simplePos x="0" y="0"/>
                <wp:positionH relativeFrom="column">
                  <wp:posOffset>365125</wp:posOffset>
                </wp:positionH>
                <wp:positionV relativeFrom="paragraph">
                  <wp:posOffset>629920</wp:posOffset>
                </wp:positionV>
                <wp:extent cx="136208" cy="138303"/>
                <wp:effectExtent l="0" t="0" r="16510" b="14605"/>
                <wp:wrapNone/>
                <wp:docPr id="61" name="Rounded Rectangle 61" descr="Red highlight box around multiple endorsement check box" title="Red highlight box"/>
                <wp:cNvGraphicFramePr/>
                <a:graphic xmlns:a="http://schemas.openxmlformats.org/drawingml/2006/main">
                  <a:graphicData uri="http://schemas.microsoft.com/office/word/2010/wordprocessingShape">
                    <wps:wsp>
                      <wps:cNvSpPr/>
                      <wps:spPr>
                        <a:xfrm>
                          <a:off x="0" y="0"/>
                          <a:ext cx="136208" cy="138303"/>
                        </a:xfrm>
                        <a:prstGeom prst="roundRect">
                          <a:avLst/>
                        </a:prstGeom>
                        <a:noFill/>
                        <a:ln w="25400" cap="flat" cmpd="sng" algn="ctr">
                          <a:solidFill>
                            <a:srgbClr val="FF0000"/>
                          </a:solidFill>
                          <a:prstDash val="solid"/>
                        </a:ln>
                        <a:effectLst/>
                      </wps:spPr>
                      <wps:txbx>
                        <w:txbxContent>
                          <w:p w14:paraId="4B3A22BC" w14:textId="77777777" w:rsidR="009C3E5C" w:rsidRDefault="009C3E5C" w:rsidP="00F366B0">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61171" id="Rounded Rectangle 61" o:spid="_x0000_s1049" alt="Title: Red highlight box - Description: Red highlight box around multiple endorsement check box" style="position:absolute;left:0;text-align:left;margin-left:28.75pt;margin-top:49.6pt;width:10.75pt;height:10.9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" filled="f" strokecolor="red" strokeweight="2pt">
                <v:textbox>
                  <w:txbxContent>
                    <w:p w14:paraId="4B3A22BC" w14:textId="77777777" w:rsidR="009C3E5C" w:rsidRDefault="009C3E5C" w:rsidP="00F366B0">
                      <w:pPr>
                        <w:jc w:val="center"/>
                      </w:pPr>
                      <w:r>
                        <w:t>C</w:t>
                      </w:r>
                    </w:p>
                  </w:txbxContent>
                </v:textbox>
              </v:roundrect>
            </w:pict>
          </mc:Fallback>
        </mc:AlternateContent>
      </w:r>
      <w:r w:rsidR="000758E8">
        <w:rPr>
          <w:noProof/>
          <w:lang w:val="en-GB" w:eastAsia="en-GB" w:bidi="my-MM"/>
        </w:rPr>
        <w:drawing>
          <wp:inline distT="0" distB="0" distL="0" distR="0" wp14:anchorId="4EE51073" wp14:editId="57F79DA6">
            <wp:extent cx="3308400" cy="1800000"/>
            <wp:effectExtent l="57150" t="57150" r="120650" b="105410"/>
            <wp:docPr id="69" name="Picture 69" descr="Language applications screen with School as the Sub status and Yes for attention required by me, with the Endorse selected button and check box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Language applications screen with School as the Sub status and Yes for attention required by me, with the Endorse selected button and check box highlighted"/>
                    <pic:cNvPicPr/>
                  </pic:nvPicPr>
                  <pic:blipFill>
                    <a:blip r:embed="rId67">
                      <a:extLst>
                        <a:ext uri="{28A0092B-C50C-407E-A947-70E740481C1C}">
                          <a14:useLocalDpi xmlns:a14="http://schemas.microsoft.com/office/drawing/2010/main" val="0"/>
                        </a:ext>
                      </a:extLst>
                    </a:blip>
                    <a:stretch>
                      <a:fillRect/>
                    </a:stretch>
                  </pic:blipFill>
                  <pic:spPr bwMode="auto">
                    <a:xfrm>
                      <a:off x="0" y="0"/>
                      <a:ext cx="3308400" cy="18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3E633815" w14:textId="75B199E5" w:rsidR="00F366B0" w:rsidRDefault="00B27589" w:rsidP="00B27589">
      <w:pPr>
        <w:ind w:left="-57"/>
      </w:pPr>
      <w:r w:rsidRPr="00EC3DE3">
        <w:rPr>
          <w:noProof/>
          <w:lang w:val="en-GB" w:eastAsia="en-GB" w:bidi="my-MM"/>
        </w:rPr>
        <mc:AlternateContent>
          <mc:Choice Requires="wps">
            <w:drawing>
              <wp:anchor distT="0" distB="0" distL="114300" distR="114300" simplePos="0" relativeHeight="252139520" behindDoc="0" locked="0" layoutInCell="1" allowOverlap="1" wp14:anchorId="51064377" wp14:editId="21401716">
                <wp:simplePos x="0" y="0"/>
                <wp:positionH relativeFrom="column">
                  <wp:posOffset>1160691</wp:posOffset>
                </wp:positionH>
                <wp:positionV relativeFrom="paragraph">
                  <wp:posOffset>711200</wp:posOffset>
                </wp:positionV>
                <wp:extent cx="1052195" cy="222250"/>
                <wp:effectExtent l="0" t="0" r="14605" b="25400"/>
                <wp:wrapNone/>
                <wp:docPr id="260" name="Rounded Rectangle 260" descr="Red highlight box around the cancel button" title="Red highlight box"/>
                <wp:cNvGraphicFramePr/>
                <a:graphic xmlns:a="http://schemas.openxmlformats.org/drawingml/2006/main">
                  <a:graphicData uri="http://schemas.microsoft.com/office/word/2010/wordprocessingShape">
                    <wps:wsp>
                      <wps:cNvSpPr/>
                      <wps:spPr>
                        <a:xfrm>
                          <a:off x="0" y="0"/>
                          <a:ext cx="1052195" cy="2222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9A337" id="Rounded Rectangle 260" o:spid="_x0000_s1026" alt="Title: Red highlight box - Description: Red highlight box around the cancel button" style="position:absolute;margin-left:91.4pt;margin-top:56pt;width:82.85pt;height:1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" filled="f" strokecolor="red" strokeweight="2pt"/>
            </w:pict>
          </mc:Fallback>
        </mc:AlternateContent>
      </w:r>
      <w:r w:rsidR="00A65A55" w:rsidRPr="00EC3DE3">
        <w:rPr>
          <w:noProof/>
          <w:lang w:val="en-GB" w:eastAsia="en-GB" w:bidi="my-MM"/>
        </w:rPr>
        <mc:AlternateContent>
          <mc:Choice Requires="wps">
            <w:drawing>
              <wp:anchor distT="0" distB="0" distL="114300" distR="114300" simplePos="0" relativeHeight="252092416" behindDoc="0" locked="0" layoutInCell="1" allowOverlap="1" wp14:anchorId="742338E2" wp14:editId="3969DEC0">
                <wp:simplePos x="0" y="0"/>
                <wp:positionH relativeFrom="column">
                  <wp:posOffset>93891</wp:posOffset>
                </wp:positionH>
                <wp:positionV relativeFrom="paragraph">
                  <wp:posOffset>709930</wp:posOffset>
                </wp:positionV>
                <wp:extent cx="1035050" cy="222250"/>
                <wp:effectExtent l="0" t="0" r="12700" b="25400"/>
                <wp:wrapNone/>
                <wp:docPr id="249" name="Rounded Rectangle 249" descr="Red highlight box around the cancel button" title="Red highlight box"/>
                <wp:cNvGraphicFramePr/>
                <a:graphic xmlns:a="http://schemas.openxmlformats.org/drawingml/2006/main">
                  <a:graphicData uri="http://schemas.microsoft.com/office/word/2010/wordprocessingShape">
                    <wps:wsp>
                      <wps:cNvSpPr/>
                      <wps:spPr>
                        <a:xfrm>
                          <a:off x="0" y="0"/>
                          <a:ext cx="1035050" cy="2222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BB697" id="Rounded Rectangle 249" o:spid="_x0000_s1026" alt="Title: Red highlight box - Description: Red highlight box around the cancel button" style="position:absolute;margin-left:7.4pt;margin-top:55.9pt;width:81.5pt;height: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" filled="f" strokecolor="red" strokeweight="2pt"/>
            </w:pict>
          </mc:Fallback>
        </mc:AlternateContent>
      </w:r>
      <w:r w:rsidR="000758E8">
        <w:rPr>
          <w:noProof/>
          <w:lang w:val="en-GB" w:eastAsia="en-GB" w:bidi="my-MM"/>
        </w:rPr>
        <w:drawing>
          <wp:inline distT="0" distB="0" distL="0" distR="0" wp14:anchorId="0CDAB11D" wp14:editId="0505F75C">
            <wp:extent cx="2266950" cy="931545"/>
            <wp:effectExtent l="57150" t="57150" r="114300" b="116205"/>
            <wp:docPr id="252" name="Picture 252" descr="Warning to principal about endorsing two applications, with the Endorse and Cancel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Warning to principal about endorsing two applications, with the Endorse and Cancel buttons highlighted"/>
                    <pic:cNvPicPr/>
                  </pic:nvPicPr>
                  <pic:blipFill>
                    <a:blip r:embed="rId68">
                      <a:extLst>
                        <a:ext uri="{28A0092B-C50C-407E-A947-70E740481C1C}">
                          <a14:useLocalDpi xmlns:a14="http://schemas.microsoft.com/office/drawing/2010/main" val="0"/>
                        </a:ext>
                      </a:extLst>
                    </a:blip>
                    <a:stretch>
                      <a:fillRect/>
                    </a:stretch>
                  </pic:blipFill>
                  <pic:spPr>
                    <a:xfrm>
                      <a:off x="0" y="0"/>
                      <a:ext cx="2266950" cy="93154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85000"/>
                          <a:alpha val="40000"/>
                        </a:sysClr>
                      </a:outerShdw>
                    </a:effectLst>
                  </pic:spPr>
                </pic:pic>
              </a:graphicData>
            </a:graphic>
          </wp:inline>
        </w:drawing>
      </w:r>
    </w:p>
    <w:p w14:paraId="40CBE08C" w14:textId="38397BB4" w:rsidR="000741FA" w:rsidRDefault="008A7539" w:rsidP="004B57D2">
      <w:r>
        <w:t xml:space="preserve">You will return to the </w:t>
      </w:r>
      <w:r w:rsidR="00151A3E">
        <w:rPr>
          <w:b/>
        </w:rPr>
        <w:t>Language</w:t>
      </w:r>
      <w:r w:rsidR="00244F60">
        <w:rPr>
          <w:b/>
        </w:rPr>
        <w:t xml:space="preserve"> A</w:t>
      </w:r>
      <w:r w:rsidRPr="00515211">
        <w:rPr>
          <w:b/>
        </w:rPr>
        <w:t>pplications</w:t>
      </w:r>
      <w:r>
        <w:t xml:space="preserve"> screen.</w:t>
      </w:r>
      <w:r w:rsidR="0040799B">
        <w:t xml:space="preserve"> </w:t>
      </w:r>
      <w:r w:rsidR="008D4FE7">
        <w:t xml:space="preserve">The </w:t>
      </w:r>
      <w:r w:rsidR="008D4FE7" w:rsidRPr="0016349F">
        <w:rPr>
          <w:b/>
        </w:rPr>
        <w:t>Status</w:t>
      </w:r>
      <w:r w:rsidR="008D4FE7">
        <w:t xml:space="preserve"> will show as </w:t>
      </w:r>
      <w:r w:rsidR="008D4FE7" w:rsidRPr="0016349F">
        <w:rPr>
          <w:b/>
        </w:rPr>
        <w:t>In progress</w:t>
      </w:r>
      <w:r w:rsidR="001D7A8A">
        <w:rPr>
          <w:b/>
        </w:rPr>
        <w:t xml:space="preserve"> </w:t>
      </w:r>
      <w:r w:rsidR="001D7A8A" w:rsidRPr="00B65E59">
        <w:rPr>
          <w:bCs/>
        </w:rPr>
        <w:t>(highlighted below)</w:t>
      </w:r>
      <w:r w:rsidR="001D7A8A">
        <w:t xml:space="preserve"> and</w:t>
      </w:r>
      <w:r w:rsidR="004B57D2">
        <w:t xml:space="preserve"> </w:t>
      </w:r>
      <w:r w:rsidR="001D7A8A">
        <w:t>t</w:t>
      </w:r>
      <w:r w:rsidR="008D4FE7">
        <w:t xml:space="preserve">he </w:t>
      </w:r>
      <w:r w:rsidR="008D4FE7" w:rsidRPr="0016349F">
        <w:rPr>
          <w:b/>
        </w:rPr>
        <w:t>Sub status</w:t>
      </w:r>
      <w:r w:rsidR="008D4FE7">
        <w:t xml:space="preserve"> will show as </w:t>
      </w:r>
      <w:r w:rsidR="005C16A0">
        <w:rPr>
          <w:b/>
        </w:rPr>
        <w:t>Received</w:t>
      </w:r>
      <w:r w:rsidR="009A6020">
        <w:rPr>
          <w:b/>
        </w:rPr>
        <w:t xml:space="preserve"> </w:t>
      </w:r>
      <w:r w:rsidR="009A6020">
        <w:t>(highlighted below)</w:t>
      </w:r>
      <w:r w:rsidR="000D4200">
        <w:t xml:space="preserve"> to show that this application has been received by the Authority</w:t>
      </w:r>
      <w:r w:rsidR="008D4FE7">
        <w:t>.</w:t>
      </w:r>
      <w:r w:rsidR="004B57D2">
        <w:t xml:space="preserve"> </w:t>
      </w:r>
      <w:r w:rsidR="008D4FE7">
        <w:t xml:space="preserve">The </w:t>
      </w:r>
      <w:r w:rsidR="008D4FE7" w:rsidRPr="0016349F">
        <w:rPr>
          <w:b/>
        </w:rPr>
        <w:t>Requires attention by me</w:t>
      </w:r>
      <w:r w:rsidR="008D4FE7">
        <w:t xml:space="preserve"> column will </w:t>
      </w:r>
      <w:r w:rsidR="00F265BA">
        <w:t>be</w:t>
      </w:r>
      <w:r w:rsidR="008D4FE7">
        <w:t xml:space="preserve"> blank</w:t>
      </w:r>
      <w:r w:rsidR="00F265BA">
        <w:t xml:space="preserve">, </w:t>
      </w:r>
      <w:r w:rsidR="009471D1">
        <w:t>indicating</w:t>
      </w:r>
      <w:r w:rsidR="00F265BA">
        <w:t xml:space="preserve"> that you have </w:t>
      </w:r>
      <w:r w:rsidR="009C24C8">
        <w:t>endorsed</w:t>
      </w:r>
      <w:r w:rsidR="00F265BA">
        <w:t xml:space="preserve"> your </w:t>
      </w:r>
      <w:r w:rsidR="009C24C8">
        <w:t xml:space="preserve">school’s </w:t>
      </w:r>
      <w:r w:rsidR="009471D1">
        <w:t>applications.</w:t>
      </w:r>
    </w:p>
    <w:p w14:paraId="687234C5" w14:textId="0124F2B2" w:rsidR="00A56156" w:rsidRDefault="00711555" w:rsidP="00C30C83">
      <w:pPr>
        <w:ind w:left="-57"/>
      </w:pPr>
      <w:r w:rsidRPr="00EC3DE3">
        <w:rPr>
          <w:noProof/>
          <w:lang w:val="en-GB" w:eastAsia="en-GB" w:bidi="my-MM"/>
        </w:rPr>
        <mc:AlternateContent>
          <mc:Choice Requires="wps">
            <w:drawing>
              <wp:anchor distT="0" distB="0" distL="114300" distR="114300" simplePos="0" relativeHeight="252161024" behindDoc="0" locked="0" layoutInCell="1" allowOverlap="1" wp14:anchorId="2EC7561C" wp14:editId="1C501125">
                <wp:simplePos x="0" y="0"/>
                <wp:positionH relativeFrom="column">
                  <wp:posOffset>1385888</wp:posOffset>
                </wp:positionH>
                <wp:positionV relativeFrom="paragraph">
                  <wp:posOffset>861695</wp:posOffset>
                </wp:positionV>
                <wp:extent cx="457200" cy="181841"/>
                <wp:effectExtent l="0" t="0" r="19050" b="27940"/>
                <wp:wrapNone/>
                <wp:docPr id="282" name="Rounded Rectangle 282" descr="Red highlight box around in progress" title="Red highlight box"/>
                <wp:cNvGraphicFramePr/>
                <a:graphic xmlns:a="http://schemas.openxmlformats.org/drawingml/2006/main">
                  <a:graphicData uri="http://schemas.microsoft.com/office/word/2010/wordprocessingShape">
                    <wps:wsp>
                      <wps:cNvSpPr/>
                      <wps:spPr>
                        <a:xfrm>
                          <a:off x="0" y="0"/>
                          <a:ext cx="457200" cy="1818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1E6A2" id="Rounded Rectangle 282" o:spid="_x0000_s1026" alt="Title: Red highlight box - Description: Red highlight box around in progress" style="position:absolute;margin-left:109.15pt;margin-top:67.85pt;width:36pt;height:14.3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" filled="f" strokecolor="red" strokeweight="2pt"/>
            </w:pict>
          </mc:Fallback>
        </mc:AlternateContent>
      </w:r>
      <w:r w:rsidR="00C65650" w:rsidRPr="00EC3DE3">
        <w:rPr>
          <w:noProof/>
          <w:lang w:val="en-GB" w:eastAsia="en-GB" w:bidi="my-MM"/>
        </w:rPr>
        <mc:AlternateContent>
          <mc:Choice Requires="wps">
            <w:drawing>
              <wp:anchor distT="0" distB="0" distL="114300" distR="114300" simplePos="0" relativeHeight="252019712" behindDoc="0" locked="0" layoutInCell="1" allowOverlap="1" wp14:anchorId="42730F63" wp14:editId="46AE8731">
                <wp:simplePos x="0" y="0"/>
                <wp:positionH relativeFrom="column">
                  <wp:posOffset>642620</wp:posOffset>
                </wp:positionH>
                <wp:positionV relativeFrom="paragraph">
                  <wp:posOffset>865707</wp:posOffset>
                </wp:positionV>
                <wp:extent cx="628650" cy="181841"/>
                <wp:effectExtent l="0" t="0" r="19050" b="27940"/>
                <wp:wrapNone/>
                <wp:docPr id="1" name="Rounded Rectangle 1" descr="Red highlight box around in progress" title="Red highlight box"/>
                <wp:cNvGraphicFramePr/>
                <a:graphic xmlns:a="http://schemas.openxmlformats.org/drawingml/2006/main">
                  <a:graphicData uri="http://schemas.microsoft.com/office/word/2010/wordprocessingShape">
                    <wps:wsp>
                      <wps:cNvSpPr/>
                      <wps:spPr>
                        <a:xfrm>
                          <a:off x="0" y="0"/>
                          <a:ext cx="628650" cy="181841"/>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C5765" id="Rounded Rectangle 1" o:spid="_x0000_s1026" alt="Title: Red highlight box - Description: Red highlight box around in progress" style="position:absolute;margin-left:50.6pt;margin-top:68.15pt;width:49.5pt;height:14.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" filled="f" strokecolor="red" strokeweight="2pt"/>
            </w:pict>
          </mc:Fallback>
        </mc:AlternateContent>
      </w:r>
      <w:r w:rsidR="0040799B">
        <w:rPr>
          <w:noProof/>
          <w:lang w:val="en-GB" w:eastAsia="en-GB" w:bidi="my-MM"/>
        </w:rPr>
        <w:drawing>
          <wp:inline distT="0" distB="0" distL="0" distR="0" wp14:anchorId="28FDED23" wp14:editId="584CEBD2">
            <wp:extent cx="2628000" cy="1980000"/>
            <wp:effectExtent l="57150" t="57150" r="115570" b="115570"/>
            <wp:docPr id="208" name="Picture 208" descr="Language applications screen with In progress as the Status and Received as the Sub status with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Language applications screen with In progress as the Status and Received as the Sub status with both highlighted"/>
                    <pic:cNvPicPr/>
                  </pic:nvPicPr>
                  <pic:blipFill>
                    <a:blip r:embed="rId69">
                      <a:extLst>
                        <a:ext uri="{28A0092B-C50C-407E-A947-70E740481C1C}">
                          <a14:useLocalDpi xmlns:a14="http://schemas.microsoft.com/office/drawing/2010/main" val="0"/>
                        </a:ext>
                      </a:extLst>
                    </a:blip>
                    <a:stretch>
                      <a:fillRect/>
                    </a:stretch>
                  </pic:blipFill>
                  <pic:spPr>
                    <a:xfrm>
                      <a:off x="0" y="0"/>
                      <a:ext cx="26280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05F6893" w14:textId="7F84CE75" w:rsidR="002E2E47" w:rsidRDefault="003F1C63">
      <w:pPr>
        <w:rPr>
          <w:color w:val="000000" w:themeColor="text1"/>
        </w:rPr>
      </w:pPr>
      <w:r>
        <w:rPr>
          <w:color w:val="000000" w:themeColor="text1"/>
        </w:rPr>
        <w:t xml:space="preserve">If </w:t>
      </w:r>
      <w:r w:rsidR="009471D1">
        <w:rPr>
          <w:color w:val="000000" w:themeColor="text1"/>
        </w:rPr>
        <w:t xml:space="preserve">the Authority requires </w:t>
      </w:r>
      <w:r>
        <w:rPr>
          <w:color w:val="000000" w:themeColor="text1"/>
        </w:rPr>
        <w:t>any further information</w:t>
      </w:r>
      <w:r w:rsidR="00834710">
        <w:rPr>
          <w:color w:val="000000" w:themeColor="text1"/>
        </w:rPr>
        <w:t>,</w:t>
      </w:r>
      <w:r>
        <w:rPr>
          <w:color w:val="000000" w:themeColor="text1"/>
        </w:rPr>
        <w:t xml:space="preserve"> or </w:t>
      </w:r>
      <w:r w:rsidR="009471D1">
        <w:rPr>
          <w:color w:val="000000" w:themeColor="text1"/>
        </w:rPr>
        <w:t>amendments</w:t>
      </w:r>
      <w:r w:rsidR="00834710">
        <w:rPr>
          <w:color w:val="000000" w:themeColor="text1"/>
        </w:rPr>
        <w:t xml:space="preserve"> to be made</w:t>
      </w:r>
      <w:r w:rsidR="005E43D0">
        <w:rPr>
          <w:color w:val="000000" w:themeColor="text1"/>
        </w:rPr>
        <w:t xml:space="preserve"> to a student’s application</w:t>
      </w:r>
      <w:r w:rsidR="00834710">
        <w:rPr>
          <w:color w:val="000000" w:themeColor="text1"/>
        </w:rPr>
        <w:t>,</w:t>
      </w:r>
      <w:r>
        <w:rPr>
          <w:color w:val="000000" w:themeColor="text1"/>
        </w:rPr>
        <w:t xml:space="preserve"> students will receive an email</w:t>
      </w:r>
      <w:r w:rsidR="000741FA">
        <w:rPr>
          <w:color w:val="000000" w:themeColor="text1"/>
        </w:rPr>
        <w:t xml:space="preserve"> </w:t>
      </w:r>
      <w:r w:rsidR="009471D1">
        <w:rPr>
          <w:color w:val="000000" w:themeColor="text1"/>
        </w:rPr>
        <w:t xml:space="preserve">notifying them of this. </w:t>
      </w:r>
      <w:r w:rsidR="005E43D0">
        <w:rPr>
          <w:color w:val="000000" w:themeColor="text1"/>
        </w:rPr>
        <w:t>The school officer will receive a copy of this email. Students will</w:t>
      </w:r>
      <w:r w:rsidR="009471D1">
        <w:rPr>
          <w:color w:val="000000" w:themeColor="text1"/>
        </w:rPr>
        <w:t xml:space="preserve"> </w:t>
      </w:r>
      <w:r w:rsidR="00BC4B86">
        <w:rPr>
          <w:color w:val="000000" w:themeColor="text1"/>
        </w:rPr>
        <w:t xml:space="preserve">also </w:t>
      </w:r>
      <w:r w:rsidR="009471D1">
        <w:rPr>
          <w:color w:val="000000" w:themeColor="text1"/>
        </w:rPr>
        <w:t>see this</w:t>
      </w:r>
      <w:r w:rsidR="000741FA">
        <w:rPr>
          <w:color w:val="000000" w:themeColor="text1"/>
        </w:rPr>
        <w:t xml:space="preserve"> </w:t>
      </w:r>
      <w:r w:rsidR="00BC4B86">
        <w:rPr>
          <w:color w:val="000000" w:themeColor="text1"/>
        </w:rPr>
        <w:t xml:space="preserve">notification </w:t>
      </w:r>
      <w:r w:rsidR="000741FA">
        <w:rPr>
          <w:color w:val="000000" w:themeColor="text1"/>
        </w:rPr>
        <w:t>in the student portal</w:t>
      </w:r>
      <w:r>
        <w:rPr>
          <w:color w:val="000000" w:themeColor="text1"/>
        </w:rPr>
        <w:t>.</w:t>
      </w:r>
    </w:p>
    <w:p w14:paraId="673B7E4E" w14:textId="14D5A7E9" w:rsidR="008D4FE7" w:rsidRDefault="003F1C63" w:rsidP="00D57CC8">
      <w:pPr>
        <w:pStyle w:val="Heading2"/>
      </w:pPr>
      <w:bookmarkStart w:id="28" w:name="_Toc137540333"/>
      <w:r>
        <w:lastRenderedPageBreak/>
        <w:t xml:space="preserve">Step 5: </w:t>
      </w:r>
      <w:r w:rsidR="008D4FE7" w:rsidRPr="008D4FE7">
        <w:t xml:space="preserve">Check the SRMS </w:t>
      </w:r>
      <w:r w:rsidR="009B53DD">
        <w:t xml:space="preserve">portal </w:t>
      </w:r>
      <w:r w:rsidR="008D4FE7" w:rsidRPr="008D4FE7">
        <w:t xml:space="preserve">for </w:t>
      </w:r>
      <w:r w:rsidR="003232E7">
        <w:t xml:space="preserve">WACE </w:t>
      </w:r>
      <w:r w:rsidR="00601973">
        <w:t>language</w:t>
      </w:r>
      <w:r w:rsidR="00331EAD">
        <w:t xml:space="preserve"> </w:t>
      </w:r>
      <w:r w:rsidR="003232E7">
        <w:t xml:space="preserve">course </w:t>
      </w:r>
      <w:r w:rsidR="00331EAD">
        <w:t>enrolment</w:t>
      </w:r>
      <w:r w:rsidR="008D4FE7" w:rsidRPr="008D4FE7">
        <w:t xml:space="preserve"> status</w:t>
      </w:r>
      <w:bookmarkEnd w:id="28"/>
    </w:p>
    <w:p w14:paraId="70696B4C" w14:textId="6B4C763E" w:rsidR="009A6020" w:rsidRDefault="000758E8" w:rsidP="009A6020">
      <w:r>
        <w:t>P</w:t>
      </w:r>
      <w:r w:rsidR="00D714CF">
        <w:t>rincipals or deputy principals</w:t>
      </w:r>
      <w:r w:rsidR="009A6020">
        <w:t xml:space="preserve"> can check the </w:t>
      </w:r>
      <w:r w:rsidR="009A6020">
        <w:rPr>
          <w:b/>
        </w:rPr>
        <w:t>Language A</w:t>
      </w:r>
      <w:r w:rsidR="009A6020" w:rsidRPr="004D0B5E">
        <w:rPr>
          <w:b/>
        </w:rPr>
        <w:t>pplications</w:t>
      </w:r>
      <w:r w:rsidR="009A6020">
        <w:t xml:space="preserve"> screen in the SRMS portal to monitor the progress of </w:t>
      </w:r>
      <w:r w:rsidR="00AD312D">
        <w:t xml:space="preserve">their </w:t>
      </w:r>
      <w:r w:rsidR="009A6020">
        <w:t>students’ WAC</w:t>
      </w:r>
      <w:r w:rsidR="00E14076">
        <w:t xml:space="preserve">E language course </w:t>
      </w:r>
      <w:r>
        <w:t xml:space="preserve">enrolment </w:t>
      </w:r>
      <w:r w:rsidR="00E14076">
        <w:t>applications</w:t>
      </w:r>
      <w:r w:rsidRPr="000758E8">
        <w:t xml:space="preserve"> </w:t>
      </w:r>
      <w:r>
        <w:t>at any time</w:t>
      </w:r>
      <w:r w:rsidR="00E14076">
        <w:t>.</w:t>
      </w:r>
    </w:p>
    <w:p w14:paraId="6521A321" w14:textId="492E24FF" w:rsidR="00383991" w:rsidRDefault="00981A02" w:rsidP="00AD4777">
      <w:r>
        <w:t xml:space="preserve">The </w:t>
      </w:r>
      <w:r>
        <w:rPr>
          <w:b/>
        </w:rPr>
        <w:t>Language A</w:t>
      </w:r>
      <w:r w:rsidRPr="004D0B5E">
        <w:rPr>
          <w:b/>
        </w:rPr>
        <w:t>pplications</w:t>
      </w:r>
      <w:r>
        <w:t xml:space="preserve"> screen will update whenever an application advances through the stages of the enrolment process.</w:t>
      </w:r>
    </w:p>
    <w:p w14:paraId="2F8F6E7B" w14:textId="77777777" w:rsidR="00383991" w:rsidRDefault="00383991" w:rsidP="00383991">
      <w:r>
        <w:t>Below are terms you will see throughout the online WACE language course enrolment process that relate to the status of students’ applications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677A526E" w14:textId="77777777" w:rsidTr="00395814">
        <w:trPr>
          <w:trHeight w:val="397"/>
        </w:trPr>
        <w:tc>
          <w:tcPr>
            <w:tcW w:w="9016" w:type="dxa"/>
            <w:gridSpan w:val="2"/>
            <w:shd w:val="clear" w:color="auto" w:fill="9C70B7"/>
            <w:tcMar>
              <w:top w:w="28" w:type="dxa"/>
              <w:bottom w:w="28" w:type="dxa"/>
            </w:tcMar>
            <w:vAlign w:val="center"/>
          </w:tcPr>
          <w:p w14:paraId="2C8E3B01" w14:textId="77777777" w:rsidR="00383991" w:rsidRPr="00A62DF3" w:rsidRDefault="00383991" w:rsidP="00395814">
            <w:pPr>
              <w:rPr>
                <w:b/>
                <w:color w:val="9C70B7"/>
              </w:rPr>
            </w:pPr>
            <w:r w:rsidRPr="00A62DF3">
              <w:rPr>
                <w:b/>
                <w:color w:val="FFFFFF" w:themeColor="background1"/>
              </w:rPr>
              <w:t>Status</w:t>
            </w:r>
          </w:p>
        </w:tc>
      </w:tr>
      <w:tr w:rsidR="00383991" w14:paraId="27D5B9C1" w14:textId="77777777" w:rsidTr="00395814">
        <w:trPr>
          <w:trHeight w:val="397"/>
        </w:trPr>
        <w:tc>
          <w:tcPr>
            <w:tcW w:w="1555" w:type="dxa"/>
            <w:tcMar>
              <w:top w:w="28" w:type="dxa"/>
              <w:bottom w:w="28" w:type="dxa"/>
            </w:tcMar>
            <w:vAlign w:val="center"/>
          </w:tcPr>
          <w:p w14:paraId="5AB92139" w14:textId="77777777" w:rsidR="00383991" w:rsidRDefault="00383991" w:rsidP="00395814">
            <w:pPr>
              <w:rPr>
                <w:b/>
              </w:rPr>
            </w:pPr>
            <w:r w:rsidRPr="00AD2E2E">
              <w:rPr>
                <w:b/>
              </w:rPr>
              <w:t>New</w:t>
            </w:r>
          </w:p>
        </w:tc>
        <w:tc>
          <w:tcPr>
            <w:tcW w:w="7461" w:type="dxa"/>
            <w:tcMar>
              <w:top w:w="28" w:type="dxa"/>
              <w:bottom w:w="28" w:type="dxa"/>
            </w:tcMar>
            <w:vAlign w:val="center"/>
          </w:tcPr>
          <w:p w14:paraId="0B3C6AB1" w14:textId="77777777" w:rsidR="00383991" w:rsidRDefault="00383991" w:rsidP="00395814">
            <w:pPr>
              <w:rPr>
                <w:b/>
              </w:rPr>
            </w:pPr>
            <w:r>
              <w:t>Language application has been started, but not submitted</w:t>
            </w:r>
          </w:p>
        </w:tc>
      </w:tr>
      <w:tr w:rsidR="00383991" w14:paraId="5805E903" w14:textId="77777777" w:rsidTr="00395814">
        <w:trPr>
          <w:trHeight w:val="397"/>
        </w:trPr>
        <w:tc>
          <w:tcPr>
            <w:tcW w:w="1555" w:type="dxa"/>
            <w:tcMar>
              <w:top w:w="28" w:type="dxa"/>
              <w:bottom w:w="28" w:type="dxa"/>
            </w:tcMar>
            <w:vAlign w:val="center"/>
          </w:tcPr>
          <w:p w14:paraId="4D43F675" w14:textId="77777777" w:rsidR="00383991" w:rsidRDefault="00383991" w:rsidP="00395814">
            <w:pPr>
              <w:rPr>
                <w:b/>
              </w:rPr>
            </w:pPr>
            <w:r w:rsidRPr="00AD2E2E">
              <w:rPr>
                <w:b/>
              </w:rPr>
              <w:t>Submitted</w:t>
            </w:r>
          </w:p>
        </w:tc>
        <w:tc>
          <w:tcPr>
            <w:tcW w:w="7461" w:type="dxa"/>
            <w:tcMar>
              <w:top w:w="28" w:type="dxa"/>
              <w:bottom w:w="28" w:type="dxa"/>
            </w:tcMar>
            <w:vAlign w:val="center"/>
          </w:tcPr>
          <w:p w14:paraId="4352BC12" w14:textId="77777777" w:rsidR="00383991" w:rsidRDefault="00383991" w:rsidP="00395814">
            <w:pPr>
              <w:rPr>
                <w:b/>
              </w:rPr>
            </w:pPr>
            <w:r>
              <w:t>L</w:t>
            </w:r>
            <w:r w:rsidRPr="00AD2E2E">
              <w:t>anguage application has been submitted by the student</w:t>
            </w:r>
          </w:p>
        </w:tc>
      </w:tr>
      <w:tr w:rsidR="00383991" w14:paraId="5F76CA95" w14:textId="77777777" w:rsidTr="00395814">
        <w:trPr>
          <w:trHeight w:val="397"/>
        </w:trPr>
        <w:tc>
          <w:tcPr>
            <w:tcW w:w="1555" w:type="dxa"/>
            <w:tcMar>
              <w:top w:w="28" w:type="dxa"/>
              <w:bottom w:w="28" w:type="dxa"/>
            </w:tcMar>
            <w:vAlign w:val="center"/>
          </w:tcPr>
          <w:p w14:paraId="75C8F632" w14:textId="77777777" w:rsidR="00383991" w:rsidRDefault="00383991" w:rsidP="00395814">
            <w:pPr>
              <w:rPr>
                <w:b/>
              </w:rPr>
            </w:pPr>
            <w:r w:rsidRPr="00AD2E2E">
              <w:rPr>
                <w:b/>
              </w:rPr>
              <w:t>In progress</w:t>
            </w:r>
          </w:p>
        </w:tc>
        <w:tc>
          <w:tcPr>
            <w:tcW w:w="7461" w:type="dxa"/>
            <w:tcMar>
              <w:top w:w="28" w:type="dxa"/>
              <w:bottom w:w="28" w:type="dxa"/>
            </w:tcMar>
            <w:vAlign w:val="center"/>
          </w:tcPr>
          <w:p w14:paraId="3999E1C3" w14:textId="77777777" w:rsidR="00383991" w:rsidRDefault="00383991" w:rsidP="00395814">
            <w:pPr>
              <w:rPr>
                <w:b/>
              </w:rPr>
            </w:pPr>
            <w:r>
              <w:t>L</w:t>
            </w:r>
            <w:r w:rsidRPr="00AD2E2E">
              <w:t xml:space="preserve">anguage application is progressing through the </w:t>
            </w:r>
            <w:r>
              <w:t>processing</w:t>
            </w:r>
            <w:r w:rsidRPr="00AD2E2E">
              <w:t xml:space="preserve"> stages</w:t>
            </w:r>
          </w:p>
        </w:tc>
      </w:tr>
      <w:tr w:rsidR="00383991" w14:paraId="79E3EC48" w14:textId="77777777" w:rsidTr="00395814">
        <w:trPr>
          <w:trHeight w:val="397"/>
        </w:trPr>
        <w:tc>
          <w:tcPr>
            <w:tcW w:w="1555" w:type="dxa"/>
            <w:tcMar>
              <w:top w:w="28" w:type="dxa"/>
              <w:bottom w:w="28" w:type="dxa"/>
            </w:tcMar>
            <w:vAlign w:val="center"/>
          </w:tcPr>
          <w:p w14:paraId="6B46A0AD" w14:textId="403A2765" w:rsidR="00383991" w:rsidRPr="00AD2E2E" w:rsidRDefault="00452EE1" w:rsidP="00395814">
            <w:pPr>
              <w:rPr>
                <w:b/>
              </w:rPr>
            </w:pPr>
            <w:r>
              <w:rPr>
                <w:b/>
              </w:rPr>
              <w:t>Info required</w:t>
            </w:r>
          </w:p>
        </w:tc>
        <w:tc>
          <w:tcPr>
            <w:tcW w:w="7461" w:type="dxa"/>
            <w:tcMar>
              <w:top w:w="28" w:type="dxa"/>
              <w:bottom w:w="28" w:type="dxa"/>
            </w:tcMar>
            <w:vAlign w:val="center"/>
          </w:tcPr>
          <w:p w14:paraId="0F8EF1EE" w14:textId="7C967A54" w:rsidR="00383991" w:rsidRDefault="00383991" w:rsidP="00395814">
            <w:r>
              <w:t xml:space="preserve">Language application is being amended by the </w:t>
            </w:r>
            <w:r w:rsidR="0033507D">
              <w:t>student</w:t>
            </w:r>
          </w:p>
        </w:tc>
      </w:tr>
      <w:tr w:rsidR="00383991" w14:paraId="6659F5EF" w14:textId="77777777" w:rsidTr="00395814">
        <w:trPr>
          <w:trHeight w:val="397"/>
        </w:trPr>
        <w:tc>
          <w:tcPr>
            <w:tcW w:w="1555" w:type="dxa"/>
            <w:tcMar>
              <w:top w:w="28" w:type="dxa"/>
              <w:bottom w:w="28" w:type="dxa"/>
            </w:tcMar>
            <w:vAlign w:val="center"/>
          </w:tcPr>
          <w:p w14:paraId="37EC8888" w14:textId="77777777" w:rsidR="00383991" w:rsidRPr="00AD2E2E" w:rsidRDefault="00383991" w:rsidP="00395814">
            <w:pPr>
              <w:rPr>
                <w:b/>
              </w:rPr>
            </w:pPr>
            <w:r>
              <w:rPr>
                <w:b/>
              </w:rPr>
              <w:t>Processed</w:t>
            </w:r>
          </w:p>
        </w:tc>
        <w:tc>
          <w:tcPr>
            <w:tcW w:w="7461" w:type="dxa"/>
            <w:tcMar>
              <w:top w:w="28" w:type="dxa"/>
              <w:bottom w:w="28" w:type="dxa"/>
            </w:tcMar>
            <w:vAlign w:val="center"/>
          </w:tcPr>
          <w:p w14:paraId="083EA559" w14:textId="77777777" w:rsidR="00383991" w:rsidRDefault="00383991" w:rsidP="00395814">
            <w:r>
              <w:t>WACE language course</w:t>
            </w:r>
            <w:r w:rsidRPr="00642FBC">
              <w:t xml:space="preserve"> status has been published </w:t>
            </w:r>
          </w:p>
        </w:tc>
      </w:tr>
      <w:tr w:rsidR="00383991" w14:paraId="381D7C77" w14:textId="77777777" w:rsidTr="00395814">
        <w:trPr>
          <w:trHeight w:val="397"/>
        </w:trPr>
        <w:tc>
          <w:tcPr>
            <w:tcW w:w="1555" w:type="dxa"/>
            <w:tcMar>
              <w:top w:w="28" w:type="dxa"/>
              <w:bottom w:w="28" w:type="dxa"/>
            </w:tcMar>
            <w:vAlign w:val="center"/>
          </w:tcPr>
          <w:p w14:paraId="243CD147" w14:textId="77777777" w:rsidR="00383991" w:rsidRDefault="00383991" w:rsidP="00395814">
            <w:pPr>
              <w:rPr>
                <w:b/>
              </w:rPr>
            </w:pPr>
            <w:r w:rsidRPr="00AD2E2E">
              <w:rPr>
                <w:b/>
              </w:rPr>
              <w:t>Finalised</w:t>
            </w:r>
          </w:p>
        </w:tc>
        <w:tc>
          <w:tcPr>
            <w:tcW w:w="7461" w:type="dxa"/>
            <w:tcMar>
              <w:top w:w="28" w:type="dxa"/>
              <w:bottom w:w="28" w:type="dxa"/>
            </w:tcMar>
            <w:vAlign w:val="center"/>
          </w:tcPr>
          <w:p w14:paraId="4C356982" w14:textId="2FBA6646" w:rsidR="00383991" w:rsidRDefault="00383991" w:rsidP="00395814">
            <w:pPr>
              <w:rPr>
                <w:b/>
              </w:rPr>
            </w:pPr>
            <w:r>
              <w:t>WACE l</w:t>
            </w:r>
            <w:r w:rsidRPr="00AD2E2E">
              <w:t>anguage</w:t>
            </w:r>
            <w:r>
              <w:t xml:space="preserve"> course</w:t>
            </w:r>
            <w:r w:rsidRPr="00AD2E2E">
              <w:t xml:space="preserve"> status has been </w:t>
            </w:r>
            <w:r>
              <w:t xml:space="preserve">published and </w:t>
            </w:r>
            <w:r w:rsidR="005E43D0">
              <w:t>received</w:t>
            </w:r>
            <w:r>
              <w:t xml:space="preserve"> by the student</w:t>
            </w:r>
          </w:p>
        </w:tc>
      </w:tr>
      <w:tr w:rsidR="00383991" w14:paraId="47AAEC6C" w14:textId="77777777" w:rsidTr="00395814">
        <w:trPr>
          <w:trHeight w:val="397"/>
        </w:trPr>
        <w:tc>
          <w:tcPr>
            <w:tcW w:w="1555" w:type="dxa"/>
            <w:tcMar>
              <w:top w:w="28" w:type="dxa"/>
              <w:bottom w:w="28" w:type="dxa"/>
            </w:tcMar>
            <w:vAlign w:val="center"/>
          </w:tcPr>
          <w:p w14:paraId="5E3CABB5" w14:textId="77777777" w:rsidR="00383991" w:rsidRDefault="00383991" w:rsidP="00395814">
            <w:pPr>
              <w:rPr>
                <w:b/>
              </w:rPr>
            </w:pPr>
            <w:r w:rsidRPr="00AD2E2E">
              <w:rPr>
                <w:b/>
              </w:rPr>
              <w:t>Cancelled</w:t>
            </w:r>
          </w:p>
        </w:tc>
        <w:tc>
          <w:tcPr>
            <w:tcW w:w="7461" w:type="dxa"/>
            <w:tcMar>
              <w:top w:w="28" w:type="dxa"/>
              <w:bottom w:w="28" w:type="dxa"/>
            </w:tcMar>
            <w:vAlign w:val="center"/>
          </w:tcPr>
          <w:p w14:paraId="58942DB9" w14:textId="77777777" w:rsidR="00383991" w:rsidRDefault="00383991" w:rsidP="00395814">
            <w:pPr>
              <w:rPr>
                <w:b/>
              </w:rPr>
            </w:pPr>
            <w:r>
              <w:t>L</w:t>
            </w:r>
            <w:r w:rsidRPr="00AD2E2E">
              <w:t>anguage application has been cancelled</w:t>
            </w:r>
          </w:p>
        </w:tc>
      </w:tr>
    </w:tbl>
    <w:p w14:paraId="033CB963" w14:textId="77777777" w:rsidR="00383991" w:rsidRPr="003B0B26" w:rsidRDefault="00383991" w:rsidP="00383991">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383991" w14:paraId="734EC8D9" w14:textId="77777777" w:rsidTr="00395814">
        <w:trPr>
          <w:trHeight w:val="397"/>
        </w:trPr>
        <w:tc>
          <w:tcPr>
            <w:tcW w:w="9016" w:type="dxa"/>
            <w:gridSpan w:val="2"/>
            <w:shd w:val="clear" w:color="auto" w:fill="9C70B7"/>
            <w:tcMar>
              <w:top w:w="28" w:type="dxa"/>
              <w:bottom w:w="28" w:type="dxa"/>
            </w:tcMar>
            <w:vAlign w:val="center"/>
          </w:tcPr>
          <w:p w14:paraId="4BA0CFC0" w14:textId="77777777" w:rsidR="00383991" w:rsidRPr="00076A2E" w:rsidRDefault="00383991" w:rsidP="00395814">
            <w:pPr>
              <w:rPr>
                <w:b/>
                <w:color w:val="9C70B7"/>
              </w:rPr>
            </w:pPr>
            <w:r w:rsidRPr="00076A2E">
              <w:rPr>
                <w:b/>
                <w:color w:val="FFFFFF" w:themeColor="background1"/>
              </w:rPr>
              <w:t>Sub status</w:t>
            </w:r>
          </w:p>
        </w:tc>
      </w:tr>
      <w:tr w:rsidR="00383991" w14:paraId="6365727E" w14:textId="77777777" w:rsidTr="00395814">
        <w:trPr>
          <w:trHeight w:val="397"/>
        </w:trPr>
        <w:tc>
          <w:tcPr>
            <w:tcW w:w="1555" w:type="dxa"/>
            <w:tcMar>
              <w:top w:w="28" w:type="dxa"/>
              <w:bottom w:w="28" w:type="dxa"/>
            </w:tcMar>
            <w:vAlign w:val="center"/>
          </w:tcPr>
          <w:p w14:paraId="307C2458" w14:textId="77777777" w:rsidR="00383991" w:rsidRDefault="00383991" w:rsidP="00395814">
            <w:pPr>
              <w:rPr>
                <w:b/>
              </w:rPr>
            </w:pPr>
            <w:r w:rsidRPr="006D78BD">
              <w:rPr>
                <w:b/>
              </w:rPr>
              <w:t>Documents</w:t>
            </w:r>
          </w:p>
        </w:tc>
        <w:tc>
          <w:tcPr>
            <w:tcW w:w="7461" w:type="dxa"/>
            <w:tcMar>
              <w:top w:w="28" w:type="dxa"/>
              <w:bottom w:w="28" w:type="dxa"/>
            </w:tcMar>
            <w:vAlign w:val="center"/>
          </w:tcPr>
          <w:p w14:paraId="258B1305" w14:textId="77777777" w:rsidR="00383991" w:rsidRDefault="00383991" w:rsidP="00395814">
            <w:pPr>
              <w:rPr>
                <w:b/>
              </w:rPr>
            </w:pPr>
            <w:r>
              <w:t>S</w:t>
            </w:r>
            <w:r w:rsidRPr="006D78BD">
              <w:t xml:space="preserve">chool support officer to upload </w:t>
            </w:r>
            <w:r>
              <w:t xml:space="preserve">new </w:t>
            </w:r>
            <w:r w:rsidRPr="006D78BD">
              <w:t>or amend</w:t>
            </w:r>
            <w:r>
              <w:t>ed</w:t>
            </w:r>
            <w:r w:rsidRPr="006D78BD">
              <w:t xml:space="preserve"> documents</w:t>
            </w:r>
          </w:p>
        </w:tc>
      </w:tr>
      <w:tr w:rsidR="00383991" w14:paraId="0ECCC890" w14:textId="77777777" w:rsidTr="00395814">
        <w:trPr>
          <w:trHeight w:val="397"/>
        </w:trPr>
        <w:tc>
          <w:tcPr>
            <w:tcW w:w="1555" w:type="dxa"/>
            <w:tcMar>
              <w:top w:w="28" w:type="dxa"/>
              <w:bottom w:w="28" w:type="dxa"/>
            </w:tcMar>
            <w:vAlign w:val="center"/>
          </w:tcPr>
          <w:p w14:paraId="45E63725" w14:textId="77777777" w:rsidR="00383991" w:rsidRDefault="00383991" w:rsidP="00395814">
            <w:pPr>
              <w:rPr>
                <w:b/>
              </w:rPr>
            </w:pPr>
            <w:r w:rsidRPr="006D78BD">
              <w:rPr>
                <w:b/>
              </w:rPr>
              <w:t>Teacher</w:t>
            </w:r>
          </w:p>
        </w:tc>
        <w:tc>
          <w:tcPr>
            <w:tcW w:w="7461" w:type="dxa"/>
            <w:tcMar>
              <w:top w:w="28" w:type="dxa"/>
              <w:bottom w:w="28" w:type="dxa"/>
            </w:tcMar>
            <w:vAlign w:val="center"/>
          </w:tcPr>
          <w:p w14:paraId="2BDE6B72" w14:textId="77777777" w:rsidR="00383991" w:rsidRDefault="00383991" w:rsidP="00395814">
            <w:pPr>
              <w:rPr>
                <w:b/>
              </w:rPr>
            </w:pPr>
            <w:r>
              <w:t>L</w:t>
            </w:r>
            <w:r w:rsidRPr="006D78BD">
              <w:t xml:space="preserve">anguage teacher to </w:t>
            </w:r>
            <w:r>
              <w:t>complete declaration of language</w:t>
            </w:r>
            <w:r w:rsidRPr="006D78BD">
              <w:t xml:space="preserve"> application</w:t>
            </w:r>
          </w:p>
        </w:tc>
      </w:tr>
      <w:tr w:rsidR="00383991" w14:paraId="323B3B76" w14:textId="77777777" w:rsidTr="00395814">
        <w:trPr>
          <w:trHeight w:val="397"/>
        </w:trPr>
        <w:tc>
          <w:tcPr>
            <w:tcW w:w="1555" w:type="dxa"/>
            <w:tcMar>
              <w:top w:w="28" w:type="dxa"/>
              <w:bottom w:w="28" w:type="dxa"/>
            </w:tcMar>
            <w:vAlign w:val="center"/>
          </w:tcPr>
          <w:p w14:paraId="6136EF1D" w14:textId="77777777" w:rsidR="00383991" w:rsidRDefault="00383991" w:rsidP="00395814">
            <w:pPr>
              <w:rPr>
                <w:b/>
              </w:rPr>
            </w:pPr>
            <w:r w:rsidRPr="006D78BD">
              <w:rPr>
                <w:b/>
              </w:rPr>
              <w:t>School</w:t>
            </w:r>
          </w:p>
        </w:tc>
        <w:tc>
          <w:tcPr>
            <w:tcW w:w="7461" w:type="dxa"/>
            <w:tcMar>
              <w:top w:w="28" w:type="dxa"/>
              <w:bottom w:w="28" w:type="dxa"/>
            </w:tcMar>
            <w:vAlign w:val="center"/>
          </w:tcPr>
          <w:p w14:paraId="13800B39" w14:textId="77777777" w:rsidR="00383991" w:rsidRDefault="00383991" w:rsidP="00395814">
            <w:pPr>
              <w:rPr>
                <w:b/>
              </w:rPr>
            </w:pPr>
            <w:r>
              <w:t>P</w:t>
            </w:r>
            <w:r w:rsidRPr="006D78BD">
              <w:t xml:space="preserve">rincipal or deputy principal to </w:t>
            </w:r>
            <w:r>
              <w:t xml:space="preserve">complete </w:t>
            </w:r>
            <w:r w:rsidRPr="006D78BD">
              <w:t>endorse</w:t>
            </w:r>
            <w:r>
              <w:t>ment of</w:t>
            </w:r>
            <w:r w:rsidRPr="006D78BD">
              <w:t xml:space="preserve"> </w:t>
            </w:r>
            <w:r>
              <w:t xml:space="preserve">language </w:t>
            </w:r>
            <w:r w:rsidRPr="006D78BD">
              <w:t>application</w:t>
            </w:r>
          </w:p>
        </w:tc>
      </w:tr>
      <w:tr w:rsidR="00383991" w14:paraId="6F03F0DA" w14:textId="77777777" w:rsidTr="00395814">
        <w:trPr>
          <w:trHeight w:val="397"/>
        </w:trPr>
        <w:tc>
          <w:tcPr>
            <w:tcW w:w="1555" w:type="dxa"/>
            <w:tcMar>
              <w:top w:w="28" w:type="dxa"/>
              <w:bottom w:w="28" w:type="dxa"/>
            </w:tcMar>
            <w:vAlign w:val="center"/>
          </w:tcPr>
          <w:p w14:paraId="2564E8B9" w14:textId="77777777" w:rsidR="00383991" w:rsidRDefault="00383991" w:rsidP="00395814">
            <w:pPr>
              <w:rPr>
                <w:b/>
              </w:rPr>
            </w:pPr>
            <w:r w:rsidRPr="006D78BD">
              <w:rPr>
                <w:b/>
              </w:rPr>
              <w:t>Received</w:t>
            </w:r>
          </w:p>
        </w:tc>
        <w:tc>
          <w:tcPr>
            <w:tcW w:w="7461" w:type="dxa"/>
            <w:tcMar>
              <w:top w:w="28" w:type="dxa"/>
              <w:bottom w:w="28" w:type="dxa"/>
            </w:tcMar>
            <w:vAlign w:val="center"/>
          </w:tcPr>
          <w:p w14:paraId="2B40C64B" w14:textId="77777777" w:rsidR="00383991" w:rsidRDefault="00383991" w:rsidP="00395814">
            <w:pPr>
              <w:rPr>
                <w:b/>
              </w:rPr>
            </w:pPr>
            <w:r>
              <w:t>Language a</w:t>
            </w:r>
            <w:r w:rsidRPr="006D78BD">
              <w:t>pplication received by the Authority</w:t>
            </w:r>
          </w:p>
        </w:tc>
      </w:tr>
      <w:tr w:rsidR="00383991" w14:paraId="63DFEE48" w14:textId="77777777" w:rsidTr="00395814">
        <w:trPr>
          <w:trHeight w:val="397"/>
        </w:trPr>
        <w:tc>
          <w:tcPr>
            <w:tcW w:w="1555" w:type="dxa"/>
            <w:tcMar>
              <w:top w:w="28" w:type="dxa"/>
              <w:bottom w:w="28" w:type="dxa"/>
            </w:tcMar>
            <w:vAlign w:val="center"/>
          </w:tcPr>
          <w:p w14:paraId="053BD196" w14:textId="77777777" w:rsidR="00383991" w:rsidRPr="006D78BD" w:rsidRDefault="00383991" w:rsidP="00395814">
            <w:pPr>
              <w:rPr>
                <w:b/>
              </w:rPr>
            </w:pPr>
            <w:r>
              <w:rPr>
                <w:b/>
              </w:rPr>
              <w:t xml:space="preserve">Languages </w:t>
            </w:r>
            <w:r w:rsidRPr="00D56A1D">
              <w:rPr>
                <w:b/>
              </w:rPr>
              <w:t>PC1</w:t>
            </w:r>
          </w:p>
        </w:tc>
        <w:tc>
          <w:tcPr>
            <w:tcW w:w="7461" w:type="dxa"/>
            <w:tcMar>
              <w:top w:w="28" w:type="dxa"/>
              <w:bottom w:w="28" w:type="dxa"/>
            </w:tcMar>
            <w:vAlign w:val="center"/>
          </w:tcPr>
          <w:p w14:paraId="62E41AAB" w14:textId="6DB81707" w:rsidR="00383991" w:rsidRDefault="00383991" w:rsidP="00395814">
            <w:r>
              <w:t>Principal Consultant 1 to determine which WACE language course the student may enrol</w:t>
            </w:r>
            <w:r w:rsidR="00D137B2">
              <w:t xml:space="preserve"> in</w:t>
            </w:r>
          </w:p>
        </w:tc>
      </w:tr>
      <w:tr w:rsidR="00383991" w14:paraId="23E4BDB1" w14:textId="77777777" w:rsidTr="00395814">
        <w:trPr>
          <w:trHeight w:val="397"/>
        </w:trPr>
        <w:tc>
          <w:tcPr>
            <w:tcW w:w="1555" w:type="dxa"/>
            <w:tcMar>
              <w:top w:w="28" w:type="dxa"/>
              <w:bottom w:w="28" w:type="dxa"/>
            </w:tcMar>
            <w:vAlign w:val="center"/>
          </w:tcPr>
          <w:p w14:paraId="20C52A08" w14:textId="77777777" w:rsidR="00383991" w:rsidRPr="006D78BD" w:rsidRDefault="00383991" w:rsidP="00395814">
            <w:pPr>
              <w:rPr>
                <w:b/>
              </w:rPr>
            </w:pPr>
            <w:r>
              <w:rPr>
                <w:b/>
              </w:rPr>
              <w:t xml:space="preserve">Languages </w:t>
            </w:r>
            <w:r w:rsidRPr="00D56A1D">
              <w:rPr>
                <w:b/>
              </w:rPr>
              <w:t>PC2</w:t>
            </w:r>
          </w:p>
        </w:tc>
        <w:tc>
          <w:tcPr>
            <w:tcW w:w="7461" w:type="dxa"/>
            <w:tcMar>
              <w:top w:w="28" w:type="dxa"/>
              <w:bottom w:w="28" w:type="dxa"/>
            </w:tcMar>
            <w:vAlign w:val="center"/>
          </w:tcPr>
          <w:p w14:paraId="46EA41A2" w14:textId="64E5FFAF" w:rsidR="00383991" w:rsidRDefault="00383991" w:rsidP="00395814">
            <w:r>
              <w:t>Principal Consultant 2 to determine which WACE language course the student may enrol</w:t>
            </w:r>
            <w:r w:rsidR="00D137B2">
              <w:t xml:space="preserve"> in</w:t>
            </w:r>
          </w:p>
        </w:tc>
      </w:tr>
      <w:tr w:rsidR="00383991" w14:paraId="62BA380E" w14:textId="77777777" w:rsidTr="00395814">
        <w:trPr>
          <w:trHeight w:val="397"/>
        </w:trPr>
        <w:tc>
          <w:tcPr>
            <w:tcW w:w="1555" w:type="dxa"/>
            <w:tcMar>
              <w:top w:w="28" w:type="dxa"/>
              <w:bottom w:w="28" w:type="dxa"/>
            </w:tcMar>
            <w:vAlign w:val="center"/>
          </w:tcPr>
          <w:p w14:paraId="194E00FA" w14:textId="77777777" w:rsidR="00383991" w:rsidRPr="006D78BD" w:rsidRDefault="00383991" w:rsidP="00395814">
            <w:pPr>
              <w:rPr>
                <w:b/>
              </w:rPr>
            </w:pPr>
            <w:r w:rsidRPr="009B3AA7">
              <w:rPr>
                <w:b/>
              </w:rPr>
              <w:t>Manager</w:t>
            </w:r>
          </w:p>
        </w:tc>
        <w:tc>
          <w:tcPr>
            <w:tcW w:w="7461" w:type="dxa"/>
            <w:tcMar>
              <w:top w:w="28" w:type="dxa"/>
              <w:bottom w:w="28" w:type="dxa"/>
            </w:tcMar>
            <w:vAlign w:val="center"/>
          </w:tcPr>
          <w:p w14:paraId="608829D8" w14:textId="77777777" w:rsidR="00383991" w:rsidRDefault="00383991" w:rsidP="00395814">
            <w:r>
              <w:t>Manager to review Principal Consultants’ determinations</w:t>
            </w:r>
          </w:p>
        </w:tc>
      </w:tr>
      <w:tr w:rsidR="00383991" w14:paraId="203E5E88" w14:textId="77777777" w:rsidTr="00395814">
        <w:trPr>
          <w:trHeight w:val="397"/>
        </w:trPr>
        <w:tc>
          <w:tcPr>
            <w:tcW w:w="1555" w:type="dxa"/>
            <w:tcMar>
              <w:top w:w="28" w:type="dxa"/>
              <w:bottom w:w="28" w:type="dxa"/>
            </w:tcMar>
            <w:vAlign w:val="center"/>
          </w:tcPr>
          <w:p w14:paraId="1D056334" w14:textId="77777777" w:rsidR="00383991" w:rsidRDefault="00383991" w:rsidP="00395814">
            <w:pPr>
              <w:rPr>
                <w:b/>
              </w:rPr>
            </w:pPr>
            <w:r w:rsidRPr="006D78BD">
              <w:rPr>
                <w:b/>
              </w:rPr>
              <w:t>To publish</w:t>
            </w:r>
          </w:p>
        </w:tc>
        <w:tc>
          <w:tcPr>
            <w:tcW w:w="7461" w:type="dxa"/>
            <w:tcMar>
              <w:top w:w="28" w:type="dxa"/>
              <w:bottom w:w="28" w:type="dxa"/>
            </w:tcMar>
            <w:vAlign w:val="center"/>
          </w:tcPr>
          <w:p w14:paraId="72BB8DDD" w14:textId="77777777" w:rsidR="00383991" w:rsidRDefault="00383991" w:rsidP="00395814">
            <w:pPr>
              <w:rPr>
                <w:b/>
              </w:rPr>
            </w:pPr>
            <w:r>
              <w:t>Principal Consultant 1 or Principal Consultant 2</w:t>
            </w:r>
            <w:r w:rsidRPr="006D78BD">
              <w:t xml:space="preserve"> to publish</w:t>
            </w:r>
            <w:r>
              <w:t xml:space="preserve"> WACE</w:t>
            </w:r>
            <w:r w:rsidRPr="006D78BD">
              <w:t xml:space="preserve"> language </w:t>
            </w:r>
            <w:r>
              <w:t xml:space="preserve">course </w:t>
            </w:r>
            <w:r w:rsidRPr="006D78BD">
              <w:t>enrolment determination</w:t>
            </w:r>
          </w:p>
        </w:tc>
      </w:tr>
      <w:tr w:rsidR="00383991" w14:paraId="481175FE" w14:textId="77777777" w:rsidTr="00395814">
        <w:trPr>
          <w:trHeight w:val="397"/>
        </w:trPr>
        <w:tc>
          <w:tcPr>
            <w:tcW w:w="1555" w:type="dxa"/>
            <w:tcMar>
              <w:top w:w="28" w:type="dxa"/>
              <w:bottom w:w="28" w:type="dxa"/>
            </w:tcMar>
            <w:vAlign w:val="center"/>
          </w:tcPr>
          <w:p w14:paraId="13BD5C01" w14:textId="77777777" w:rsidR="00383991" w:rsidRPr="006D78BD" w:rsidRDefault="00383991" w:rsidP="00395814">
            <w:pPr>
              <w:rPr>
                <w:b/>
              </w:rPr>
            </w:pPr>
            <w:r>
              <w:rPr>
                <w:b/>
              </w:rPr>
              <w:t>Language</w:t>
            </w:r>
          </w:p>
        </w:tc>
        <w:tc>
          <w:tcPr>
            <w:tcW w:w="7461" w:type="dxa"/>
            <w:tcMar>
              <w:top w:w="28" w:type="dxa"/>
              <w:bottom w:w="28" w:type="dxa"/>
            </w:tcMar>
            <w:vAlign w:val="center"/>
          </w:tcPr>
          <w:p w14:paraId="627F489C" w14:textId="77777777" w:rsidR="00383991" w:rsidRPr="0095704D" w:rsidRDefault="00383991" w:rsidP="00395814">
            <w:r>
              <w:t xml:space="preserve">Publication of </w:t>
            </w:r>
            <w:r w:rsidRPr="0095704D">
              <w:t>Second Language, Backgro</w:t>
            </w:r>
            <w:r>
              <w:t xml:space="preserve">und Language or First Language </w:t>
            </w:r>
            <w:r w:rsidRPr="0095704D">
              <w:t xml:space="preserve">status for </w:t>
            </w:r>
            <w:r>
              <w:t xml:space="preserve">WACE language </w:t>
            </w:r>
            <w:r w:rsidRPr="0095704D">
              <w:t>course enrolment</w:t>
            </w:r>
          </w:p>
        </w:tc>
      </w:tr>
      <w:tr w:rsidR="00971CBE" w14:paraId="02F4F4E2" w14:textId="77777777" w:rsidTr="00395814">
        <w:trPr>
          <w:trHeight w:val="397"/>
        </w:trPr>
        <w:tc>
          <w:tcPr>
            <w:tcW w:w="1555" w:type="dxa"/>
            <w:tcMar>
              <w:top w:w="28" w:type="dxa"/>
              <w:bottom w:w="28" w:type="dxa"/>
            </w:tcMar>
            <w:vAlign w:val="center"/>
          </w:tcPr>
          <w:p w14:paraId="60E86BA3" w14:textId="30434B18" w:rsidR="00971CBE" w:rsidRDefault="00971CBE" w:rsidP="00971CBE">
            <w:pPr>
              <w:rPr>
                <w:b/>
              </w:rPr>
            </w:pPr>
            <w:r>
              <w:rPr>
                <w:b/>
              </w:rPr>
              <w:t>Appeal?</w:t>
            </w:r>
          </w:p>
        </w:tc>
        <w:tc>
          <w:tcPr>
            <w:tcW w:w="7461" w:type="dxa"/>
            <w:tcMar>
              <w:top w:w="28" w:type="dxa"/>
              <w:bottom w:w="28" w:type="dxa"/>
            </w:tcMar>
            <w:vAlign w:val="center"/>
          </w:tcPr>
          <w:p w14:paraId="4F76284D" w14:textId="68BE124F" w:rsidR="00971CBE" w:rsidRPr="0095704D" w:rsidRDefault="00971CBE" w:rsidP="00971CBE">
            <w:r>
              <w:t xml:space="preserve">The student may lodge an appeal by email within two weeks of publication of their WACE language </w:t>
            </w:r>
            <w:r w:rsidRPr="0095704D">
              <w:t>course enrolment</w:t>
            </w:r>
            <w:r>
              <w:t xml:space="preserve"> status</w:t>
            </w:r>
          </w:p>
        </w:tc>
      </w:tr>
      <w:tr w:rsidR="00971CBE" w14:paraId="68B25630" w14:textId="77777777" w:rsidTr="00395814">
        <w:trPr>
          <w:trHeight w:val="397"/>
        </w:trPr>
        <w:tc>
          <w:tcPr>
            <w:tcW w:w="1555" w:type="dxa"/>
            <w:tcMar>
              <w:top w:w="28" w:type="dxa"/>
              <w:bottom w:w="28" w:type="dxa"/>
            </w:tcMar>
            <w:vAlign w:val="center"/>
          </w:tcPr>
          <w:p w14:paraId="0A632C97" w14:textId="1FDBA279" w:rsidR="00971CBE" w:rsidRDefault="00971CBE" w:rsidP="00971CBE">
            <w:pPr>
              <w:rPr>
                <w:b/>
              </w:rPr>
            </w:pPr>
            <w:r>
              <w:rPr>
                <w:b/>
              </w:rPr>
              <w:t>Appeal lodged</w:t>
            </w:r>
          </w:p>
        </w:tc>
        <w:tc>
          <w:tcPr>
            <w:tcW w:w="7461" w:type="dxa"/>
            <w:tcMar>
              <w:top w:w="28" w:type="dxa"/>
              <w:bottom w:w="28" w:type="dxa"/>
            </w:tcMar>
            <w:vAlign w:val="center"/>
          </w:tcPr>
          <w:p w14:paraId="19B24FF6" w14:textId="14D7DA83" w:rsidR="00971CBE" w:rsidRPr="00016FBD" w:rsidRDefault="00971CBE" w:rsidP="00971CBE">
            <w:r w:rsidRPr="00016FBD">
              <w:t xml:space="preserve">The student has </w:t>
            </w:r>
            <w:r>
              <w:t>emailed their</w:t>
            </w:r>
            <w:r w:rsidRPr="00016FBD">
              <w:t xml:space="preserve"> appeal</w:t>
            </w:r>
          </w:p>
        </w:tc>
      </w:tr>
    </w:tbl>
    <w:p w14:paraId="4CD2765B" w14:textId="4D9EEE1D" w:rsidR="001E50FC" w:rsidRDefault="001E50FC" w:rsidP="00AD4777">
      <w:r>
        <w:br w:type="page"/>
      </w:r>
    </w:p>
    <w:p w14:paraId="41135CEC" w14:textId="316A7A4F" w:rsidR="001A26CC" w:rsidRDefault="003524E3" w:rsidP="001A26CC">
      <w:pPr>
        <w:pStyle w:val="Heading1"/>
      </w:pPr>
      <w:bookmarkStart w:id="29" w:name="_Toc137540334"/>
      <w:r>
        <w:lastRenderedPageBreak/>
        <w:t>A</w:t>
      </w:r>
      <w:r w:rsidR="001A26CC">
        <w:t>ppeal process</w:t>
      </w:r>
      <w:bookmarkEnd w:id="29"/>
    </w:p>
    <w:p w14:paraId="2929E482" w14:textId="6AB1D12D" w:rsidR="0094465D" w:rsidRDefault="00221070" w:rsidP="000E2F53">
      <w:r>
        <w:t>Should</w:t>
      </w:r>
      <w:r w:rsidR="0044369C">
        <w:t xml:space="preserve"> the Authority </w:t>
      </w:r>
      <w:r>
        <w:t>determine</w:t>
      </w:r>
      <w:r w:rsidR="0044369C">
        <w:t xml:space="preserve"> </w:t>
      </w:r>
      <w:r w:rsidR="000E2F53">
        <w:t xml:space="preserve">that </w:t>
      </w:r>
      <w:r w:rsidR="004A749C">
        <w:t xml:space="preserve">a </w:t>
      </w:r>
      <w:r w:rsidR="000E2F53">
        <w:t xml:space="preserve">student </w:t>
      </w:r>
      <w:r w:rsidR="0041018E">
        <w:t>do</w:t>
      </w:r>
      <w:r w:rsidR="004A749C">
        <w:t>es</w:t>
      </w:r>
      <w:r w:rsidR="0041018E">
        <w:t xml:space="preserve"> not meet the enrolment criteria for a </w:t>
      </w:r>
      <w:r w:rsidR="00D85814">
        <w:t>course and</w:t>
      </w:r>
      <w:r w:rsidR="0041018E">
        <w:t xml:space="preserve"> </w:t>
      </w:r>
      <w:r w:rsidR="002C73CB">
        <w:t xml:space="preserve">is </w:t>
      </w:r>
      <w:r w:rsidR="0041018E">
        <w:t xml:space="preserve">therefore </w:t>
      </w:r>
      <w:r w:rsidR="003524E3">
        <w:t>not permitted</w:t>
      </w:r>
      <w:r w:rsidR="000E2F53">
        <w:t xml:space="preserve"> to enrol</w:t>
      </w:r>
      <w:r w:rsidR="003524E3">
        <w:t xml:space="preserve"> in a </w:t>
      </w:r>
      <w:r w:rsidR="004A749C">
        <w:t>S</w:t>
      </w:r>
      <w:r w:rsidR="00601973">
        <w:t>econd</w:t>
      </w:r>
      <w:r w:rsidR="003524E3">
        <w:t xml:space="preserve"> or </w:t>
      </w:r>
      <w:r w:rsidR="004A749C">
        <w:t>B</w:t>
      </w:r>
      <w:r w:rsidR="00601973">
        <w:t>ackground</w:t>
      </w:r>
      <w:r w:rsidR="003524E3">
        <w:t xml:space="preserve"> </w:t>
      </w:r>
      <w:r w:rsidR="00B81367">
        <w:t>L</w:t>
      </w:r>
      <w:r w:rsidR="00601973">
        <w:t>anguage</w:t>
      </w:r>
      <w:r w:rsidR="003524E3">
        <w:t xml:space="preserve"> course</w:t>
      </w:r>
      <w:r w:rsidR="000E2F53">
        <w:t>,</w:t>
      </w:r>
      <w:r w:rsidR="0044369C">
        <w:t xml:space="preserve"> this will be shown in the student portal</w:t>
      </w:r>
      <w:r w:rsidR="00E35726">
        <w:t>.</w:t>
      </w:r>
    </w:p>
    <w:p w14:paraId="499D599F" w14:textId="715C170F" w:rsidR="00E35726" w:rsidRDefault="003524E3" w:rsidP="00E35726">
      <w:r>
        <w:t>If</w:t>
      </w:r>
      <w:r w:rsidR="0014230E">
        <w:t xml:space="preserve"> </w:t>
      </w:r>
      <w:r w:rsidR="004A749C">
        <w:t xml:space="preserve">a </w:t>
      </w:r>
      <w:r w:rsidR="0014230E">
        <w:t>s</w:t>
      </w:r>
      <w:r w:rsidR="0044369C">
        <w:t>tudent</w:t>
      </w:r>
      <w:r w:rsidR="000E2F53">
        <w:t xml:space="preserve"> </w:t>
      </w:r>
      <w:r w:rsidR="00182B5B">
        <w:t>ha</w:t>
      </w:r>
      <w:r w:rsidR="004A749C">
        <w:t>s</w:t>
      </w:r>
      <w:r w:rsidR="00182B5B">
        <w:t xml:space="preserve"> evidence</w:t>
      </w:r>
      <w:r>
        <w:t xml:space="preserve"> </w:t>
      </w:r>
      <w:r w:rsidR="00E35726">
        <w:t xml:space="preserve">that shows that </w:t>
      </w:r>
      <w:r w:rsidR="008A4B95">
        <w:t>they</w:t>
      </w:r>
      <w:r w:rsidR="00E35726">
        <w:t xml:space="preserve"> do meet the enrolment criteria for the Second or Background Language course, </w:t>
      </w:r>
      <w:r w:rsidR="008A4B95">
        <w:t>they</w:t>
      </w:r>
      <w:r w:rsidR="00E35726">
        <w:t xml:space="preserve"> can lodge an appeal with the Authority. </w:t>
      </w:r>
    </w:p>
    <w:p w14:paraId="3483FC9C" w14:textId="6A738448" w:rsidR="00E35726" w:rsidRDefault="008A4B95" w:rsidP="00E35726">
      <w:r>
        <w:t>They</w:t>
      </w:r>
      <w:r w:rsidR="00E35726">
        <w:t xml:space="preserve"> must do this within two weeks of receiving </w:t>
      </w:r>
      <w:r>
        <w:t>their</w:t>
      </w:r>
      <w:r w:rsidR="00E35726">
        <w:t xml:space="preserve"> WACE language course enrolment notification in the student portal.</w:t>
      </w:r>
    </w:p>
    <w:p w14:paraId="467EA9F7" w14:textId="49D33891" w:rsidR="00E35726" w:rsidRDefault="00E35726" w:rsidP="00E35726">
      <w:r>
        <w:t xml:space="preserve">To request an appeal, </w:t>
      </w:r>
      <w:r w:rsidR="008A4B95">
        <w:t xml:space="preserve">they should </w:t>
      </w:r>
      <w:r>
        <w:t xml:space="preserve">download and complete the </w:t>
      </w:r>
      <w:r w:rsidRPr="00846908">
        <w:rPr>
          <w:i/>
          <w:iCs/>
        </w:rPr>
        <w:t>Application form for appeal against languages enrolment determination</w:t>
      </w:r>
      <w:r>
        <w:t xml:space="preserve">, which </w:t>
      </w:r>
      <w:r w:rsidR="008A4B95">
        <w:t>they</w:t>
      </w:r>
      <w:r>
        <w:t xml:space="preserve"> will find on the </w:t>
      </w:r>
      <w:hyperlink r:id="rId70" w:history="1">
        <w:r w:rsidR="00DF1322" w:rsidRPr="00344D19">
          <w:rPr>
            <w:rStyle w:val="Hyperlink"/>
          </w:rPr>
          <w:t>Authority website (https://scsa.wa.edu.au/__data/assets/pdf_file/0008/75590/Application_form-for-appeal-against-Languages-enrolment-determination.pdf</w:t>
        </w:r>
      </w:hyperlink>
      <w:r w:rsidR="00053A31">
        <w:t>)</w:t>
      </w:r>
      <w:r w:rsidR="008A4270" w:rsidRPr="008A4270">
        <w:rPr>
          <w:rStyle w:val="Hyperlink"/>
          <w:u w:val="none"/>
        </w:rPr>
        <w:t>.</w:t>
      </w:r>
    </w:p>
    <w:p w14:paraId="044B328A" w14:textId="7BBA657D" w:rsidR="00E35726" w:rsidRDefault="00E35726" w:rsidP="00E35726">
      <w:r>
        <w:t xml:space="preserve">To show that </w:t>
      </w:r>
      <w:r w:rsidR="008A4B95">
        <w:t>they</w:t>
      </w:r>
      <w:r>
        <w:t xml:space="preserve"> meet the enrolment criteria, </w:t>
      </w:r>
      <w:r w:rsidR="008A4B95">
        <w:t>they</w:t>
      </w:r>
      <w:r>
        <w:t xml:space="preserve"> will need to provide additional evidence with </w:t>
      </w:r>
      <w:r w:rsidR="008A4B95">
        <w:t>their</w:t>
      </w:r>
      <w:r>
        <w:t xml:space="preserve"> </w:t>
      </w:r>
      <w:r w:rsidR="008A4B95">
        <w:t xml:space="preserve">appeal </w:t>
      </w:r>
      <w:r>
        <w:t>application</w:t>
      </w:r>
      <w:r w:rsidR="008A4B95">
        <w:t xml:space="preserve"> form</w:t>
      </w:r>
      <w:r>
        <w:t xml:space="preserve">. </w:t>
      </w:r>
    </w:p>
    <w:p w14:paraId="53DE8863" w14:textId="2B739B91" w:rsidR="00E35726" w:rsidRDefault="005E43D0" w:rsidP="00E35726">
      <w:pPr>
        <w:rPr>
          <w:lang w:val="en-US" w:eastAsia="en-AU"/>
        </w:rPr>
      </w:pPr>
      <w:r>
        <w:t>Students should e</w:t>
      </w:r>
      <w:r w:rsidR="00E35726">
        <w:t xml:space="preserve">mail </w:t>
      </w:r>
      <w:r w:rsidR="008A4B95">
        <w:t>their</w:t>
      </w:r>
      <w:r w:rsidR="00E35726">
        <w:t xml:space="preserve"> completed </w:t>
      </w:r>
      <w:r w:rsidR="008A4B95">
        <w:t xml:space="preserve">appeal </w:t>
      </w:r>
      <w:r w:rsidR="00E35726">
        <w:t xml:space="preserve">application form to </w:t>
      </w:r>
      <w:hyperlink r:id="rId71" w:history="1">
        <w:r w:rsidR="00E35726">
          <w:rPr>
            <w:rStyle w:val="Hyperlink"/>
            <w:lang w:val="en-US" w:eastAsia="en-AU"/>
          </w:rPr>
          <w:t>languagesenrolment@scsa.wa.edu.au</w:t>
        </w:r>
      </w:hyperlink>
      <w:r w:rsidR="00E35726">
        <w:rPr>
          <w:lang w:val="en-US" w:eastAsia="en-AU"/>
        </w:rPr>
        <w:t>.</w:t>
      </w:r>
    </w:p>
    <w:p w14:paraId="2C328D10" w14:textId="5E0CC6E1" w:rsidR="00E35726" w:rsidRPr="00E65B86" w:rsidRDefault="00E35726" w:rsidP="00E35726">
      <w:r>
        <w:t xml:space="preserve">Note: </w:t>
      </w:r>
      <w:r w:rsidR="008A4B95">
        <w:t>they</w:t>
      </w:r>
      <w:r>
        <w:t xml:space="preserve"> can only lodge one appeal for each WACE language course application </w:t>
      </w:r>
      <w:r w:rsidR="008A4B95">
        <w:t>they</w:t>
      </w:r>
      <w:r>
        <w:t xml:space="preserve"> submit.</w:t>
      </w:r>
    </w:p>
    <w:p w14:paraId="2A5A5CEE" w14:textId="40039BF6" w:rsidR="00E35726" w:rsidRDefault="00E35726" w:rsidP="00E35726">
      <w:r w:rsidRPr="00E564FB">
        <w:t xml:space="preserve">The </w:t>
      </w:r>
      <w:r>
        <w:t xml:space="preserve">Languages Enrolment Determinations </w:t>
      </w:r>
      <w:r w:rsidRPr="00E564FB">
        <w:t>Appeal</w:t>
      </w:r>
      <w:r>
        <w:t>s</w:t>
      </w:r>
      <w:r w:rsidRPr="00E564FB">
        <w:t xml:space="preserve"> </w:t>
      </w:r>
      <w:r>
        <w:t>Committee</w:t>
      </w:r>
      <w:r w:rsidRPr="00E564FB">
        <w:t xml:space="preserve"> will </w:t>
      </w:r>
      <w:r>
        <w:t>review</w:t>
      </w:r>
      <w:r w:rsidRPr="00E564FB">
        <w:t xml:space="preserve"> </w:t>
      </w:r>
      <w:r w:rsidR="008A4B95">
        <w:t>their</w:t>
      </w:r>
      <w:r w:rsidRPr="00E564FB">
        <w:t xml:space="preserve"> </w:t>
      </w:r>
      <w:r>
        <w:t xml:space="preserve">appeal </w:t>
      </w:r>
      <w:r w:rsidRPr="00E564FB">
        <w:t xml:space="preserve">application </w:t>
      </w:r>
      <w:r w:rsidR="008A4B95">
        <w:t xml:space="preserve">form </w:t>
      </w:r>
      <w:r w:rsidRPr="00E564FB">
        <w:t xml:space="preserve">and </w:t>
      </w:r>
      <w:r>
        <w:t>the</w:t>
      </w:r>
      <w:r w:rsidRPr="00E564FB">
        <w:t xml:space="preserve"> additional document</w:t>
      </w:r>
      <w:r>
        <w:t>/s</w:t>
      </w:r>
      <w:r w:rsidRPr="00E564FB">
        <w:t xml:space="preserve"> and/or supporting evidence. </w:t>
      </w:r>
    </w:p>
    <w:p w14:paraId="67ABE030" w14:textId="7B42218A" w:rsidR="00E35726" w:rsidRDefault="00E35726" w:rsidP="00E35726">
      <w:r w:rsidRPr="00E564FB">
        <w:t xml:space="preserve">After the appeal is completed, the Authority will notify </w:t>
      </w:r>
      <w:r w:rsidR="008A4B95">
        <w:t>the student</w:t>
      </w:r>
      <w:r>
        <w:t xml:space="preserve"> </w:t>
      </w:r>
      <w:r w:rsidR="005E43D0">
        <w:t xml:space="preserve">via the student portal, </w:t>
      </w:r>
      <w:r>
        <w:t xml:space="preserve">and </w:t>
      </w:r>
      <w:r w:rsidR="008A4B95">
        <w:t>their</w:t>
      </w:r>
      <w:r>
        <w:t xml:space="preserve"> parent/s or guardian/s </w:t>
      </w:r>
      <w:r w:rsidRPr="00E564FB">
        <w:t xml:space="preserve">by email, stating the outcome of the appeal. </w:t>
      </w:r>
    </w:p>
    <w:p w14:paraId="47C48773" w14:textId="73D98265" w:rsidR="00E35726" w:rsidRDefault="008A4B95" w:rsidP="00E35726">
      <w:r>
        <w:t>They</w:t>
      </w:r>
      <w:r w:rsidR="00E35726" w:rsidRPr="00E564FB">
        <w:t xml:space="preserve"> can also see the </w:t>
      </w:r>
      <w:r w:rsidR="00E35726">
        <w:t xml:space="preserve">appeal determination and </w:t>
      </w:r>
      <w:r>
        <w:t>their</w:t>
      </w:r>
      <w:r w:rsidR="00E35726">
        <w:t xml:space="preserve"> WACE language enrolment status in the student portal (highlighted below).</w:t>
      </w:r>
    </w:p>
    <w:p w14:paraId="598D23D6" w14:textId="77777777" w:rsidR="00E35726" w:rsidRDefault="00E35726" w:rsidP="00E35726">
      <w:pPr>
        <w:ind w:left="-57"/>
      </w:pPr>
      <w:r>
        <w:rPr>
          <w:noProof/>
          <w:lang w:eastAsia="en-AU"/>
        </w:rPr>
        <mc:AlternateContent>
          <mc:Choice Requires="wps">
            <w:drawing>
              <wp:anchor distT="0" distB="0" distL="114300" distR="114300" simplePos="0" relativeHeight="252184576" behindDoc="0" locked="0" layoutInCell="1" allowOverlap="1" wp14:anchorId="486D983A" wp14:editId="1EEDBEBB">
                <wp:simplePos x="0" y="0"/>
                <wp:positionH relativeFrom="column">
                  <wp:posOffset>123190</wp:posOffset>
                </wp:positionH>
                <wp:positionV relativeFrom="paragraph">
                  <wp:posOffset>160020</wp:posOffset>
                </wp:positionV>
                <wp:extent cx="4486275" cy="227095"/>
                <wp:effectExtent l="0" t="0" r="28575" b="20955"/>
                <wp:wrapNone/>
                <wp:docPr id="14" name="Rounded Rectangle 14" descr="Red highlight box around the lodge appeal button" title="Red highlight box"/>
                <wp:cNvGraphicFramePr/>
                <a:graphic xmlns:a="http://schemas.openxmlformats.org/drawingml/2006/main">
                  <a:graphicData uri="http://schemas.microsoft.com/office/word/2010/wordprocessingShape">
                    <wps:wsp>
                      <wps:cNvSpPr/>
                      <wps:spPr>
                        <a:xfrm>
                          <a:off x="0" y="0"/>
                          <a:ext cx="4486275" cy="22709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BA30D" id="Rounded Rectangle 14" o:spid="_x0000_s1026" alt="Title: Red highlight box - Description: Red highlight box around the lodge appeal button" style="position:absolute;margin-left:9.7pt;margin-top:12.6pt;width:353.25pt;height:17.9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" filled="f" strokecolor="red" strokeweight="2pt"/>
            </w:pict>
          </mc:Fallback>
        </mc:AlternateContent>
      </w:r>
      <w:r>
        <w:rPr>
          <w:noProof/>
          <w:lang w:eastAsia="en-AU"/>
        </w:rPr>
        <w:drawing>
          <wp:inline distT="0" distB="0" distL="0" distR="0" wp14:anchorId="546FAE8E" wp14:editId="06A1C9C2">
            <wp:extent cx="5731510" cy="937260"/>
            <wp:effectExtent l="57150" t="57150" r="116840" b="110490"/>
            <wp:docPr id="1851900431" name="Picture 1851900431" descr="Appeal determination for Italian: Background Language, with the appeal determination messa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00431" name="Picture 1851900431" descr="Appeal determination for Italian: Background Language, with the appeal determination message highlighted"/>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93726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40CD7025" w14:textId="37BD74A2" w:rsidR="00456B8A" w:rsidRDefault="00E35726" w:rsidP="00E35726">
      <w:pPr>
        <w:sectPr w:rsidR="00456B8A" w:rsidSect="00981A02">
          <w:headerReference w:type="default" r:id="rId74"/>
          <w:footerReference w:type="default" r:id="rId75"/>
          <w:type w:val="oddPage"/>
          <w:pgSz w:w="11906" w:h="16838"/>
          <w:pgMar w:top="1440" w:right="1440" w:bottom="1440" w:left="1440" w:header="709" w:footer="709" w:gutter="0"/>
          <w:pgNumType w:start="1"/>
          <w:cols w:space="708"/>
          <w:docGrid w:linePitch="360"/>
        </w:sectPr>
      </w:pPr>
      <w:r>
        <w:t>At this point, the student should discuss their study options with their school.</w:t>
      </w:r>
    </w:p>
    <w:p w14:paraId="71D64856" w14:textId="4A94CFD1" w:rsidR="00250D67" w:rsidRPr="00340F48" w:rsidRDefault="009C6475" w:rsidP="00697E0B">
      <w:r>
        <w:rPr>
          <w:noProof/>
          <w:lang w:val="en-GB" w:eastAsia="en-GB" w:bidi="my-MM"/>
        </w:rPr>
        <w:lastRenderedPageBreak/>
        <w:drawing>
          <wp:anchor distT="0" distB="0" distL="114300" distR="114300" simplePos="0" relativeHeight="252017664" behindDoc="0" locked="0" layoutInCell="1" allowOverlap="1" wp14:anchorId="4F69B4ED" wp14:editId="249532B7">
            <wp:simplePos x="0" y="0"/>
            <wp:positionH relativeFrom="column">
              <wp:posOffset>-866140</wp:posOffset>
            </wp:positionH>
            <wp:positionV relativeFrom="paragraph">
              <wp:posOffset>-759905</wp:posOffset>
            </wp:positionV>
            <wp:extent cx="7364620" cy="10414660"/>
            <wp:effectExtent l="0" t="0" r="825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CE_guides4.jpg"/>
                    <pic:cNvPicPr/>
                  </pic:nvPicPr>
                  <pic:blipFill>
                    <a:blip r:embed="rId76">
                      <a:extLst>
                        <a:ext uri="{28A0092B-C50C-407E-A947-70E740481C1C}">
                          <a14:useLocalDpi xmlns:a14="http://schemas.microsoft.com/office/drawing/2010/main" val="0"/>
                        </a:ext>
                      </a:extLst>
                    </a:blip>
                    <a:stretch>
                      <a:fillRect/>
                    </a:stretch>
                  </pic:blipFill>
                  <pic:spPr>
                    <a:xfrm>
                      <a:off x="0" y="0"/>
                      <a:ext cx="7364620" cy="10414660"/>
                    </a:xfrm>
                    <a:prstGeom prst="rect">
                      <a:avLst/>
                    </a:prstGeom>
                    <a:ln w="6350">
                      <a:noFill/>
                    </a:ln>
                    <a:effectLst/>
                  </pic:spPr>
                </pic:pic>
              </a:graphicData>
            </a:graphic>
            <wp14:sizeRelH relativeFrom="margin">
              <wp14:pctWidth>0</wp14:pctWidth>
            </wp14:sizeRelH>
            <wp14:sizeRelV relativeFrom="margin">
              <wp14:pctHeight>0</wp14:pctHeight>
            </wp14:sizeRelV>
          </wp:anchor>
        </w:drawing>
      </w:r>
    </w:p>
    <w:sectPr w:rsidR="00250D67" w:rsidRPr="00340F48" w:rsidSect="009C6475">
      <w:footerReference w:type="default" r:id="rId7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D2808" w14:textId="77777777" w:rsidR="003514E6" w:rsidRDefault="003514E6" w:rsidP="00630BCE">
      <w:r>
        <w:separator/>
      </w:r>
    </w:p>
  </w:endnote>
  <w:endnote w:type="continuationSeparator" w:id="0">
    <w:p w14:paraId="3F8FD5C3" w14:textId="77777777" w:rsidR="003514E6" w:rsidRDefault="003514E6"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FA70" w14:textId="4FA52502" w:rsidR="009C3E5C" w:rsidRPr="00A875D5" w:rsidRDefault="009C3E5C" w:rsidP="00A875D5">
    <w:pPr>
      <w:tabs>
        <w:tab w:val="right" w:pos="9639"/>
      </w:tabs>
      <w:rPr>
        <w:rFonts w:ascii="Calibri" w:eastAsia="Times New Roman" w:hAnsi="Calibri" w:cs="Calibri"/>
        <w:sz w:val="18"/>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EC42" w14:textId="77777777" w:rsidR="009C3E5C" w:rsidRPr="00F25515" w:rsidRDefault="009C3E5C" w:rsidP="00F255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41EEC" w14:textId="77777777" w:rsidR="009C3E5C" w:rsidRPr="0008758E" w:rsidRDefault="009C3E5C" w:rsidP="000875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C7C4" w14:textId="04F91C46" w:rsidR="009C3E5C" w:rsidRDefault="009C3E5C" w:rsidP="00A875D5">
    <w:pPr>
      <w:pStyle w:val="Footer"/>
    </w:pPr>
    <w:r>
      <w:rPr>
        <w:rFonts w:ascii="Calibri" w:eastAsia="Times New Roman" w:hAnsi="Calibri" w:cs="Calibri"/>
        <w:sz w:val="18"/>
        <w:szCs w:val="16"/>
      </w:rPr>
      <w:t xml:space="preserve">Student Records Management System | </w:t>
    </w:r>
    <w:r w:rsidRPr="00F16AA8">
      <w:rPr>
        <w:rFonts w:ascii="Calibri" w:eastAsia="Times New Roman" w:hAnsi="Calibri" w:cs="Calibri"/>
        <w:sz w:val="18"/>
        <w:szCs w:val="16"/>
      </w:rPr>
      <w:t>School guide for online applications for WACE language courses</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E862F1">
      <w:rPr>
        <w:rFonts w:ascii="Calibri" w:eastAsia="Times New Roman" w:hAnsi="Calibri" w:cs="Calibri"/>
        <w:noProof/>
        <w:sz w:val="18"/>
        <w:szCs w:val="16"/>
      </w:rPr>
      <w:t>31</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EE41" w14:textId="77777777" w:rsidR="009C3E5C" w:rsidRPr="009C6475" w:rsidRDefault="009C3E5C" w:rsidP="009C64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CC27B" w14:textId="77777777" w:rsidR="003514E6" w:rsidRDefault="003514E6" w:rsidP="00630BCE">
      <w:r>
        <w:separator/>
      </w:r>
    </w:p>
  </w:footnote>
  <w:footnote w:type="continuationSeparator" w:id="0">
    <w:p w14:paraId="2C2C9644" w14:textId="77777777" w:rsidR="003514E6" w:rsidRDefault="003514E6"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9F1E" w14:textId="31CB5CE7" w:rsidR="009C3E5C" w:rsidRPr="00EB1E72" w:rsidRDefault="009C3E5C" w:rsidP="00EB1E72">
    <w:pPr>
      <w:pStyle w:val="Header"/>
      <w:rPr>
        <w:b/>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F7731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A screenshot of a cell phone&#10;&#10;&#10;&#10;&#10;&#10;&#10;&#10;&#10;&#10;&#10;&#10;&#10;&#10;&#10;&#10;&#10;&#10;&#10;&#10;&#10;&#10;&#10;&#10;Description automatically generated" style="width:6.75pt;height:7.5pt;visibility:visible" o:bullet="t">
        <v:imagedata r:id="rId1" o:title=""/>
      </v:shape>
    </w:pict>
  </w:numPicBullet>
  <w:abstractNum w:abstractNumId="0" w15:restartNumberingAfterBreak="0">
    <w:nsid w:val="FFFFFF7C"/>
    <w:multiLevelType w:val="singleLevel"/>
    <w:tmpl w:val="F06C25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AC7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C48C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3926E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80A8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7739B9"/>
    <w:multiLevelType w:val="hybridMultilevel"/>
    <w:tmpl w:val="62FE0D80"/>
    <w:lvl w:ilvl="0" w:tplc="3BE87BC0">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502A37"/>
    <w:multiLevelType w:val="hybridMultilevel"/>
    <w:tmpl w:val="526A3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4"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5358B6"/>
    <w:multiLevelType w:val="hybridMultilevel"/>
    <w:tmpl w:val="0E564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E87138"/>
    <w:multiLevelType w:val="hybridMultilevel"/>
    <w:tmpl w:val="830A872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413EF0"/>
    <w:multiLevelType w:val="hybridMultilevel"/>
    <w:tmpl w:val="5C4C504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9"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AD373B4"/>
    <w:multiLevelType w:val="hybridMultilevel"/>
    <w:tmpl w:val="441C648A"/>
    <w:lvl w:ilvl="0" w:tplc="3BE87BC0">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E6512A"/>
    <w:multiLevelType w:val="hybridMultilevel"/>
    <w:tmpl w:val="E4E81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392894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5180456">
    <w:abstractNumId w:val="14"/>
  </w:num>
  <w:num w:numId="3" w16cid:durableId="1608931006">
    <w:abstractNumId w:val="7"/>
  </w:num>
  <w:num w:numId="4" w16cid:durableId="1053576533">
    <w:abstractNumId w:val="21"/>
  </w:num>
  <w:num w:numId="5" w16cid:durableId="1724019459">
    <w:abstractNumId w:val="8"/>
  </w:num>
  <w:num w:numId="6" w16cid:durableId="1556696894">
    <w:abstractNumId w:val="12"/>
  </w:num>
  <w:num w:numId="7" w16cid:durableId="2129204762">
    <w:abstractNumId w:val="17"/>
  </w:num>
  <w:num w:numId="8" w16cid:durableId="937248308">
    <w:abstractNumId w:val="5"/>
  </w:num>
  <w:num w:numId="9" w16cid:durableId="871040087">
    <w:abstractNumId w:val="4"/>
  </w:num>
  <w:num w:numId="10" w16cid:durableId="419179708">
    <w:abstractNumId w:val="6"/>
  </w:num>
  <w:num w:numId="11" w16cid:durableId="596597774">
    <w:abstractNumId w:val="3"/>
  </w:num>
  <w:num w:numId="12" w16cid:durableId="14232312">
    <w:abstractNumId w:val="2"/>
  </w:num>
  <w:num w:numId="13" w16cid:durableId="187908828">
    <w:abstractNumId w:val="1"/>
  </w:num>
  <w:num w:numId="14" w16cid:durableId="306711488">
    <w:abstractNumId w:val="0"/>
  </w:num>
  <w:num w:numId="15" w16cid:durableId="954405447">
    <w:abstractNumId w:val="19"/>
  </w:num>
  <w:num w:numId="16" w16cid:durableId="860511382">
    <w:abstractNumId w:val="18"/>
  </w:num>
  <w:num w:numId="17" w16cid:durableId="835730383">
    <w:abstractNumId w:val="20"/>
  </w:num>
  <w:num w:numId="18" w16cid:durableId="1900361892">
    <w:abstractNumId w:val="11"/>
  </w:num>
  <w:num w:numId="19" w16cid:durableId="1965040806">
    <w:abstractNumId w:val="10"/>
  </w:num>
  <w:num w:numId="20" w16cid:durableId="340817057">
    <w:abstractNumId w:val="22"/>
  </w:num>
  <w:num w:numId="21" w16cid:durableId="1307513695">
    <w:abstractNumId w:val="15"/>
  </w:num>
  <w:num w:numId="22" w16cid:durableId="1737163811">
    <w:abstractNumId w:val="9"/>
  </w:num>
  <w:num w:numId="23" w16cid:durableId="46670064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329F"/>
    <w:rsid w:val="000048DF"/>
    <w:rsid w:val="000051BC"/>
    <w:rsid w:val="00005944"/>
    <w:rsid w:val="00006671"/>
    <w:rsid w:val="00006F26"/>
    <w:rsid w:val="000070A7"/>
    <w:rsid w:val="00010BFE"/>
    <w:rsid w:val="00010F5A"/>
    <w:rsid w:val="00011216"/>
    <w:rsid w:val="00011385"/>
    <w:rsid w:val="00013E43"/>
    <w:rsid w:val="00014BBE"/>
    <w:rsid w:val="00014C15"/>
    <w:rsid w:val="00014C89"/>
    <w:rsid w:val="00015D5C"/>
    <w:rsid w:val="00015D5E"/>
    <w:rsid w:val="00016FBD"/>
    <w:rsid w:val="000207D0"/>
    <w:rsid w:val="0002145C"/>
    <w:rsid w:val="00022B0F"/>
    <w:rsid w:val="000234B4"/>
    <w:rsid w:val="0002517E"/>
    <w:rsid w:val="000265B3"/>
    <w:rsid w:val="0002778B"/>
    <w:rsid w:val="00031966"/>
    <w:rsid w:val="0003471E"/>
    <w:rsid w:val="00034D3C"/>
    <w:rsid w:val="00034F40"/>
    <w:rsid w:val="00036D81"/>
    <w:rsid w:val="00041826"/>
    <w:rsid w:val="00042272"/>
    <w:rsid w:val="00046114"/>
    <w:rsid w:val="00050789"/>
    <w:rsid w:val="0005219F"/>
    <w:rsid w:val="00053A31"/>
    <w:rsid w:val="00053F71"/>
    <w:rsid w:val="00055BD8"/>
    <w:rsid w:val="00056F69"/>
    <w:rsid w:val="00063583"/>
    <w:rsid w:val="00063A75"/>
    <w:rsid w:val="00063EF6"/>
    <w:rsid w:val="000640E0"/>
    <w:rsid w:val="00064843"/>
    <w:rsid w:val="00065643"/>
    <w:rsid w:val="00066CB4"/>
    <w:rsid w:val="00070359"/>
    <w:rsid w:val="00072555"/>
    <w:rsid w:val="000731D1"/>
    <w:rsid w:val="0007349F"/>
    <w:rsid w:val="000741FA"/>
    <w:rsid w:val="000758E8"/>
    <w:rsid w:val="00076A2E"/>
    <w:rsid w:val="00080D72"/>
    <w:rsid w:val="00080FA9"/>
    <w:rsid w:val="00081C97"/>
    <w:rsid w:val="00082AD0"/>
    <w:rsid w:val="00086ABB"/>
    <w:rsid w:val="00086E4A"/>
    <w:rsid w:val="0008758E"/>
    <w:rsid w:val="0009117B"/>
    <w:rsid w:val="00091595"/>
    <w:rsid w:val="00092631"/>
    <w:rsid w:val="0009301F"/>
    <w:rsid w:val="000A0E99"/>
    <w:rsid w:val="000A1B2F"/>
    <w:rsid w:val="000A3283"/>
    <w:rsid w:val="000A3503"/>
    <w:rsid w:val="000A3FC0"/>
    <w:rsid w:val="000A4A24"/>
    <w:rsid w:val="000A5AE4"/>
    <w:rsid w:val="000B0AF3"/>
    <w:rsid w:val="000B1E9C"/>
    <w:rsid w:val="000B2C8D"/>
    <w:rsid w:val="000B49AB"/>
    <w:rsid w:val="000B4FE0"/>
    <w:rsid w:val="000B6DAE"/>
    <w:rsid w:val="000B7991"/>
    <w:rsid w:val="000C35EF"/>
    <w:rsid w:val="000C447F"/>
    <w:rsid w:val="000C482D"/>
    <w:rsid w:val="000C6660"/>
    <w:rsid w:val="000C67E6"/>
    <w:rsid w:val="000C7DE8"/>
    <w:rsid w:val="000D02FE"/>
    <w:rsid w:val="000D2652"/>
    <w:rsid w:val="000D4200"/>
    <w:rsid w:val="000D66C9"/>
    <w:rsid w:val="000D79DB"/>
    <w:rsid w:val="000E001D"/>
    <w:rsid w:val="000E0673"/>
    <w:rsid w:val="000E23F3"/>
    <w:rsid w:val="000E2E8C"/>
    <w:rsid w:val="000E2F53"/>
    <w:rsid w:val="000E46AD"/>
    <w:rsid w:val="000F0F69"/>
    <w:rsid w:val="000F45F9"/>
    <w:rsid w:val="000F51D8"/>
    <w:rsid w:val="000F5890"/>
    <w:rsid w:val="001028D9"/>
    <w:rsid w:val="00103332"/>
    <w:rsid w:val="00103CAA"/>
    <w:rsid w:val="001054AC"/>
    <w:rsid w:val="0010563A"/>
    <w:rsid w:val="00105AA5"/>
    <w:rsid w:val="00107377"/>
    <w:rsid w:val="00110BCC"/>
    <w:rsid w:val="00110F51"/>
    <w:rsid w:val="001158ED"/>
    <w:rsid w:val="001175F6"/>
    <w:rsid w:val="00117946"/>
    <w:rsid w:val="00117FDE"/>
    <w:rsid w:val="001273E6"/>
    <w:rsid w:val="0013006E"/>
    <w:rsid w:val="00130767"/>
    <w:rsid w:val="00131FDB"/>
    <w:rsid w:val="0013355A"/>
    <w:rsid w:val="00133E22"/>
    <w:rsid w:val="00134181"/>
    <w:rsid w:val="00136B62"/>
    <w:rsid w:val="0014230E"/>
    <w:rsid w:val="001446E7"/>
    <w:rsid w:val="00144D9C"/>
    <w:rsid w:val="00147485"/>
    <w:rsid w:val="00151A3E"/>
    <w:rsid w:val="00154BC4"/>
    <w:rsid w:val="0015707F"/>
    <w:rsid w:val="0016039F"/>
    <w:rsid w:val="00162590"/>
    <w:rsid w:val="00162B38"/>
    <w:rsid w:val="00167BBE"/>
    <w:rsid w:val="00167E8A"/>
    <w:rsid w:val="00171D75"/>
    <w:rsid w:val="00172C9A"/>
    <w:rsid w:val="001757BD"/>
    <w:rsid w:val="00175EC0"/>
    <w:rsid w:val="00176012"/>
    <w:rsid w:val="0017673C"/>
    <w:rsid w:val="001801CE"/>
    <w:rsid w:val="00180E70"/>
    <w:rsid w:val="001814E4"/>
    <w:rsid w:val="00181719"/>
    <w:rsid w:val="00182465"/>
    <w:rsid w:val="00182B5B"/>
    <w:rsid w:val="00185414"/>
    <w:rsid w:val="001857F4"/>
    <w:rsid w:val="00185D89"/>
    <w:rsid w:val="0019176B"/>
    <w:rsid w:val="001926AB"/>
    <w:rsid w:val="00196B35"/>
    <w:rsid w:val="001A0807"/>
    <w:rsid w:val="001A0CBF"/>
    <w:rsid w:val="001A26CC"/>
    <w:rsid w:val="001A4628"/>
    <w:rsid w:val="001A52F1"/>
    <w:rsid w:val="001A63BB"/>
    <w:rsid w:val="001B0854"/>
    <w:rsid w:val="001B353E"/>
    <w:rsid w:val="001B422D"/>
    <w:rsid w:val="001B4AB8"/>
    <w:rsid w:val="001B7F53"/>
    <w:rsid w:val="001C0074"/>
    <w:rsid w:val="001C025C"/>
    <w:rsid w:val="001C5874"/>
    <w:rsid w:val="001D19BF"/>
    <w:rsid w:val="001D2059"/>
    <w:rsid w:val="001D3052"/>
    <w:rsid w:val="001D38C7"/>
    <w:rsid w:val="001D7A8A"/>
    <w:rsid w:val="001E0038"/>
    <w:rsid w:val="001E1D81"/>
    <w:rsid w:val="001E354A"/>
    <w:rsid w:val="001E50FC"/>
    <w:rsid w:val="001E6C1E"/>
    <w:rsid w:val="001F13DC"/>
    <w:rsid w:val="001F4074"/>
    <w:rsid w:val="00200323"/>
    <w:rsid w:val="0020072C"/>
    <w:rsid w:val="0020568B"/>
    <w:rsid w:val="00206327"/>
    <w:rsid w:val="00207024"/>
    <w:rsid w:val="002128A8"/>
    <w:rsid w:val="0021333E"/>
    <w:rsid w:val="0021502C"/>
    <w:rsid w:val="002164E2"/>
    <w:rsid w:val="00217D66"/>
    <w:rsid w:val="00221070"/>
    <w:rsid w:val="00223B44"/>
    <w:rsid w:val="00223EE3"/>
    <w:rsid w:val="00223F4F"/>
    <w:rsid w:val="0022641F"/>
    <w:rsid w:val="002338AD"/>
    <w:rsid w:val="00234E1A"/>
    <w:rsid w:val="00235B53"/>
    <w:rsid w:val="00236555"/>
    <w:rsid w:val="00237C48"/>
    <w:rsid w:val="002406AC"/>
    <w:rsid w:val="00243E0E"/>
    <w:rsid w:val="00244F60"/>
    <w:rsid w:val="00246FC9"/>
    <w:rsid w:val="00247F6E"/>
    <w:rsid w:val="00250115"/>
    <w:rsid w:val="00250D67"/>
    <w:rsid w:val="00251D39"/>
    <w:rsid w:val="00252866"/>
    <w:rsid w:val="00256FA1"/>
    <w:rsid w:val="0026085B"/>
    <w:rsid w:val="00261762"/>
    <w:rsid w:val="002628AF"/>
    <w:rsid w:val="00262F59"/>
    <w:rsid w:val="00265862"/>
    <w:rsid w:val="002672C1"/>
    <w:rsid w:val="00272FEF"/>
    <w:rsid w:val="002766FE"/>
    <w:rsid w:val="002767A4"/>
    <w:rsid w:val="00283E15"/>
    <w:rsid w:val="002846EA"/>
    <w:rsid w:val="00284EB5"/>
    <w:rsid w:val="00285357"/>
    <w:rsid w:val="0028652C"/>
    <w:rsid w:val="00286BED"/>
    <w:rsid w:val="00293BC3"/>
    <w:rsid w:val="00294A3E"/>
    <w:rsid w:val="00294D49"/>
    <w:rsid w:val="00295418"/>
    <w:rsid w:val="00295955"/>
    <w:rsid w:val="002960F6"/>
    <w:rsid w:val="0029668B"/>
    <w:rsid w:val="002A20E9"/>
    <w:rsid w:val="002A220B"/>
    <w:rsid w:val="002A377C"/>
    <w:rsid w:val="002A419E"/>
    <w:rsid w:val="002A5F85"/>
    <w:rsid w:val="002B1190"/>
    <w:rsid w:val="002B1F92"/>
    <w:rsid w:val="002B2ABE"/>
    <w:rsid w:val="002C06FF"/>
    <w:rsid w:val="002C08F0"/>
    <w:rsid w:val="002C292F"/>
    <w:rsid w:val="002C2DFE"/>
    <w:rsid w:val="002C73CB"/>
    <w:rsid w:val="002D0C56"/>
    <w:rsid w:val="002D0DB2"/>
    <w:rsid w:val="002D33C6"/>
    <w:rsid w:val="002D401E"/>
    <w:rsid w:val="002D76B6"/>
    <w:rsid w:val="002E11AA"/>
    <w:rsid w:val="002E2844"/>
    <w:rsid w:val="002E2E47"/>
    <w:rsid w:val="002E3ADF"/>
    <w:rsid w:val="002E4CBF"/>
    <w:rsid w:val="002E50FF"/>
    <w:rsid w:val="002E7C27"/>
    <w:rsid w:val="002F2A6C"/>
    <w:rsid w:val="002F4378"/>
    <w:rsid w:val="002F5D30"/>
    <w:rsid w:val="002F6331"/>
    <w:rsid w:val="00300957"/>
    <w:rsid w:val="00304464"/>
    <w:rsid w:val="00305128"/>
    <w:rsid w:val="003057A8"/>
    <w:rsid w:val="003169CE"/>
    <w:rsid w:val="003214DB"/>
    <w:rsid w:val="003215DB"/>
    <w:rsid w:val="003232E7"/>
    <w:rsid w:val="00327941"/>
    <w:rsid w:val="00327D74"/>
    <w:rsid w:val="00331D72"/>
    <w:rsid w:val="00331EAD"/>
    <w:rsid w:val="0033283A"/>
    <w:rsid w:val="00333FD6"/>
    <w:rsid w:val="00333FE9"/>
    <w:rsid w:val="0033507D"/>
    <w:rsid w:val="00335A3B"/>
    <w:rsid w:val="003373CB"/>
    <w:rsid w:val="00344056"/>
    <w:rsid w:val="00344D7E"/>
    <w:rsid w:val="00345854"/>
    <w:rsid w:val="0034613D"/>
    <w:rsid w:val="00347388"/>
    <w:rsid w:val="00347F9C"/>
    <w:rsid w:val="00350D79"/>
    <w:rsid w:val="003514E6"/>
    <w:rsid w:val="00352025"/>
    <w:rsid w:val="003522C9"/>
    <w:rsid w:val="003524E3"/>
    <w:rsid w:val="00352EE7"/>
    <w:rsid w:val="00353EB0"/>
    <w:rsid w:val="00353EF1"/>
    <w:rsid w:val="003661AF"/>
    <w:rsid w:val="0036653E"/>
    <w:rsid w:val="00366881"/>
    <w:rsid w:val="00367A57"/>
    <w:rsid w:val="00370D53"/>
    <w:rsid w:val="0037189E"/>
    <w:rsid w:val="00371D70"/>
    <w:rsid w:val="0037204E"/>
    <w:rsid w:val="003723F3"/>
    <w:rsid w:val="0037256A"/>
    <w:rsid w:val="00372F65"/>
    <w:rsid w:val="003731DB"/>
    <w:rsid w:val="003735AC"/>
    <w:rsid w:val="00373B83"/>
    <w:rsid w:val="00374FC5"/>
    <w:rsid w:val="0037577E"/>
    <w:rsid w:val="00376144"/>
    <w:rsid w:val="00376CD8"/>
    <w:rsid w:val="00376DBF"/>
    <w:rsid w:val="00377E40"/>
    <w:rsid w:val="003801D0"/>
    <w:rsid w:val="003805F0"/>
    <w:rsid w:val="00381B28"/>
    <w:rsid w:val="00381FD5"/>
    <w:rsid w:val="003826D5"/>
    <w:rsid w:val="00383991"/>
    <w:rsid w:val="00383A59"/>
    <w:rsid w:val="0038439E"/>
    <w:rsid w:val="00384489"/>
    <w:rsid w:val="003853E0"/>
    <w:rsid w:val="00385B74"/>
    <w:rsid w:val="00385D00"/>
    <w:rsid w:val="00386366"/>
    <w:rsid w:val="00387569"/>
    <w:rsid w:val="00390B1E"/>
    <w:rsid w:val="00393E00"/>
    <w:rsid w:val="00393E27"/>
    <w:rsid w:val="00395814"/>
    <w:rsid w:val="0039676C"/>
    <w:rsid w:val="00397D36"/>
    <w:rsid w:val="003A6700"/>
    <w:rsid w:val="003A7F38"/>
    <w:rsid w:val="003B0B26"/>
    <w:rsid w:val="003B0F26"/>
    <w:rsid w:val="003B3D3A"/>
    <w:rsid w:val="003B5220"/>
    <w:rsid w:val="003B5874"/>
    <w:rsid w:val="003C3CAA"/>
    <w:rsid w:val="003C4EB1"/>
    <w:rsid w:val="003C5E49"/>
    <w:rsid w:val="003C6628"/>
    <w:rsid w:val="003C7D4D"/>
    <w:rsid w:val="003D1917"/>
    <w:rsid w:val="003D1D52"/>
    <w:rsid w:val="003D2EAD"/>
    <w:rsid w:val="003D4407"/>
    <w:rsid w:val="003D46DA"/>
    <w:rsid w:val="003D580C"/>
    <w:rsid w:val="003E1166"/>
    <w:rsid w:val="003E2011"/>
    <w:rsid w:val="003E30DF"/>
    <w:rsid w:val="003E3D07"/>
    <w:rsid w:val="003E6104"/>
    <w:rsid w:val="003E7280"/>
    <w:rsid w:val="003E7ABC"/>
    <w:rsid w:val="003E7FC3"/>
    <w:rsid w:val="003F1C63"/>
    <w:rsid w:val="003F2ACA"/>
    <w:rsid w:val="003F3FD6"/>
    <w:rsid w:val="003F5BE3"/>
    <w:rsid w:val="003F6F56"/>
    <w:rsid w:val="00400DC4"/>
    <w:rsid w:val="00404311"/>
    <w:rsid w:val="00406264"/>
    <w:rsid w:val="0040799B"/>
    <w:rsid w:val="00407BBC"/>
    <w:rsid w:val="0041018E"/>
    <w:rsid w:val="00412729"/>
    <w:rsid w:val="004129C5"/>
    <w:rsid w:val="00413E46"/>
    <w:rsid w:val="00416AB3"/>
    <w:rsid w:val="00417DA0"/>
    <w:rsid w:val="00420F3C"/>
    <w:rsid w:val="00422101"/>
    <w:rsid w:val="00430CB7"/>
    <w:rsid w:val="00431C6B"/>
    <w:rsid w:val="00431DB3"/>
    <w:rsid w:val="00431F59"/>
    <w:rsid w:val="00435512"/>
    <w:rsid w:val="00440CB5"/>
    <w:rsid w:val="0044369C"/>
    <w:rsid w:val="0044539A"/>
    <w:rsid w:val="00446436"/>
    <w:rsid w:val="0044756C"/>
    <w:rsid w:val="004507D8"/>
    <w:rsid w:val="00451766"/>
    <w:rsid w:val="00452EE1"/>
    <w:rsid w:val="00454135"/>
    <w:rsid w:val="00455725"/>
    <w:rsid w:val="00455995"/>
    <w:rsid w:val="00456B8A"/>
    <w:rsid w:val="00456D92"/>
    <w:rsid w:val="00457A98"/>
    <w:rsid w:val="0046169B"/>
    <w:rsid w:val="00464A60"/>
    <w:rsid w:val="00465B1D"/>
    <w:rsid w:val="00465BE0"/>
    <w:rsid w:val="00466057"/>
    <w:rsid w:val="0046637D"/>
    <w:rsid w:val="00467028"/>
    <w:rsid w:val="0047021C"/>
    <w:rsid w:val="00470EB9"/>
    <w:rsid w:val="00471BDE"/>
    <w:rsid w:val="00473565"/>
    <w:rsid w:val="004759E0"/>
    <w:rsid w:val="00483FE7"/>
    <w:rsid w:val="004867AE"/>
    <w:rsid w:val="004877AD"/>
    <w:rsid w:val="00491D14"/>
    <w:rsid w:val="00492888"/>
    <w:rsid w:val="00492AFC"/>
    <w:rsid w:val="00495A43"/>
    <w:rsid w:val="00496434"/>
    <w:rsid w:val="00496537"/>
    <w:rsid w:val="00497F82"/>
    <w:rsid w:val="004A366A"/>
    <w:rsid w:val="004A4961"/>
    <w:rsid w:val="004A68E4"/>
    <w:rsid w:val="004A749C"/>
    <w:rsid w:val="004B1774"/>
    <w:rsid w:val="004B185F"/>
    <w:rsid w:val="004B2E00"/>
    <w:rsid w:val="004B332A"/>
    <w:rsid w:val="004B4E0C"/>
    <w:rsid w:val="004B57D2"/>
    <w:rsid w:val="004B6B28"/>
    <w:rsid w:val="004C0288"/>
    <w:rsid w:val="004C0ED5"/>
    <w:rsid w:val="004C2CE8"/>
    <w:rsid w:val="004C44A5"/>
    <w:rsid w:val="004C4C14"/>
    <w:rsid w:val="004C638F"/>
    <w:rsid w:val="004D0B5E"/>
    <w:rsid w:val="004D1307"/>
    <w:rsid w:val="004D4FE6"/>
    <w:rsid w:val="004D5713"/>
    <w:rsid w:val="004D58AB"/>
    <w:rsid w:val="004D7ACD"/>
    <w:rsid w:val="004D7E8D"/>
    <w:rsid w:val="004D7F40"/>
    <w:rsid w:val="004E0626"/>
    <w:rsid w:val="004E122E"/>
    <w:rsid w:val="004E1CF1"/>
    <w:rsid w:val="004E2D43"/>
    <w:rsid w:val="004E37F2"/>
    <w:rsid w:val="004E3E0E"/>
    <w:rsid w:val="004E661F"/>
    <w:rsid w:val="004E6AC8"/>
    <w:rsid w:val="004F05B1"/>
    <w:rsid w:val="004F0F48"/>
    <w:rsid w:val="004F1406"/>
    <w:rsid w:val="004F19E2"/>
    <w:rsid w:val="004F2394"/>
    <w:rsid w:val="004F2EBA"/>
    <w:rsid w:val="004F75F9"/>
    <w:rsid w:val="0050135E"/>
    <w:rsid w:val="00501CDB"/>
    <w:rsid w:val="005037C7"/>
    <w:rsid w:val="0050436E"/>
    <w:rsid w:val="00504A62"/>
    <w:rsid w:val="005139E3"/>
    <w:rsid w:val="00515211"/>
    <w:rsid w:val="00516301"/>
    <w:rsid w:val="005164CA"/>
    <w:rsid w:val="005166BF"/>
    <w:rsid w:val="00516C1D"/>
    <w:rsid w:val="0052082A"/>
    <w:rsid w:val="00520AB7"/>
    <w:rsid w:val="00520C05"/>
    <w:rsid w:val="005218DB"/>
    <w:rsid w:val="00523A52"/>
    <w:rsid w:val="00530234"/>
    <w:rsid w:val="00530786"/>
    <w:rsid w:val="005309A1"/>
    <w:rsid w:val="00531713"/>
    <w:rsid w:val="00532A25"/>
    <w:rsid w:val="00532DED"/>
    <w:rsid w:val="00533D75"/>
    <w:rsid w:val="005363B8"/>
    <w:rsid w:val="00536436"/>
    <w:rsid w:val="00537109"/>
    <w:rsid w:val="00537EC7"/>
    <w:rsid w:val="005404E5"/>
    <w:rsid w:val="0054058F"/>
    <w:rsid w:val="0054090C"/>
    <w:rsid w:val="0054094B"/>
    <w:rsid w:val="00540A5D"/>
    <w:rsid w:val="005454E5"/>
    <w:rsid w:val="00545574"/>
    <w:rsid w:val="005456AA"/>
    <w:rsid w:val="0054575C"/>
    <w:rsid w:val="005536CB"/>
    <w:rsid w:val="005539E4"/>
    <w:rsid w:val="005540BE"/>
    <w:rsid w:val="00554A0A"/>
    <w:rsid w:val="005550F3"/>
    <w:rsid w:val="005560BC"/>
    <w:rsid w:val="00557378"/>
    <w:rsid w:val="00560E53"/>
    <w:rsid w:val="0056119F"/>
    <w:rsid w:val="00562021"/>
    <w:rsid w:val="00563215"/>
    <w:rsid w:val="00565860"/>
    <w:rsid w:val="00565FC3"/>
    <w:rsid w:val="00573F33"/>
    <w:rsid w:val="00577682"/>
    <w:rsid w:val="00577763"/>
    <w:rsid w:val="005809FE"/>
    <w:rsid w:val="005823A6"/>
    <w:rsid w:val="0058270A"/>
    <w:rsid w:val="005840F4"/>
    <w:rsid w:val="00584F2D"/>
    <w:rsid w:val="00584FE5"/>
    <w:rsid w:val="00586202"/>
    <w:rsid w:val="00587ECD"/>
    <w:rsid w:val="00590050"/>
    <w:rsid w:val="005908B7"/>
    <w:rsid w:val="00591AA5"/>
    <w:rsid w:val="005932AD"/>
    <w:rsid w:val="0059351B"/>
    <w:rsid w:val="00594C50"/>
    <w:rsid w:val="005952CA"/>
    <w:rsid w:val="0059679E"/>
    <w:rsid w:val="005A0C7E"/>
    <w:rsid w:val="005A2A73"/>
    <w:rsid w:val="005A5210"/>
    <w:rsid w:val="005A7794"/>
    <w:rsid w:val="005B78F7"/>
    <w:rsid w:val="005C1064"/>
    <w:rsid w:val="005C16A0"/>
    <w:rsid w:val="005C2494"/>
    <w:rsid w:val="005C31FA"/>
    <w:rsid w:val="005C35FF"/>
    <w:rsid w:val="005C3DDC"/>
    <w:rsid w:val="005C4011"/>
    <w:rsid w:val="005C6076"/>
    <w:rsid w:val="005C657F"/>
    <w:rsid w:val="005D10FC"/>
    <w:rsid w:val="005E0EA7"/>
    <w:rsid w:val="005E2679"/>
    <w:rsid w:val="005E43D0"/>
    <w:rsid w:val="005E57B3"/>
    <w:rsid w:val="005E6DDE"/>
    <w:rsid w:val="005E7A9D"/>
    <w:rsid w:val="005F0615"/>
    <w:rsid w:val="005F1AA9"/>
    <w:rsid w:val="005F28A8"/>
    <w:rsid w:val="005F3542"/>
    <w:rsid w:val="005F3ECF"/>
    <w:rsid w:val="00600DD6"/>
    <w:rsid w:val="00601870"/>
    <w:rsid w:val="00601973"/>
    <w:rsid w:val="00601C1B"/>
    <w:rsid w:val="00602156"/>
    <w:rsid w:val="0060363B"/>
    <w:rsid w:val="00604CC1"/>
    <w:rsid w:val="00612E43"/>
    <w:rsid w:val="00613FCB"/>
    <w:rsid w:val="006147FB"/>
    <w:rsid w:val="0061494D"/>
    <w:rsid w:val="00616B14"/>
    <w:rsid w:val="00617C39"/>
    <w:rsid w:val="00621ADB"/>
    <w:rsid w:val="00624D31"/>
    <w:rsid w:val="00625335"/>
    <w:rsid w:val="00626623"/>
    <w:rsid w:val="00626B76"/>
    <w:rsid w:val="0063050E"/>
    <w:rsid w:val="00630BCE"/>
    <w:rsid w:val="0063131D"/>
    <w:rsid w:val="006321D6"/>
    <w:rsid w:val="006358C6"/>
    <w:rsid w:val="006361A7"/>
    <w:rsid w:val="006418C5"/>
    <w:rsid w:val="00644342"/>
    <w:rsid w:val="006449FF"/>
    <w:rsid w:val="0064661B"/>
    <w:rsid w:val="006476CD"/>
    <w:rsid w:val="0064780A"/>
    <w:rsid w:val="00650438"/>
    <w:rsid w:val="00651529"/>
    <w:rsid w:val="006523BA"/>
    <w:rsid w:val="00652B69"/>
    <w:rsid w:val="0065322F"/>
    <w:rsid w:val="00661AB8"/>
    <w:rsid w:val="00663074"/>
    <w:rsid w:val="00666694"/>
    <w:rsid w:val="006728D5"/>
    <w:rsid w:val="006806B8"/>
    <w:rsid w:val="00684EDD"/>
    <w:rsid w:val="006852A3"/>
    <w:rsid w:val="00685508"/>
    <w:rsid w:val="00687D31"/>
    <w:rsid w:val="00691B69"/>
    <w:rsid w:val="00692317"/>
    <w:rsid w:val="00693071"/>
    <w:rsid w:val="00693874"/>
    <w:rsid w:val="00694A14"/>
    <w:rsid w:val="0069631D"/>
    <w:rsid w:val="00697E0B"/>
    <w:rsid w:val="006A0061"/>
    <w:rsid w:val="006A1EC1"/>
    <w:rsid w:val="006A3D97"/>
    <w:rsid w:val="006A63F7"/>
    <w:rsid w:val="006B1A6B"/>
    <w:rsid w:val="006B2F65"/>
    <w:rsid w:val="006B3360"/>
    <w:rsid w:val="006B446C"/>
    <w:rsid w:val="006B5972"/>
    <w:rsid w:val="006B74F0"/>
    <w:rsid w:val="006C2319"/>
    <w:rsid w:val="006C7A52"/>
    <w:rsid w:val="006D1B0B"/>
    <w:rsid w:val="006D2066"/>
    <w:rsid w:val="006D28ED"/>
    <w:rsid w:val="006D4225"/>
    <w:rsid w:val="006D4A2E"/>
    <w:rsid w:val="006D4F6D"/>
    <w:rsid w:val="006D5571"/>
    <w:rsid w:val="006D5F70"/>
    <w:rsid w:val="006D680B"/>
    <w:rsid w:val="006E020E"/>
    <w:rsid w:val="006E097C"/>
    <w:rsid w:val="006E1938"/>
    <w:rsid w:val="006E4BC3"/>
    <w:rsid w:val="006E59BC"/>
    <w:rsid w:val="006E7C1E"/>
    <w:rsid w:val="006F0517"/>
    <w:rsid w:val="006F07FF"/>
    <w:rsid w:val="006F0FA3"/>
    <w:rsid w:val="006F1A94"/>
    <w:rsid w:val="006F1CC4"/>
    <w:rsid w:val="006F3E56"/>
    <w:rsid w:val="006F695F"/>
    <w:rsid w:val="006F7D2E"/>
    <w:rsid w:val="00702A36"/>
    <w:rsid w:val="007032D6"/>
    <w:rsid w:val="00704791"/>
    <w:rsid w:val="00707231"/>
    <w:rsid w:val="007102D0"/>
    <w:rsid w:val="00711555"/>
    <w:rsid w:val="00711DBC"/>
    <w:rsid w:val="007128D0"/>
    <w:rsid w:val="0071639A"/>
    <w:rsid w:val="00716910"/>
    <w:rsid w:val="007202B8"/>
    <w:rsid w:val="00720D4B"/>
    <w:rsid w:val="00721EE2"/>
    <w:rsid w:val="00722312"/>
    <w:rsid w:val="00723079"/>
    <w:rsid w:val="00724083"/>
    <w:rsid w:val="007240F1"/>
    <w:rsid w:val="0073055E"/>
    <w:rsid w:val="007309F1"/>
    <w:rsid w:val="00732DA5"/>
    <w:rsid w:val="0073391A"/>
    <w:rsid w:val="00734CFE"/>
    <w:rsid w:val="00735B4A"/>
    <w:rsid w:val="0073638A"/>
    <w:rsid w:val="007365A2"/>
    <w:rsid w:val="007371E5"/>
    <w:rsid w:val="007400D0"/>
    <w:rsid w:val="00741FBD"/>
    <w:rsid w:val="0074288C"/>
    <w:rsid w:val="007437FB"/>
    <w:rsid w:val="00743F57"/>
    <w:rsid w:val="007473BD"/>
    <w:rsid w:val="00747F64"/>
    <w:rsid w:val="00750062"/>
    <w:rsid w:val="00753E1A"/>
    <w:rsid w:val="007558C1"/>
    <w:rsid w:val="00757153"/>
    <w:rsid w:val="0075751A"/>
    <w:rsid w:val="00757526"/>
    <w:rsid w:val="0076198E"/>
    <w:rsid w:val="00764AC7"/>
    <w:rsid w:val="0076629C"/>
    <w:rsid w:val="007704D5"/>
    <w:rsid w:val="0077073F"/>
    <w:rsid w:val="00770783"/>
    <w:rsid w:val="007712FD"/>
    <w:rsid w:val="00771B5F"/>
    <w:rsid w:val="007726C8"/>
    <w:rsid w:val="00772A21"/>
    <w:rsid w:val="00773256"/>
    <w:rsid w:val="00773F85"/>
    <w:rsid w:val="007743B2"/>
    <w:rsid w:val="0077624B"/>
    <w:rsid w:val="00776673"/>
    <w:rsid w:val="00776F03"/>
    <w:rsid w:val="00781DB7"/>
    <w:rsid w:val="007823D3"/>
    <w:rsid w:val="00784346"/>
    <w:rsid w:val="007863B8"/>
    <w:rsid w:val="007869A2"/>
    <w:rsid w:val="00790796"/>
    <w:rsid w:val="007908FD"/>
    <w:rsid w:val="007918F6"/>
    <w:rsid w:val="00792474"/>
    <w:rsid w:val="0079289C"/>
    <w:rsid w:val="00793A7B"/>
    <w:rsid w:val="00793C37"/>
    <w:rsid w:val="00795FEA"/>
    <w:rsid w:val="007A1A0E"/>
    <w:rsid w:val="007A61FF"/>
    <w:rsid w:val="007A651D"/>
    <w:rsid w:val="007A6E9B"/>
    <w:rsid w:val="007A7025"/>
    <w:rsid w:val="007B19B4"/>
    <w:rsid w:val="007B7E52"/>
    <w:rsid w:val="007C1027"/>
    <w:rsid w:val="007C1286"/>
    <w:rsid w:val="007C4997"/>
    <w:rsid w:val="007C4DDD"/>
    <w:rsid w:val="007C4FBC"/>
    <w:rsid w:val="007D045E"/>
    <w:rsid w:val="007D23CB"/>
    <w:rsid w:val="007D2687"/>
    <w:rsid w:val="007E0141"/>
    <w:rsid w:val="007E15E2"/>
    <w:rsid w:val="007E261E"/>
    <w:rsid w:val="007E34E1"/>
    <w:rsid w:val="007E58A1"/>
    <w:rsid w:val="007E7536"/>
    <w:rsid w:val="007F1AE5"/>
    <w:rsid w:val="007F1E1F"/>
    <w:rsid w:val="007F2254"/>
    <w:rsid w:val="007F446C"/>
    <w:rsid w:val="007F4B90"/>
    <w:rsid w:val="007F4F51"/>
    <w:rsid w:val="007F65D3"/>
    <w:rsid w:val="007F6978"/>
    <w:rsid w:val="00800DBC"/>
    <w:rsid w:val="00802550"/>
    <w:rsid w:val="008078B9"/>
    <w:rsid w:val="008102C6"/>
    <w:rsid w:val="00811413"/>
    <w:rsid w:val="0081228F"/>
    <w:rsid w:val="008123F2"/>
    <w:rsid w:val="0081278A"/>
    <w:rsid w:val="00817B2A"/>
    <w:rsid w:val="0082026E"/>
    <w:rsid w:val="00820351"/>
    <w:rsid w:val="008206AF"/>
    <w:rsid w:val="00820CB2"/>
    <w:rsid w:val="00820FED"/>
    <w:rsid w:val="00821558"/>
    <w:rsid w:val="0082219F"/>
    <w:rsid w:val="008264F8"/>
    <w:rsid w:val="00826632"/>
    <w:rsid w:val="00826EBE"/>
    <w:rsid w:val="00832748"/>
    <w:rsid w:val="00833BDC"/>
    <w:rsid w:val="00834710"/>
    <w:rsid w:val="00835960"/>
    <w:rsid w:val="0085106E"/>
    <w:rsid w:val="00853E96"/>
    <w:rsid w:val="0085597D"/>
    <w:rsid w:val="00855AFA"/>
    <w:rsid w:val="00856BFE"/>
    <w:rsid w:val="00857592"/>
    <w:rsid w:val="008579F6"/>
    <w:rsid w:val="00857A8B"/>
    <w:rsid w:val="00857B09"/>
    <w:rsid w:val="00861319"/>
    <w:rsid w:val="0086200E"/>
    <w:rsid w:val="008650C3"/>
    <w:rsid w:val="008656B9"/>
    <w:rsid w:val="008678B7"/>
    <w:rsid w:val="00867DF8"/>
    <w:rsid w:val="008705E1"/>
    <w:rsid w:val="008742E3"/>
    <w:rsid w:val="0087683B"/>
    <w:rsid w:val="00880589"/>
    <w:rsid w:val="008831AA"/>
    <w:rsid w:val="00883ABB"/>
    <w:rsid w:val="00884E47"/>
    <w:rsid w:val="008856A8"/>
    <w:rsid w:val="00886809"/>
    <w:rsid w:val="0088757D"/>
    <w:rsid w:val="0089093D"/>
    <w:rsid w:val="00894D6E"/>
    <w:rsid w:val="00895840"/>
    <w:rsid w:val="008A03C6"/>
    <w:rsid w:val="008A0967"/>
    <w:rsid w:val="008A3454"/>
    <w:rsid w:val="008A4270"/>
    <w:rsid w:val="008A4B95"/>
    <w:rsid w:val="008A5239"/>
    <w:rsid w:val="008A5C28"/>
    <w:rsid w:val="008A7539"/>
    <w:rsid w:val="008B1D72"/>
    <w:rsid w:val="008B2B99"/>
    <w:rsid w:val="008B35D1"/>
    <w:rsid w:val="008B456D"/>
    <w:rsid w:val="008B4742"/>
    <w:rsid w:val="008C0CEB"/>
    <w:rsid w:val="008C4119"/>
    <w:rsid w:val="008C492D"/>
    <w:rsid w:val="008C49E4"/>
    <w:rsid w:val="008C54F7"/>
    <w:rsid w:val="008C5CFE"/>
    <w:rsid w:val="008C6FEA"/>
    <w:rsid w:val="008D17E9"/>
    <w:rsid w:val="008D18FF"/>
    <w:rsid w:val="008D1FF9"/>
    <w:rsid w:val="008D2008"/>
    <w:rsid w:val="008D26FA"/>
    <w:rsid w:val="008D3255"/>
    <w:rsid w:val="008D4FE7"/>
    <w:rsid w:val="008D5DEC"/>
    <w:rsid w:val="008D62B3"/>
    <w:rsid w:val="008D70CB"/>
    <w:rsid w:val="008E5986"/>
    <w:rsid w:val="008E6193"/>
    <w:rsid w:val="008E66C3"/>
    <w:rsid w:val="008E6712"/>
    <w:rsid w:val="008E68DD"/>
    <w:rsid w:val="008E6DC3"/>
    <w:rsid w:val="008E7118"/>
    <w:rsid w:val="008F1124"/>
    <w:rsid w:val="008F1704"/>
    <w:rsid w:val="008F27EA"/>
    <w:rsid w:val="008F458D"/>
    <w:rsid w:val="00901078"/>
    <w:rsid w:val="009026AF"/>
    <w:rsid w:val="00902FE9"/>
    <w:rsid w:val="00910BC4"/>
    <w:rsid w:val="00912C38"/>
    <w:rsid w:val="00912FEF"/>
    <w:rsid w:val="0091311E"/>
    <w:rsid w:val="009134BE"/>
    <w:rsid w:val="00917680"/>
    <w:rsid w:val="00917A67"/>
    <w:rsid w:val="009218E9"/>
    <w:rsid w:val="00923DD2"/>
    <w:rsid w:val="009267BD"/>
    <w:rsid w:val="009303CB"/>
    <w:rsid w:val="009303EF"/>
    <w:rsid w:val="00931FB0"/>
    <w:rsid w:val="00932223"/>
    <w:rsid w:val="00932B31"/>
    <w:rsid w:val="009333EF"/>
    <w:rsid w:val="00933844"/>
    <w:rsid w:val="0093737D"/>
    <w:rsid w:val="009413C6"/>
    <w:rsid w:val="00941DF3"/>
    <w:rsid w:val="0094465D"/>
    <w:rsid w:val="00944A7D"/>
    <w:rsid w:val="00947006"/>
    <w:rsid w:val="009471D1"/>
    <w:rsid w:val="0095168D"/>
    <w:rsid w:val="00951A8F"/>
    <w:rsid w:val="00952D36"/>
    <w:rsid w:val="009542A1"/>
    <w:rsid w:val="00954C57"/>
    <w:rsid w:val="009554C9"/>
    <w:rsid w:val="0095704D"/>
    <w:rsid w:val="009575F8"/>
    <w:rsid w:val="00960D47"/>
    <w:rsid w:val="00961E93"/>
    <w:rsid w:val="00965264"/>
    <w:rsid w:val="009715C9"/>
    <w:rsid w:val="00971795"/>
    <w:rsid w:val="00971CBE"/>
    <w:rsid w:val="00971D4B"/>
    <w:rsid w:val="00973C0B"/>
    <w:rsid w:val="00975365"/>
    <w:rsid w:val="0097559C"/>
    <w:rsid w:val="00977D27"/>
    <w:rsid w:val="00981A02"/>
    <w:rsid w:val="0098245B"/>
    <w:rsid w:val="00984266"/>
    <w:rsid w:val="00986387"/>
    <w:rsid w:val="009875F2"/>
    <w:rsid w:val="00987965"/>
    <w:rsid w:val="00991B6B"/>
    <w:rsid w:val="00993591"/>
    <w:rsid w:val="00996368"/>
    <w:rsid w:val="009966F7"/>
    <w:rsid w:val="00997829"/>
    <w:rsid w:val="0099790A"/>
    <w:rsid w:val="00997EE2"/>
    <w:rsid w:val="009A2850"/>
    <w:rsid w:val="009A2B3C"/>
    <w:rsid w:val="009A3834"/>
    <w:rsid w:val="009A542A"/>
    <w:rsid w:val="009A6020"/>
    <w:rsid w:val="009A7C1C"/>
    <w:rsid w:val="009B4263"/>
    <w:rsid w:val="009B4B30"/>
    <w:rsid w:val="009B53DD"/>
    <w:rsid w:val="009C1148"/>
    <w:rsid w:val="009C16DF"/>
    <w:rsid w:val="009C1D50"/>
    <w:rsid w:val="009C24C8"/>
    <w:rsid w:val="009C3E5C"/>
    <w:rsid w:val="009C6475"/>
    <w:rsid w:val="009D13EA"/>
    <w:rsid w:val="009D19A2"/>
    <w:rsid w:val="009D2DD9"/>
    <w:rsid w:val="009D6935"/>
    <w:rsid w:val="009D7D0C"/>
    <w:rsid w:val="009D7DE3"/>
    <w:rsid w:val="009E0430"/>
    <w:rsid w:val="009E0C66"/>
    <w:rsid w:val="009E10AA"/>
    <w:rsid w:val="009E224D"/>
    <w:rsid w:val="009E50B3"/>
    <w:rsid w:val="009E7070"/>
    <w:rsid w:val="009F06B2"/>
    <w:rsid w:val="009F08CD"/>
    <w:rsid w:val="009F0954"/>
    <w:rsid w:val="009F268B"/>
    <w:rsid w:val="009F7FFE"/>
    <w:rsid w:val="00A0199D"/>
    <w:rsid w:val="00A025B2"/>
    <w:rsid w:val="00A028E8"/>
    <w:rsid w:val="00A034FA"/>
    <w:rsid w:val="00A04349"/>
    <w:rsid w:val="00A05BBF"/>
    <w:rsid w:val="00A07FF8"/>
    <w:rsid w:val="00A10A61"/>
    <w:rsid w:val="00A14F47"/>
    <w:rsid w:val="00A15C70"/>
    <w:rsid w:val="00A175C5"/>
    <w:rsid w:val="00A1781C"/>
    <w:rsid w:val="00A1794B"/>
    <w:rsid w:val="00A22CEA"/>
    <w:rsid w:val="00A24632"/>
    <w:rsid w:val="00A24AE0"/>
    <w:rsid w:val="00A27836"/>
    <w:rsid w:val="00A317CA"/>
    <w:rsid w:val="00A3430F"/>
    <w:rsid w:val="00A41593"/>
    <w:rsid w:val="00A42E0A"/>
    <w:rsid w:val="00A44A27"/>
    <w:rsid w:val="00A45269"/>
    <w:rsid w:val="00A45A08"/>
    <w:rsid w:val="00A47023"/>
    <w:rsid w:val="00A517DC"/>
    <w:rsid w:val="00A53129"/>
    <w:rsid w:val="00A53A8A"/>
    <w:rsid w:val="00A56156"/>
    <w:rsid w:val="00A6227A"/>
    <w:rsid w:val="00A62DF3"/>
    <w:rsid w:val="00A655A0"/>
    <w:rsid w:val="00A65A55"/>
    <w:rsid w:val="00A65FC4"/>
    <w:rsid w:val="00A66A67"/>
    <w:rsid w:val="00A72936"/>
    <w:rsid w:val="00A7303E"/>
    <w:rsid w:val="00A74524"/>
    <w:rsid w:val="00A83CF5"/>
    <w:rsid w:val="00A83E74"/>
    <w:rsid w:val="00A84D6F"/>
    <w:rsid w:val="00A84F8C"/>
    <w:rsid w:val="00A87375"/>
    <w:rsid w:val="00A875D5"/>
    <w:rsid w:val="00A8799F"/>
    <w:rsid w:val="00A9051C"/>
    <w:rsid w:val="00A9265A"/>
    <w:rsid w:val="00A9375F"/>
    <w:rsid w:val="00A9565C"/>
    <w:rsid w:val="00A95B2D"/>
    <w:rsid w:val="00A96AC5"/>
    <w:rsid w:val="00AA2780"/>
    <w:rsid w:val="00AA27F3"/>
    <w:rsid w:val="00AA4A84"/>
    <w:rsid w:val="00AA6D37"/>
    <w:rsid w:val="00AB029D"/>
    <w:rsid w:val="00AB1C78"/>
    <w:rsid w:val="00AB24F5"/>
    <w:rsid w:val="00AB7D71"/>
    <w:rsid w:val="00AC1086"/>
    <w:rsid w:val="00AC2277"/>
    <w:rsid w:val="00AC5114"/>
    <w:rsid w:val="00AC5D49"/>
    <w:rsid w:val="00AC7B9A"/>
    <w:rsid w:val="00AD02D1"/>
    <w:rsid w:val="00AD1D30"/>
    <w:rsid w:val="00AD2924"/>
    <w:rsid w:val="00AD312D"/>
    <w:rsid w:val="00AD3ED7"/>
    <w:rsid w:val="00AD4777"/>
    <w:rsid w:val="00AE1F1D"/>
    <w:rsid w:val="00AE299E"/>
    <w:rsid w:val="00AE7D6F"/>
    <w:rsid w:val="00AF171B"/>
    <w:rsid w:val="00AF3835"/>
    <w:rsid w:val="00AF6107"/>
    <w:rsid w:val="00AF6E25"/>
    <w:rsid w:val="00AF6E61"/>
    <w:rsid w:val="00AF7F46"/>
    <w:rsid w:val="00B00081"/>
    <w:rsid w:val="00B0349D"/>
    <w:rsid w:val="00B036B9"/>
    <w:rsid w:val="00B03A68"/>
    <w:rsid w:val="00B040A4"/>
    <w:rsid w:val="00B05422"/>
    <w:rsid w:val="00B0585D"/>
    <w:rsid w:val="00B107D0"/>
    <w:rsid w:val="00B11528"/>
    <w:rsid w:val="00B11677"/>
    <w:rsid w:val="00B11715"/>
    <w:rsid w:val="00B12861"/>
    <w:rsid w:val="00B135D2"/>
    <w:rsid w:val="00B20E05"/>
    <w:rsid w:val="00B20E35"/>
    <w:rsid w:val="00B212BB"/>
    <w:rsid w:val="00B213FA"/>
    <w:rsid w:val="00B23D1D"/>
    <w:rsid w:val="00B25B25"/>
    <w:rsid w:val="00B27589"/>
    <w:rsid w:val="00B32E25"/>
    <w:rsid w:val="00B33379"/>
    <w:rsid w:val="00B340B7"/>
    <w:rsid w:val="00B34593"/>
    <w:rsid w:val="00B35AEC"/>
    <w:rsid w:val="00B35C7D"/>
    <w:rsid w:val="00B40825"/>
    <w:rsid w:val="00B43C80"/>
    <w:rsid w:val="00B4402E"/>
    <w:rsid w:val="00B444FC"/>
    <w:rsid w:val="00B44DBD"/>
    <w:rsid w:val="00B47083"/>
    <w:rsid w:val="00B509FC"/>
    <w:rsid w:val="00B526B4"/>
    <w:rsid w:val="00B534CA"/>
    <w:rsid w:val="00B53CDB"/>
    <w:rsid w:val="00B557D4"/>
    <w:rsid w:val="00B57117"/>
    <w:rsid w:val="00B60F47"/>
    <w:rsid w:val="00B631D4"/>
    <w:rsid w:val="00B64BAB"/>
    <w:rsid w:val="00B64E57"/>
    <w:rsid w:val="00B65E59"/>
    <w:rsid w:val="00B66821"/>
    <w:rsid w:val="00B66D1B"/>
    <w:rsid w:val="00B67B95"/>
    <w:rsid w:val="00B703D3"/>
    <w:rsid w:val="00B71C6E"/>
    <w:rsid w:val="00B73577"/>
    <w:rsid w:val="00B73BA7"/>
    <w:rsid w:val="00B74684"/>
    <w:rsid w:val="00B761A1"/>
    <w:rsid w:val="00B81367"/>
    <w:rsid w:val="00B83367"/>
    <w:rsid w:val="00B84D20"/>
    <w:rsid w:val="00B86482"/>
    <w:rsid w:val="00B91089"/>
    <w:rsid w:val="00B9470E"/>
    <w:rsid w:val="00B95745"/>
    <w:rsid w:val="00B95EE0"/>
    <w:rsid w:val="00B96299"/>
    <w:rsid w:val="00B9665A"/>
    <w:rsid w:val="00B96B57"/>
    <w:rsid w:val="00B96D90"/>
    <w:rsid w:val="00B97678"/>
    <w:rsid w:val="00BA0DD4"/>
    <w:rsid w:val="00BA2440"/>
    <w:rsid w:val="00BA262E"/>
    <w:rsid w:val="00BA4D20"/>
    <w:rsid w:val="00BA5956"/>
    <w:rsid w:val="00BA6340"/>
    <w:rsid w:val="00BA7C22"/>
    <w:rsid w:val="00BA7ECD"/>
    <w:rsid w:val="00BA7F56"/>
    <w:rsid w:val="00BB0BEB"/>
    <w:rsid w:val="00BB7E72"/>
    <w:rsid w:val="00BB7F87"/>
    <w:rsid w:val="00BC0EA9"/>
    <w:rsid w:val="00BC3905"/>
    <w:rsid w:val="00BC4B86"/>
    <w:rsid w:val="00BC5F7A"/>
    <w:rsid w:val="00BC64FC"/>
    <w:rsid w:val="00BD015D"/>
    <w:rsid w:val="00BD01CA"/>
    <w:rsid w:val="00BD12CC"/>
    <w:rsid w:val="00BD4F66"/>
    <w:rsid w:val="00BD6BFE"/>
    <w:rsid w:val="00BE0717"/>
    <w:rsid w:val="00BE10D9"/>
    <w:rsid w:val="00BE1CCD"/>
    <w:rsid w:val="00BE1EAA"/>
    <w:rsid w:val="00BE3C96"/>
    <w:rsid w:val="00BE4901"/>
    <w:rsid w:val="00BE6877"/>
    <w:rsid w:val="00BF1828"/>
    <w:rsid w:val="00BF1C09"/>
    <w:rsid w:val="00BF2EEA"/>
    <w:rsid w:val="00BF3252"/>
    <w:rsid w:val="00C0067D"/>
    <w:rsid w:val="00C01ED0"/>
    <w:rsid w:val="00C02F16"/>
    <w:rsid w:val="00C03BC5"/>
    <w:rsid w:val="00C06229"/>
    <w:rsid w:val="00C06F98"/>
    <w:rsid w:val="00C07222"/>
    <w:rsid w:val="00C07AC6"/>
    <w:rsid w:val="00C11B5E"/>
    <w:rsid w:val="00C13A19"/>
    <w:rsid w:val="00C13B0D"/>
    <w:rsid w:val="00C13CE9"/>
    <w:rsid w:val="00C1588F"/>
    <w:rsid w:val="00C178FC"/>
    <w:rsid w:val="00C204A4"/>
    <w:rsid w:val="00C20B2A"/>
    <w:rsid w:val="00C23077"/>
    <w:rsid w:val="00C27671"/>
    <w:rsid w:val="00C27681"/>
    <w:rsid w:val="00C30C83"/>
    <w:rsid w:val="00C34C99"/>
    <w:rsid w:val="00C3764C"/>
    <w:rsid w:val="00C3776D"/>
    <w:rsid w:val="00C40C32"/>
    <w:rsid w:val="00C41447"/>
    <w:rsid w:val="00C41466"/>
    <w:rsid w:val="00C442A4"/>
    <w:rsid w:val="00C45153"/>
    <w:rsid w:val="00C473CF"/>
    <w:rsid w:val="00C51089"/>
    <w:rsid w:val="00C54324"/>
    <w:rsid w:val="00C55306"/>
    <w:rsid w:val="00C607DF"/>
    <w:rsid w:val="00C61B69"/>
    <w:rsid w:val="00C64B40"/>
    <w:rsid w:val="00C65650"/>
    <w:rsid w:val="00C65D84"/>
    <w:rsid w:val="00C66166"/>
    <w:rsid w:val="00C6690F"/>
    <w:rsid w:val="00C7039E"/>
    <w:rsid w:val="00C73CB2"/>
    <w:rsid w:val="00C74C11"/>
    <w:rsid w:val="00C75565"/>
    <w:rsid w:val="00C767E2"/>
    <w:rsid w:val="00C76E35"/>
    <w:rsid w:val="00C825E0"/>
    <w:rsid w:val="00C86031"/>
    <w:rsid w:val="00C86489"/>
    <w:rsid w:val="00C876AB"/>
    <w:rsid w:val="00C90E42"/>
    <w:rsid w:val="00C920F9"/>
    <w:rsid w:val="00C9334C"/>
    <w:rsid w:val="00C94238"/>
    <w:rsid w:val="00C95C1A"/>
    <w:rsid w:val="00C95C99"/>
    <w:rsid w:val="00C96490"/>
    <w:rsid w:val="00C96B76"/>
    <w:rsid w:val="00CA20E7"/>
    <w:rsid w:val="00CA3898"/>
    <w:rsid w:val="00CA39B4"/>
    <w:rsid w:val="00CA533B"/>
    <w:rsid w:val="00CA646C"/>
    <w:rsid w:val="00CA7924"/>
    <w:rsid w:val="00CB1F63"/>
    <w:rsid w:val="00CB24A9"/>
    <w:rsid w:val="00CB2742"/>
    <w:rsid w:val="00CB2C9C"/>
    <w:rsid w:val="00CB382D"/>
    <w:rsid w:val="00CB48DF"/>
    <w:rsid w:val="00CB520A"/>
    <w:rsid w:val="00CC03D1"/>
    <w:rsid w:val="00CC16E8"/>
    <w:rsid w:val="00CC3314"/>
    <w:rsid w:val="00CC3755"/>
    <w:rsid w:val="00CC41BF"/>
    <w:rsid w:val="00CD166C"/>
    <w:rsid w:val="00CD26F7"/>
    <w:rsid w:val="00CD2F7B"/>
    <w:rsid w:val="00CD4CA1"/>
    <w:rsid w:val="00CD5834"/>
    <w:rsid w:val="00CE3763"/>
    <w:rsid w:val="00CE3B8C"/>
    <w:rsid w:val="00CE513B"/>
    <w:rsid w:val="00CE5AA7"/>
    <w:rsid w:val="00CE6041"/>
    <w:rsid w:val="00CE7C31"/>
    <w:rsid w:val="00CE7EC5"/>
    <w:rsid w:val="00CF22D2"/>
    <w:rsid w:val="00CF23D8"/>
    <w:rsid w:val="00CF2409"/>
    <w:rsid w:val="00CF3E50"/>
    <w:rsid w:val="00CF4F6C"/>
    <w:rsid w:val="00CF50CE"/>
    <w:rsid w:val="00CF5445"/>
    <w:rsid w:val="00CF574A"/>
    <w:rsid w:val="00CF5E4E"/>
    <w:rsid w:val="00CF739B"/>
    <w:rsid w:val="00CF7427"/>
    <w:rsid w:val="00D03A6D"/>
    <w:rsid w:val="00D04A16"/>
    <w:rsid w:val="00D04EF7"/>
    <w:rsid w:val="00D05E88"/>
    <w:rsid w:val="00D12989"/>
    <w:rsid w:val="00D137B2"/>
    <w:rsid w:val="00D13CE5"/>
    <w:rsid w:val="00D2107F"/>
    <w:rsid w:val="00D22E67"/>
    <w:rsid w:val="00D237D6"/>
    <w:rsid w:val="00D27F19"/>
    <w:rsid w:val="00D31C4A"/>
    <w:rsid w:val="00D32C92"/>
    <w:rsid w:val="00D34616"/>
    <w:rsid w:val="00D34619"/>
    <w:rsid w:val="00D41C0D"/>
    <w:rsid w:val="00D430F3"/>
    <w:rsid w:val="00D43D06"/>
    <w:rsid w:val="00D440DB"/>
    <w:rsid w:val="00D447D6"/>
    <w:rsid w:val="00D44DDF"/>
    <w:rsid w:val="00D45982"/>
    <w:rsid w:val="00D507DC"/>
    <w:rsid w:val="00D5127F"/>
    <w:rsid w:val="00D51CBE"/>
    <w:rsid w:val="00D53AB3"/>
    <w:rsid w:val="00D5459D"/>
    <w:rsid w:val="00D54AB3"/>
    <w:rsid w:val="00D55EFF"/>
    <w:rsid w:val="00D560BC"/>
    <w:rsid w:val="00D56481"/>
    <w:rsid w:val="00D57CC8"/>
    <w:rsid w:val="00D604A2"/>
    <w:rsid w:val="00D60F82"/>
    <w:rsid w:val="00D62EFB"/>
    <w:rsid w:val="00D634FF"/>
    <w:rsid w:val="00D65598"/>
    <w:rsid w:val="00D714CF"/>
    <w:rsid w:val="00D71931"/>
    <w:rsid w:val="00D71D77"/>
    <w:rsid w:val="00D734C8"/>
    <w:rsid w:val="00D73E21"/>
    <w:rsid w:val="00D7663B"/>
    <w:rsid w:val="00D76AFB"/>
    <w:rsid w:val="00D76E11"/>
    <w:rsid w:val="00D77732"/>
    <w:rsid w:val="00D805AE"/>
    <w:rsid w:val="00D83C1C"/>
    <w:rsid w:val="00D85814"/>
    <w:rsid w:val="00D86B44"/>
    <w:rsid w:val="00D874BA"/>
    <w:rsid w:val="00D91132"/>
    <w:rsid w:val="00D93B2C"/>
    <w:rsid w:val="00D93D3B"/>
    <w:rsid w:val="00D96BCA"/>
    <w:rsid w:val="00DA0D33"/>
    <w:rsid w:val="00DA26DF"/>
    <w:rsid w:val="00DA623E"/>
    <w:rsid w:val="00DA66A4"/>
    <w:rsid w:val="00DB1029"/>
    <w:rsid w:val="00DB4911"/>
    <w:rsid w:val="00DB52A3"/>
    <w:rsid w:val="00DB6BBF"/>
    <w:rsid w:val="00DC0CE0"/>
    <w:rsid w:val="00DC30EC"/>
    <w:rsid w:val="00DC33DA"/>
    <w:rsid w:val="00DC3FCC"/>
    <w:rsid w:val="00DC4684"/>
    <w:rsid w:val="00DC4A10"/>
    <w:rsid w:val="00DC5213"/>
    <w:rsid w:val="00DC683D"/>
    <w:rsid w:val="00DD0B16"/>
    <w:rsid w:val="00DD260D"/>
    <w:rsid w:val="00DD28F3"/>
    <w:rsid w:val="00DD37C3"/>
    <w:rsid w:val="00DD3F6E"/>
    <w:rsid w:val="00DD58FD"/>
    <w:rsid w:val="00DE040B"/>
    <w:rsid w:val="00DE127F"/>
    <w:rsid w:val="00DE20EE"/>
    <w:rsid w:val="00DE2ABB"/>
    <w:rsid w:val="00DE3B33"/>
    <w:rsid w:val="00DE4086"/>
    <w:rsid w:val="00DE456D"/>
    <w:rsid w:val="00DE4580"/>
    <w:rsid w:val="00DE5941"/>
    <w:rsid w:val="00DE5A46"/>
    <w:rsid w:val="00DE5C10"/>
    <w:rsid w:val="00DF10D2"/>
    <w:rsid w:val="00DF1322"/>
    <w:rsid w:val="00DF1CA1"/>
    <w:rsid w:val="00DF28E2"/>
    <w:rsid w:val="00DF30B7"/>
    <w:rsid w:val="00DF42A1"/>
    <w:rsid w:val="00DF48C4"/>
    <w:rsid w:val="00DF4AF6"/>
    <w:rsid w:val="00DF521E"/>
    <w:rsid w:val="00DF573B"/>
    <w:rsid w:val="00DF6D8C"/>
    <w:rsid w:val="00DF7746"/>
    <w:rsid w:val="00E009EE"/>
    <w:rsid w:val="00E022C0"/>
    <w:rsid w:val="00E0275A"/>
    <w:rsid w:val="00E02FAA"/>
    <w:rsid w:val="00E03B2F"/>
    <w:rsid w:val="00E10580"/>
    <w:rsid w:val="00E119CB"/>
    <w:rsid w:val="00E12A94"/>
    <w:rsid w:val="00E14076"/>
    <w:rsid w:val="00E15D39"/>
    <w:rsid w:val="00E17493"/>
    <w:rsid w:val="00E23222"/>
    <w:rsid w:val="00E2395D"/>
    <w:rsid w:val="00E23C7A"/>
    <w:rsid w:val="00E2606C"/>
    <w:rsid w:val="00E2608D"/>
    <w:rsid w:val="00E312D9"/>
    <w:rsid w:val="00E31B29"/>
    <w:rsid w:val="00E33A18"/>
    <w:rsid w:val="00E35726"/>
    <w:rsid w:val="00E368DC"/>
    <w:rsid w:val="00E37025"/>
    <w:rsid w:val="00E37479"/>
    <w:rsid w:val="00E42759"/>
    <w:rsid w:val="00E43908"/>
    <w:rsid w:val="00E43D68"/>
    <w:rsid w:val="00E44724"/>
    <w:rsid w:val="00E44D2A"/>
    <w:rsid w:val="00E466C2"/>
    <w:rsid w:val="00E506E0"/>
    <w:rsid w:val="00E55C34"/>
    <w:rsid w:val="00E564FB"/>
    <w:rsid w:val="00E565FF"/>
    <w:rsid w:val="00E56861"/>
    <w:rsid w:val="00E60D87"/>
    <w:rsid w:val="00E61B9A"/>
    <w:rsid w:val="00E61F80"/>
    <w:rsid w:val="00E62098"/>
    <w:rsid w:val="00E630E5"/>
    <w:rsid w:val="00E63B7B"/>
    <w:rsid w:val="00E65392"/>
    <w:rsid w:val="00E70A0A"/>
    <w:rsid w:val="00E742EC"/>
    <w:rsid w:val="00E766FA"/>
    <w:rsid w:val="00E80E40"/>
    <w:rsid w:val="00E81323"/>
    <w:rsid w:val="00E85784"/>
    <w:rsid w:val="00E862F1"/>
    <w:rsid w:val="00E87252"/>
    <w:rsid w:val="00E87DF2"/>
    <w:rsid w:val="00E90203"/>
    <w:rsid w:val="00E95B4E"/>
    <w:rsid w:val="00EA1659"/>
    <w:rsid w:val="00EA1D22"/>
    <w:rsid w:val="00EA347C"/>
    <w:rsid w:val="00EA41B8"/>
    <w:rsid w:val="00EA7321"/>
    <w:rsid w:val="00EA7368"/>
    <w:rsid w:val="00EB0782"/>
    <w:rsid w:val="00EB1852"/>
    <w:rsid w:val="00EB1E72"/>
    <w:rsid w:val="00EB1F6C"/>
    <w:rsid w:val="00EB43E6"/>
    <w:rsid w:val="00EC18C9"/>
    <w:rsid w:val="00EC259D"/>
    <w:rsid w:val="00EC25CC"/>
    <w:rsid w:val="00EC2B7E"/>
    <w:rsid w:val="00EC3DE3"/>
    <w:rsid w:val="00EC4A8E"/>
    <w:rsid w:val="00EC6C54"/>
    <w:rsid w:val="00EC6D1A"/>
    <w:rsid w:val="00EC7C5E"/>
    <w:rsid w:val="00EC7EB4"/>
    <w:rsid w:val="00ED2650"/>
    <w:rsid w:val="00ED34DC"/>
    <w:rsid w:val="00ED40CF"/>
    <w:rsid w:val="00ED435E"/>
    <w:rsid w:val="00ED5B44"/>
    <w:rsid w:val="00ED77AC"/>
    <w:rsid w:val="00EF10F2"/>
    <w:rsid w:val="00EF2064"/>
    <w:rsid w:val="00EF5701"/>
    <w:rsid w:val="00EF6201"/>
    <w:rsid w:val="00EF64BF"/>
    <w:rsid w:val="00F00998"/>
    <w:rsid w:val="00F05E4A"/>
    <w:rsid w:val="00F06B32"/>
    <w:rsid w:val="00F14AFA"/>
    <w:rsid w:val="00F15318"/>
    <w:rsid w:val="00F154D0"/>
    <w:rsid w:val="00F16AA8"/>
    <w:rsid w:val="00F17FED"/>
    <w:rsid w:val="00F224D7"/>
    <w:rsid w:val="00F23700"/>
    <w:rsid w:val="00F24009"/>
    <w:rsid w:val="00F25515"/>
    <w:rsid w:val="00F25F87"/>
    <w:rsid w:val="00F265BA"/>
    <w:rsid w:val="00F304D4"/>
    <w:rsid w:val="00F31044"/>
    <w:rsid w:val="00F3294E"/>
    <w:rsid w:val="00F34739"/>
    <w:rsid w:val="00F366B0"/>
    <w:rsid w:val="00F37C82"/>
    <w:rsid w:val="00F42699"/>
    <w:rsid w:val="00F42F7A"/>
    <w:rsid w:val="00F43B2A"/>
    <w:rsid w:val="00F44993"/>
    <w:rsid w:val="00F46181"/>
    <w:rsid w:val="00F47FCB"/>
    <w:rsid w:val="00F524E1"/>
    <w:rsid w:val="00F54544"/>
    <w:rsid w:val="00F57241"/>
    <w:rsid w:val="00F576FA"/>
    <w:rsid w:val="00F62FCB"/>
    <w:rsid w:val="00F703B9"/>
    <w:rsid w:val="00F706E4"/>
    <w:rsid w:val="00F70FBE"/>
    <w:rsid w:val="00F7157A"/>
    <w:rsid w:val="00F71DB4"/>
    <w:rsid w:val="00F71EED"/>
    <w:rsid w:val="00F72A01"/>
    <w:rsid w:val="00F7454C"/>
    <w:rsid w:val="00F7513F"/>
    <w:rsid w:val="00F75320"/>
    <w:rsid w:val="00F75DCB"/>
    <w:rsid w:val="00F80033"/>
    <w:rsid w:val="00F80055"/>
    <w:rsid w:val="00F83119"/>
    <w:rsid w:val="00F84213"/>
    <w:rsid w:val="00F86711"/>
    <w:rsid w:val="00F90787"/>
    <w:rsid w:val="00F90B5A"/>
    <w:rsid w:val="00F93101"/>
    <w:rsid w:val="00FA17F8"/>
    <w:rsid w:val="00FA3506"/>
    <w:rsid w:val="00FA4F78"/>
    <w:rsid w:val="00FA5548"/>
    <w:rsid w:val="00FA5A03"/>
    <w:rsid w:val="00FA5BCF"/>
    <w:rsid w:val="00FB312D"/>
    <w:rsid w:val="00FB459A"/>
    <w:rsid w:val="00FC11B8"/>
    <w:rsid w:val="00FC1E57"/>
    <w:rsid w:val="00FC34B4"/>
    <w:rsid w:val="00FC45B6"/>
    <w:rsid w:val="00FC5C58"/>
    <w:rsid w:val="00FC7608"/>
    <w:rsid w:val="00FD24A0"/>
    <w:rsid w:val="00FD2639"/>
    <w:rsid w:val="00FD3E23"/>
    <w:rsid w:val="00FD4E37"/>
    <w:rsid w:val="00FD53DA"/>
    <w:rsid w:val="00FD5B85"/>
    <w:rsid w:val="00FD616F"/>
    <w:rsid w:val="00FD65BE"/>
    <w:rsid w:val="00FD68F9"/>
    <w:rsid w:val="00FD7C83"/>
    <w:rsid w:val="00FE02AA"/>
    <w:rsid w:val="00FE13CA"/>
    <w:rsid w:val="00FE1A6D"/>
    <w:rsid w:val="00FE2D67"/>
    <w:rsid w:val="00FE4070"/>
    <w:rsid w:val="00FF1D02"/>
    <w:rsid w:val="00FF3DD4"/>
    <w:rsid w:val="00FF6796"/>
    <w:rsid w:val="00FF7581"/>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A99605"/>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3F3"/>
  </w:style>
  <w:style w:type="paragraph" w:styleId="Heading1">
    <w:name w:val="heading 1"/>
    <w:basedOn w:val="H1"/>
    <w:next w:val="Normal"/>
    <w:link w:val="Heading1Char"/>
    <w:uiPriority w:val="9"/>
    <w:qFormat/>
    <w:rsid w:val="0008758E"/>
    <w:pPr>
      <w:outlineLvl w:val="0"/>
    </w:p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semiHidden/>
    <w:unhideWhenUsed/>
    <w:rsid w:val="00601870"/>
    <w:rPr>
      <w:sz w:val="20"/>
      <w:szCs w:val="20"/>
    </w:rPr>
  </w:style>
  <w:style w:type="character" w:customStyle="1" w:styleId="CommentTextChar">
    <w:name w:val="Comment Text Char"/>
    <w:basedOn w:val="DefaultParagraphFont"/>
    <w:link w:val="CommentText"/>
    <w:uiPriority w:val="99"/>
    <w:semiHidden/>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13355A"/>
    <w:rPr>
      <w:color w:val="580F8B"/>
      <w:u w:val="single"/>
    </w:rPr>
  </w:style>
  <w:style w:type="character" w:styleId="FollowedHyperlink">
    <w:name w:val="FollowedHyperlink"/>
    <w:basedOn w:val="DefaultParagraphFont"/>
    <w:uiPriority w:val="99"/>
    <w:semiHidden/>
    <w:unhideWhenUsed/>
    <w:rsid w:val="000F5890"/>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08758E"/>
    <w:rPr>
      <w:b/>
      <w:color w:val="7030A0"/>
      <w:sz w:val="32"/>
      <w:szCs w:val="32"/>
    </w:rPr>
  </w:style>
  <w:style w:type="paragraph" w:styleId="TOCHeading">
    <w:name w:val="TOC Heading"/>
    <w:basedOn w:val="Heading1"/>
    <w:next w:val="Normal"/>
    <w:uiPriority w:val="39"/>
    <w:unhideWhenUsed/>
    <w:qFormat/>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A655A0"/>
    <w:pPr>
      <w:tabs>
        <w:tab w:val="right" w:leader="dot" w:pos="9016"/>
      </w:tabs>
      <w:spacing w:after="100"/>
      <w:ind w:left="227"/>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A655A0"/>
    <w:pPr>
      <w:tabs>
        <w:tab w:val="right" w:leader="dot" w:pos="9016"/>
      </w:tabs>
      <w:spacing w:after="100"/>
      <w:ind w:left="510"/>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customStyle="1" w:styleId="Hyperlink1">
    <w:name w:val="Hyperlink1"/>
    <w:basedOn w:val="Normal"/>
    <w:link w:val="hyperlinkChar"/>
    <w:qFormat/>
    <w:rsid w:val="000F5890"/>
    <w:pPr>
      <w:tabs>
        <w:tab w:val="left" w:pos="1418"/>
      </w:tabs>
      <w:spacing w:after="0"/>
    </w:pPr>
    <w:rPr>
      <w:color w:val="580F8B"/>
      <w:sz w:val="18"/>
    </w:rPr>
  </w:style>
  <w:style w:type="character" w:customStyle="1" w:styleId="hyperlinkChar">
    <w:name w:val="hyperlink Char"/>
    <w:basedOn w:val="DefaultParagraphFont"/>
    <w:link w:val="Hyperlink1"/>
    <w:rsid w:val="000F5890"/>
    <w:rPr>
      <w:color w:val="580F8B"/>
      <w:sz w:val="18"/>
    </w:rPr>
  </w:style>
  <w:style w:type="paragraph" w:customStyle="1" w:styleId="link2">
    <w:name w:val="link2"/>
    <w:basedOn w:val="Normal"/>
    <w:link w:val="link2Char"/>
    <w:qFormat/>
    <w:rsid w:val="00A025B2"/>
    <w:pPr>
      <w:spacing w:line="252" w:lineRule="auto"/>
    </w:pPr>
    <w:rPr>
      <w:rFonts w:eastAsiaTheme="minorEastAsia"/>
      <w:color w:val="46328C"/>
    </w:rPr>
  </w:style>
  <w:style w:type="character" w:customStyle="1" w:styleId="link2Char">
    <w:name w:val="link2 Char"/>
    <w:basedOn w:val="DefaultParagraphFont"/>
    <w:link w:val="link2"/>
    <w:rsid w:val="00A025B2"/>
    <w:rPr>
      <w:rFonts w:eastAsiaTheme="minorEastAsia"/>
      <w:color w:val="46328C"/>
    </w:rPr>
  </w:style>
  <w:style w:type="paragraph" w:styleId="Revision">
    <w:name w:val="Revision"/>
    <w:hidden/>
    <w:uiPriority w:val="99"/>
    <w:semiHidden/>
    <w:rsid w:val="00693874"/>
    <w:pPr>
      <w:spacing w:after="0" w:line="240" w:lineRule="auto"/>
    </w:pPr>
  </w:style>
  <w:style w:type="paragraph" w:customStyle="1" w:styleId="AddressHeadings">
    <w:name w:val="AddressHeadings"/>
    <w:basedOn w:val="NoSpacing"/>
    <w:link w:val="AddressHeadingsChar"/>
    <w:qFormat/>
    <w:rsid w:val="007558C1"/>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7558C1"/>
    <w:rPr>
      <w:rFonts w:ascii="Calibri" w:eastAsiaTheme="minorEastAsia" w:hAnsi="Calibri"/>
      <w:b/>
      <w:color w:val="595959" w:themeColor="text1" w:themeTint="A6"/>
      <w:sz w:val="24"/>
    </w:rPr>
  </w:style>
  <w:style w:type="character" w:styleId="UnresolvedMention">
    <w:name w:val="Unresolved Mention"/>
    <w:basedOn w:val="DefaultParagraphFont"/>
    <w:uiPriority w:val="99"/>
    <w:semiHidden/>
    <w:unhideWhenUsed/>
    <w:rsid w:val="00413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957833484">
      <w:bodyDiv w:val="1"/>
      <w:marLeft w:val="0"/>
      <w:marRight w:val="0"/>
      <w:marTop w:val="0"/>
      <w:marBottom w:val="0"/>
      <w:divBdr>
        <w:top w:val="none" w:sz="0" w:space="0" w:color="auto"/>
        <w:left w:val="none" w:sz="0" w:space="0" w:color="auto"/>
        <w:bottom w:val="none" w:sz="0" w:space="0" w:color="auto"/>
        <w:right w:val="none" w:sz="0" w:space="0" w:color="auto"/>
      </w:divBdr>
    </w:div>
    <w:div w:id="1202136218">
      <w:bodyDiv w:val="1"/>
      <w:marLeft w:val="0"/>
      <w:marRight w:val="0"/>
      <w:marTop w:val="0"/>
      <w:marBottom w:val="0"/>
      <w:divBdr>
        <w:top w:val="none" w:sz="0" w:space="0" w:color="auto"/>
        <w:left w:val="none" w:sz="0" w:space="0" w:color="auto"/>
        <w:bottom w:val="none" w:sz="0" w:space="0" w:color="auto"/>
        <w:right w:val="none" w:sz="0" w:space="0" w:color="auto"/>
      </w:divBdr>
    </w:div>
    <w:div w:id="1367365155">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languagesenrolment@scsa.wa.edu.au" TargetMode="External"/><Relationship Id="rId42" Type="http://schemas.openxmlformats.org/officeDocument/2006/relationships/image" Target="media/image19.jpg"/><Relationship Id="rId47" Type="http://schemas.openxmlformats.org/officeDocument/2006/relationships/image" Target="media/image23.png"/><Relationship Id="rId63" Type="http://schemas.openxmlformats.org/officeDocument/2006/relationships/image" Target="media/image34.JPG"/><Relationship Id="rId68" Type="http://schemas.openxmlformats.org/officeDocument/2006/relationships/image" Target="media/image39.jpg"/><Relationship Id="rId16" Type="http://schemas.openxmlformats.org/officeDocument/2006/relationships/footer" Target="footer3.xml"/><Relationship Id="rId11" Type="http://schemas.openxmlformats.org/officeDocument/2006/relationships/footer" Target="footer1.xml"/><Relationship Id="rId24" Type="http://schemas.openxmlformats.org/officeDocument/2006/relationships/hyperlink" Target="https://srms.scsa.wa.edu.au" TargetMode="External"/><Relationship Id="rId32" Type="http://schemas.openxmlformats.org/officeDocument/2006/relationships/image" Target="media/image10.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1.jpg"/><Relationship Id="rId53" Type="http://schemas.openxmlformats.org/officeDocument/2006/relationships/image" Target="media/image27.jpeg"/><Relationship Id="rId58" Type="http://schemas.openxmlformats.org/officeDocument/2006/relationships/image" Target="media/image30.jpg"/><Relationship Id="rId66" Type="http://schemas.openxmlformats.org/officeDocument/2006/relationships/image" Target="media/image37.jp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g"/><Relationship Id="rId19" Type="http://schemas.openxmlformats.org/officeDocument/2006/relationships/hyperlink" Target="languagesenrolment@scsa.wa.edu.au" TargetMode="External"/><Relationship Id="rId14" Type="http://schemas.openxmlformats.org/officeDocument/2006/relationships/hyperlink" Target="file:///\\ccfilesvr01\graphics\Belinda\Templates%20Word%202010\2019\www.scsa.wa.edu.au" TargetMode="External"/><Relationship Id="rId22" Type="http://schemas.openxmlformats.org/officeDocument/2006/relationships/hyperlink" Target="https://studentportal.scsa.wa.edu.au"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jpg"/><Relationship Id="rId43" Type="http://schemas.openxmlformats.org/officeDocument/2006/relationships/image" Target="media/image20.png"/><Relationship Id="rId48" Type="http://schemas.microsoft.com/office/2007/relationships/hdphoto" Target="media/hdphoto5.wdp"/><Relationship Id="rId56" Type="http://schemas.openxmlformats.org/officeDocument/2006/relationships/image" Target="media/image28.jpg"/><Relationship Id="rId64" Type="http://schemas.openxmlformats.org/officeDocument/2006/relationships/image" Target="media/image35.jpg"/><Relationship Id="rId69" Type="http://schemas.openxmlformats.org/officeDocument/2006/relationships/image" Target="media/image40.jpg"/><Relationship Id="rId77" Type="http://schemas.openxmlformats.org/officeDocument/2006/relationships/footer" Target="footer5.xml"/><Relationship Id="rId8" Type="http://schemas.openxmlformats.org/officeDocument/2006/relationships/image" Target="media/image2.jpg"/><Relationship Id="rId51" Type="http://schemas.openxmlformats.org/officeDocument/2006/relationships/image" Target="media/image25.jpg"/><Relationship Id="rId72"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s://senior-secondary.scsa.wa.edu.au/syllabus-and-support-materials/languages" TargetMode="External"/><Relationship Id="rId25" Type="http://schemas.openxmlformats.org/officeDocument/2006/relationships/hyperlink" Target="https://srms.scsa.wa.edu.au/" TargetMode="External"/><Relationship Id="rId33" Type="http://schemas.openxmlformats.org/officeDocument/2006/relationships/image" Target="media/image11.png"/><Relationship Id="rId38" Type="http://schemas.openxmlformats.org/officeDocument/2006/relationships/image" Target="media/image15.JPG"/><Relationship Id="rId46" Type="http://schemas.openxmlformats.org/officeDocument/2006/relationships/image" Target="media/image22.jpg"/><Relationship Id="rId59" Type="http://schemas.openxmlformats.org/officeDocument/2006/relationships/hyperlink" Target="https://srms.scsa.wa.edu.au" TargetMode="External"/><Relationship Id="rId67" Type="http://schemas.openxmlformats.org/officeDocument/2006/relationships/image" Target="media/image38.jpg"/><Relationship Id="rId20" Type="http://schemas.openxmlformats.org/officeDocument/2006/relationships/image" Target="media/image5.jpeg"/><Relationship Id="rId41" Type="http://schemas.openxmlformats.org/officeDocument/2006/relationships/image" Target="media/image18.jpg"/><Relationship Id="rId54" Type="http://schemas.openxmlformats.org/officeDocument/2006/relationships/image" Target="media/image26.JPG"/><Relationship Id="rId62" Type="http://schemas.openxmlformats.org/officeDocument/2006/relationships/image" Target="media/image33.jpg"/><Relationship Id="rId70" Type="http://schemas.openxmlformats.org/officeDocument/2006/relationships/hyperlink" Target="Authority%20website%20(https://scsa.wa.edu.au/__data/assets/pdf_file/0008/75590/Application_form-for-appeal-against-Languages-enrolment-determination.pdf"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srms.scsa.wa.edu.au" TargetMode="External"/><Relationship Id="rId28" Type="http://schemas.microsoft.com/office/2007/relationships/hdphoto" Target="media/hdphoto1.wdp"/><Relationship Id="rId36" Type="http://schemas.openxmlformats.org/officeDocument/2006/relationships/image" Target="media/image13.jpg"/><Relationship Id="rId49" Type="http://schemas.openxmlformats.org/officeDocument/2006/relationships/image" Target="media/image24.jpg"/><Relationship Id="rId57" Type="http://schemas.openxmlformats.org/officeDocument/2006/relationships/image" Target="media/image29.jpg"/><Relationship Id="rId10" Type="http://schemas.openxmlformats.org/officeDocument/2006/relationships/image" Target="media/image4.jpg"/><Relationship Id="rId31" Type="http://schemas.microsoft.com/office/2007/relationships/hdphoto" Target="media/hdphoto2.wdp"/><Relationship Id="rId44" Type="http://schemas.microsoft.com/office/2007/relationships/hdphoto" Target="media/hdphoto4.wdp"/><Relationship Id="rId52" Type="http://schemas.openxmlformats.org/officeDocument/2006/relationships/image" Target="media/image26.jpeg"/><Relationship Id="rId60" Type="http://schemas.openxmlformats.org/officeDocument/2006/relationships/image" Target="media/image31.jpg"/><Relationship Id="rId65" Type="http://schemas.openxmlformats.org/officeDocument/2006/relationships/image" Target="media/image36.jpg"/><Relationship Id="rId73" Type="http://schemas.microsoft.com/office/2007/relationships/hdphoto" Target="media/hdphoto6.wdp"/><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info@scsa.wa.edu.au" TargetMode="External"/><Relationship Id="rId18" Type="http://schemas.openxmlformats.org/officeDocument/2006/relationships/hyperlink" Target="https://studentportal.scsa.wa.edu.au/" TargetMode="External"/><Relationship Id="rId39" Type="http://schemas.openxmlformats.org/officeDocument/2006/relationships/image" Target="media/image16.jpg"/><Relationship Id="rId34" Type="http://schemas.microsoft.com/office/2007/relationships/hdphoto" Target="media/hdphoto3.wdp"/><Relationship Id="rId50" Type="http://schemas.openxmlformats.org/officeDocument/2006/relationships/hyperlink" Target="https://srms.scsa.wa.edu.au" TargetMode="External"/><Relationship Id="rId55" Type="http://schemas.openxmlformats.org/officeDocument/2006/relationships/image" Target="media/image27.jpg"/><Relationship Id="rId76" Type="http://schemas.openxmlformats.org/officeDocument/2006/relationships/image" Target="media/image42.jpg"/><Relationship Id="rId7" Type="http://schemas.openxmlformats.org/officeDocument/2006/relationships/endnotes" Target="endnotes.xml"/><Relationship Id="rId71" Type="http://schemas.openxmlformats.org/officeDocument/2006/relationships/hyperlink" Target="mailto:languagesenrolment@scsa.wa.edu.au" TargetMode="External"/><Relationship Id="rId2" Type="http://schemas.openxmlformats.org/officeDocument/2006/relationships/numbering" Target="numbering.xml"/><Relationship Id="rId29"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B9E6D-B521-4267-BA9D-1BCD083A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Style.dotx</Template>
  <TotalTime>44</TotalTime>
  <Pages>36</Pages>
  <Words>6160</Words>
  <Characters>35116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 Calvert</dc:creator>
  <cp:lastModifiedBy>Rachel Hoare</cp:lastModifiedBy>
  <cp:revision>10</cp:revision>
  <cp:lastPrinted>2023-06-13T01:18:00Z</cp:lastPrinted>
  <dcterms:created xsi:type="dcterms:W3CDTF">2023-06-12T03:42:00Z</dcterms:created>
  <dcterms:modified xsi:type="dcterms:W3CDTF">2023-06-13T01:20:00Z</dcterms:modified>
</cp:coreProperties>
</file>