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75207" w14:textId="611F7983" w:rsidR="00D4323D" w:rsidRPr="0095384A" w:rsidRDefault="00D4323D" w:rsidP="00D4323D">
      <w:pPr>
        <w:tabs>
          <w:tab w:val="left" w:pos="995"/>
        </w:tabs>
        <w:rPr>
          <w:rFonts w:ascii="Calibri" w:eastAsia="Times New Roman" w:hAnsi="Calibri" w:cs="Myanmar Text"/>
          <w:sz w:val="36"/>
          <w:szCs w:val="36"/>
        </w:rPr>
        <w:sectPr w:rsidR="00D4323D" w:rsidRPr="0095384A" w:rsidSect="0095384A">
          <w:footerReference w:type="default" r:id="rId8"/>
          <w:pgSz w:w="11906" w:h="16838"/>
          <w:pgMar w:top="1440" w:right="1440" w:bottom="993" w:left="1440" w:header="708" w:footer="708" w:gutter="0"/>
          <w:cols w:space="708"/>
          <w:docGrid w:linePitch="360"/>
        </w:sectPr>
      </w:pPr>
      <w:r w:rsidRPr="0095384A">
        <w:rPr>
          <w:rFonts w:ascii="Calibri" w:eastAsia="Times New Roman" w:hAnsi="Calibri" w:cs="Myanmar Text"/>
          <w:noProof/>
          <w:sz w:val="36"/>
          <w:szCs w:val="36"/>
          <w:lang w:eastAsia="en-AU"/>
        </w:rPr>
        <w:drawing>
          <wp:anchor distT="0" distB="0" distL="114300" distR="114300" simplePos="0" relativeHeight="252012544" behindDoc="0" locked="0" layoutInCell="1" allowOverlap="1" wp14:anchorId="7D2ABB1A" wp14:editId="62CA589B">
            <wp:simplePos x="0" y="0"/>
            <wp:positionH relativeFrom="column">
              <wp:posOffset>-957600</wp:posOffset>
            </wp:positionH>
            <wp:positionV relativeFrom="paragraph">
              <wp:posOffset>-950400</wp:posOffset>
            </wp:positionV>
            <wp:extent cx="7632000" cy="10796129"/>
            <wp:effectExtent l="0" t="0" r="7620"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RS_school.jpg"/>
                    <pic:cNvPicPr/>
                  </pic:nvPicPr>
                  <pic:blipFill>
                    <a:blip r:embed="rId9">
                      <a:extLst>
                        <a:ext uri="{28A0092B-C50C-407E-A947-70E740481C1C}">
                          <a14:useLocalDpi xmlns:a14="http://schemas.microsoft.com/office/drawing/2010/main" val="0"/>
                        </a:ext>
                      </a:extLst>
                    </a:blip>
                    <a:stretch>
                      <a:fillRect/>
                    </a:stretch>
                  </pic:blipFill>
                  <pic:spPr>
                    <a:xfrm>
                      <a:off x="0" y="0"/>
                      <a:ext cx="7633577" cy="10798360"/>
                    </a:xfrm>
                    <a:prstGeom prst="rect">
                      <a:avLst/>
                    </a:prstGeom>
                  </pic:spPr>
                </pic:pic>
              </a:graphicData>
            </a:graphic>
            <wp14:sizeRelH relativeFrom="margin">
              <wp14:pctWidth>0</wp14:pctWidth>
            </wp14:sizeRelH>
            <wp14:sizeRelV relativeFrom="margin">
              <wp14:pctHeight>0</wp14:pctHeight>
            </wp14:sizeRelV>
          </wp:anchor>
        </w:drawing>
      </w:r>
      <w:r w:rsidRPr="0095384A">
        <w:rPr>
          <w:rFonts w:ascii="Calibri" w:eastAsia="Times New Roman" w:hAnsi="Calibri" w:cs="Myanmar Text"/>
          <w:noProof/>
          <w:lang w:eastAsia="en-AU"/>
        </w:rPr>
        <mc:AlternateContent>
          <mc:Choice Requires="wps">
            <w:drawing>
              <wp:anchor distT="0" distB="0" distL="114300" distR="114300" simplePos="0" relativeHeight="252013568" behindDoc="0" locked="0" layoutInCell="1" allowOverlap="1" wp14:anchorId="7882C2BC" wp14:editId="0F8574DA">
                <wp:simplePos x="0" y="0"/>
                <wp:positionH relativeFrom="column">
                  <wp:posOffset>-396001</wp:posOffset>
                </wp:positionH>
                <wp:positionV relativeFrom="paragraph">
                  <wp:posOffset>2109600</wp:posOffset>
                </wp:positionV>
                <wp:extent cx="5699375" cy="1151255"/>
                <wp:effectExtent l="0" t="0" r="0" b="0"/>
                <wp:wrapNone/>
                <wp:docPr id="5" name="Text Box 5"/>
                <wp:cNvGraphicFramePr/>
                <a:graphic xmlns:a="http://schemas.openxmlformats.org/drawingml/2006/main">
                  <a:graphicData uri="http://schemas.microsoft.com/office/word/2010/wordprocessingShape">
                    <wps:wsp>
                      <wps:cNvSpPr txBox="1"/>
                      <wps:spPr>
                        <a:xfrm>
                          <a:off x="0" y="0"/>
                          <a:ext cx="5699375" cy="1151255"/>
                        </a:xfrm>
                        <a:prstGeom prst="rect">
                          <a:avLst/>
                        </a:prstGeom>
                        <a:noFill/>
                        <a:ln w="6350">
                          <a:noFill/>
                        </a:ln>
                      </wps:spPr>
                      <wps:txbx>
                        <w:txbxContent>
                          <w:p w14:paraId="79AF4E99" w14:textId="77777777" w:rsidR="00D4323D" w:rsidRPr="0035499A" w:rsidRDefault="00D4323D" w:rsidP="00D4323D">
                            <w:pPr>
                              <w:spacing w:after="120" w:line="240" w:lineRule="auto"/>
                              <w:rPr>
                                <w:rFonts w:ascii="Calibri" w:eastAsia="Times New Roman" w:hAnsi="Calibri" w:cs="Myanmar Text"/>
                                <w:b/>
                                <w:sz w:val="52"/>
                                <w:szCs w:val="38"/>
                              </w:rPr>
                            </w:pPr>
                            <w:r w:rsidRPr="0035499A">
                              <w:rPr>
                                <w:rFonts w:ascii="Calibri" w:eastAsia="Times New Roman" w:hAnsi="Calibri" w:cs="Myanmar Text"/>
                                <w:b/>
                                <w:sz w:val="52"/>
                                <w:szCs w:val="38"/>
                              </w:rPr>
                              <w:t>Student Records Management System</w:t>
                            </w:r>
                          </w:p>
                          <w:p w14:paraId="55674821" w14:textId="73FDB59E" w:rsidR="00D4323D" w:rsidRPr="0035499A" w:rsidRDefault="00DB4C1A" w:rsidP="00D4323D">
                            <w:pPr>
                              <w:spacing w:after="0" w:line="240" w:lineRule="auto"/>
                              <w:rPr>
                                <w:rFonts w:ascii="Calibri" w:eastAsia="Times New Roman" w:hAnsi="Calibri" w:cs="Myanmar Text"/>
                                <w:sz w:val="38"/>
                                <w:szCs w:val="38"/>
                              </w:rPr>
                            </w:pPr>
                            <w:r>
                              <w:rPr>
                                <w:rFonts w:ascii="Calibri" w:eastAsia="Times New Roman" w:hAnsi="Calibri" w:cs="Myanmar Text"/>
                                <w:sz w:val="38"/>
                                <w:szCs w:val="38"/>
                              </w:rPr>
                              <w:t>School</w:t>
                            </w:r>
                            <w:r w:rsidR="00D4323D" w:rsidRPr="0035499A">
                              <w:rPr>
                                <w:rFonts w:ascii="Calibri" w:eastAsia="Times New Roman" w:hAnsi="Calibri" w:cs="Myanmar Text"/>
                                <w:sz w:val="38"/>
                                <w:szCs w:val="38"/>
                              </w:rPr>
                              <w:t xml:space="preserve"> guide for </w:t>
                            </w:r>
                            <w:r>
                              <w:rPr>
                                <w:rFonts w:ascii="Calibri" w:eastAsia="Times New Roman" w:hAnsi="Calibri" w:cs="Myanmar Text"/>
                                <w:sz w:val="38"/>
                                <w:szCs w:val="38"/>
                              </w:rPr>
                              <w:t xml:space="preserve">online EAL/D eligibility </w:t>
                            </w:r>
                            <w:r w:rsidR="00DB34CD">
                              <w:rPr>
                                <w:rFonts w:ascii="Calibri" w:eastAsia="Times New Roman" w:hAnsi="Calibri" w:cs="Myanmar Text"/>
                                <w:sz w:val="38"/>
                                <w:szCs w:val="38"/>
                              </w:rPr>
                              <w:t>declarations</w:t>
                            </w:r>
                            <w:r w:rsidR="00D4323D">
                              <w:rPr>
                                <w:rFonts w:ascii="Calibri" w:eastAsia="Times New Roman" w:hAnsi="Calibri" w:cs="Myanmar Text"/>
                                <w:sz w:val="38"/>
                                <w:szCs w:val="38"/>
                              </w:rPr>
                              <w:t>: i</w:t>
                            </w:r>
                            <w:r w:rsidR="00D4323D" w:rsidRPr="0035499A">
                              <w:rPr>
                                <w:rFonts w:ascii="Calibri" w:eastAsia="Times New Roman" w:hAnsi="Calibri" w:cs="Myanmar Text"/>
                                <w:sz w:val="38"/>
                                <w:szCs w:val="38"/>
                              </w:rPr>
                              <w:t>nternational</w:t>
                            </w:r>
                          </w:p>
                          <w:p w14:paraId="76470043" w14:textId="77777777" w:rsidR="00D4323D" w:rsidRPr="00640C06" w:rsidRDefault="00D4323D" w:rsidP="00D4323D">
                            <w:pPr>
                              <w:spacing w:after="0" w:line="240" w:lineRule="auto"/>
                              <w:rPr>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2C2BC" id="_x0000_t202" coordsize="21600,21600" o:spt="202" path="m,l,21600r21600,l21600,xe">
                <v:stroke joinstyle="miter"/>
                <v:path gradientshapeok="t" o:connecttype="rect"/>
              </v:shapetype>
              <v:shape id="Text Box 5" o:spid="_x0000_s1026" type="#_x0000_t202" style="position:absolute;margin-left:-31.2pt;margin-top:166.1pt;width:448.75pt;height:90.6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" filled="f" stroked="f" strokeweight=".5pt">
                <v:textbox>
                  <w:txbxContent>
                    <w:p w14:paraId="79AF4E99" w14:textId="77777777" w:rsidR="00D4323D" w:rsidRPr="0035499A" w:rsidRDefault="00D4323D" w:rsidP="00D4323D">
                      <w:pPr>
                        <w:spacing w:after="120" w:line="240" w:lineRule="auto"/>
                        <w:rPr>
                          <w:rFonts w:ascii="Calibri" w:eastAsia="Times New Roman" w:hAnsi="Calibri" w:cs="Myanmar Text"/>
                          <w:b/>
                          <w:sz w:val="52"/>
                          <w:szCs w:val="38"/>
                        </w:rPr>
                      </w:pPr>
                      <w:r w:rsidRPr="0035499A">
                        <w:rPr>
                          <w:rFonts w:ascii="Calibri" w:eastAsia="Times New Roman" w:hAnsi="Calibri" w:cs="Myanmar Text"/>
                          <w:b/>
                          <w:sz w:val="52"/>
                          <w:szCs w:val="38"/>
                        </w:rPr>
                        <w:t>Student Records Management System</w:t>
                      </w:r>
                    </w:p>
                    <w:p w14:paraId="55674821" w14:textId="73FDB59E" w:rsidR="00D4323D" w:rsidRPr="0035499A" w:rsidRDefault="00DB4C1A" w:rsidP="00D4323D">
                      <w:pPr>
                        <w:spacing w:after="0" w:line="240" w:lineRule="auto"/>
                        <w:rPr>
                          <w:rFonts w:ascii="Calibri" w:eastAsia="Times New Roman" w:hAnsi="Calibri" w:cs="Myanmar Text"/>
                          <w:sz w:val="38"/>
                          <w:szCs w:val="38"/>
                        </w:rPr>
                      </w:pPr>
                      <w:r>
                        <w:rPr>
                          <w:rFonts w:ascii="Calibri" w:eastAsia="Times New Roman" w:hAnsi="Calibri" w:cs="Myanmar Text"/>
                          <w:sz w:val="38"/>
                          <w:szCs w:val="38"/>
                        </w:rPr>
                        <w:t>School</w:t>
                      </w:r>
                      <w:r w:rsidR="00D4323D" w:rsidRPr="0035499A">
                        <w:rPr>
                          <w:rFonts w:ascii="Calibri" w:eastAsia="Times New Roman" w:hAnsi="Calibri" w:cs="Myanmar Text"/>
                          <w:sz w:val="38"/>
                          <w:szCs w:val="38"/>
                        </w:rPr>
                        <w:t xml:space="preserve"> guide for </w:t>
                      </w:r>
                      <w:r>
                        <w:rPr>
                          <w:rFonts w:ascii="Calibri" w:eastAsia="Times New Roman" w:hAnsi="Calibri" w:cs="Myanmar Text"/>
                          <w:sz w:val="38"/>
                          <w:szCs w:val="38"/>
                        </w:rPr>
                        <w:t xml:space="preserve">online EAL/D eligibility </w:t>
                      </w:r>
                      <w:r w:rsidR="00DB34CD">
                        <w:rPr>
                          <w:rFonts w:ascii="Calibri" w:eastAsia="Times New Roman" w:hAnsi="Calibri" w:cs="Myanmar Text"/>
                          <w:sz w:val="38"/>
                          <w:szCs w:val="38"/>
                        </w:rPr>
                        <w:t>declarations</w:t>
                      </w:r>
                      <w:r w:rsidR="00D4323D">
                        <w:rPr>
                          <w:rFonts w:ascii="Calibri" w:eastAsia="Times New Roman" w:hAnsi="Calibri" w:cs="Myanmar Text"/>
                          <w:sz w:val="38"/>
                          <w:szCs w:val="38"/>
                        </w:rPr>
                        <w:t>: i</w:t>
                      </w:r>
                      <w:r w:rsidR="00D4323D" w:rsidRPr="0035499A">
                        <w:rPr>
                          <w:rFonts w:ascii="Calibri" w:eastAsia="Times New Roman" w:hAnsi="Calibri" w:cs="Myanmar Text"/>
                          <w:sz w:val="38"/>
                          <w:szCs w:val="38"/>
                        </w:rPr>
                        <w:t>nternational</w:t>
                      </w:r>
                    </w:p>
                    <w:p w14:paraId="76470043" w14:textId="77777777" w:rsidR="00D4323D" w:rsidRPr="00640C06" w:rsidRDefault="00D4323D" w:rsidP="00D4323D">
                      <w:pPr>
                        <w:spacing w:after="0" w:line="240" w:lineRule="auto"/>
                        <w:rPr>
                          <w:sz w:val="38"/>
                          <w:szCs w:val="38"/>
                        </w:rPr>
                      </w:pPr>
                    </w:p>
                  </w:txbxContent>
                </v:textbox>
              </v:shape>
            </w:pict>
          </mc:Fallback>
        </mc:AlternateContent>
      </w:r>
      <w:r w:rsidRPr="00094393">
        <w:rPr>
          <w:rFonts w:eastAsiaTheme="minorEastAsia"/>
          <w:noProof/>
          <w:lang w:eastAsia="en-AU"/>
        </w:rPr>
        <mc:AlternateContent>
          <mc:Choice Requires="wps">
            <w:drawing>
              <wp:anchor distT="0" distB="0" distL="114300" distR="114300" simplePos="0" relativeHeight="252011520" behindDoc="0" locked="0" layoutInCell="1" allowOverlap="1" wp14:anchorId="4B724426" wp14:editId="79AD4FD3">
                <wp:simplePos x="0" y="0"/>
                <wp:positionH relativeFrom="column">
                  <wp:posOffset>-767295</wp:posOffset>
                </wp:positionH>
                <wp:positionV relativeFrom="paragraph">
                  <wp:posOffset>2245995</wp:posOffset>
                </wp:positionV>
                <wp:extent cx="6073775" cy="14890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073775" cy="1489075"/>
                        </a:xfrm>
                        <a:prstGeom prst="rect">
                          <a:avLst/>
                        </a:prstGeom>
                        <a:noFill/>
                        <a:ln w="6350">
                          <a:noFill/>
                        </a:ln>
                      </wps:spPr>
                      <wps:txbx>
                        <w:txbxContent>
                          <w:p w14:paraId="1CE20839" w14:textId="77777777" w:rsidR="00D4323D" w:rsidRPr="005B7CFE" w:rsidRDefault="00D4323D" w:rsidP="00D4323D">
                            <w:pPr>
                              <w:spacing w:after="0" w:line="240" w:lineRule="auto"/>
                              <w:rPr>
                                <w:b/>
                                <w:color w:val="FFFFFF" w:themeColor="background1"/>
                                <w:sz w:val="52"/>
                                <w:szCs w:val="52"/>
                              </w:rPr>
                            </w:pPr>
                            <w:r w:rsidRPr="005B7CFE">
                              <w:rPr>
                                <w:b/>
                                <w:color w:val="FFFFFF" w:themeColor="background1"/>
                                <w:sz w:val="52"/>
                                <w:szCs w:val="52"/>
                              </w:rPr>
                              <w:t>Student Records Management System</w:t>
                            </w:r>
                          </w:p>
                          <w:p w14:paraId="26622C2E" w14:textId="77777777" w:rsidR="00D4323D" w:rsidRPr="00DC6EB4" w:rsidRDefault="00D4323D" w:rsidP="00D4323D">
                            <w:pPr>
                              <w:spacing w:after="120" w:line="240" w:lineRule="auto"/>
                              <w:rPr>
                                <w:color w:val="FFFFFF" w:themeColor="background1"/>
                                <w:sz w:val="38"/>
                                <w:szCs w:val="38"/>
                              </w:rPr>
                            </w:pPr>
                            <w:r w:rsidRPr="00094393">
                              <w:rPr>
                                <w:color w:val="FFFFFF" w:themeColor="background1"/>
                                <w:sz w:val="38"/>
                                <w:szCs w:val="38"/>
                              </w:rPr>
                              <w:t>School administrator’s</w:t>
                            </w:r>
                            <w:r>
                              <w:rPr>
                                <w:color w:val="FFFFFF" w:themeColor="background1"/>
                                <w:sz w:val="38"/>
                                <w:szCs w:val="38"/>
                              </w:rPr>
                              <w:t xml:space="preserve"> guide for dashboard navigation: international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24426" id="Text Box 22" o:spid="_x0000_s1027" type="#_x0000_t202" style="position:absolute;margin-left:-60.4pt;margin-top:176.85pt;width:478.25pt;height:117.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XyGgIAADQ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" filled="f" stroked="f" strokeweight=".5pt">
                <v:textbox>
                  <w:txbxContent>
                    <w:p w14:paraId="1CE20839" w14:textId="77777777" w:rsidR="00D4323D" w:rsidRPr="005B7CFE" w:rsidRDefault="00D4323D" w:rsidP="00D4323D">
                      <w:pPr>
                        <w:spacing w:after="0" w:line="240" w:lineRule="auto"/>
                        <w:rPr>
                          <w:b/>
                          <w:color w:val="FFFFFF" w:themeColor="background1"/>
                          <w:sz w:val="52"/>
                          <w:szCs w:val="52"/>
                        </w:rPr>
                      </w:pPr>
                      <w:r w:rsidRPr="005B7CFE">
                        <w:rPr>
                          <w:b/>
                          <w:color w:val="FFFFFF" w:themeColor="background1"/>
                          <w:sz w:val="52"/>
                          <w:szCs w:val="52"/>
                        </w:rPr>
                        <w:t>Student Records Management System</w:t>
                      </w:r>
                    </w:p>
                    <w:p w14:paraId="26622C2E" w14:textId="77777777" w:rsidR="00D4323D" w:rsidRPr="00DC6EB4" w:rsidRDefault="00D4323D" w:rsidP="00D4323D">
                      <w:pPr>
                        <w:spacing w:after="120" w:line="240" w:lineRule="auto"/>
                        <w:rPr>
                          <w:color w:val="FFFFFF" w:themeColor="background1"/>
                          <w:sz w:val="38"/>
                          <w:szCs w:val="38"/>
                        </w:rPr>
                      </w:pPr>
                      <w:r w:rsidRPr="00094393">
                        <w:rPr>
                          <w:color w:val="FFFFFF" w:themeColor="background1"/>
                          <w:sz w:val="38"/>
                          <w:szCs w:val="38"/>
                        </w:rPr>
                        <w:t>School administrator’s</w:t>
                      </w:r>
                      <w:r>
                        <w:rPr>
                          <w:color w:val="FFFFFF" w:themeColor="background1"/>
                          <w:sz w:val="38"/>
                          <w:szCs w:val="38"/>
                        </w:rPr>
                        <w:t xml:space="preserve"> guide for dashboard navigation: international</w:t>
                      </w:r>
                    </w:p>
                  </w:txbxContent>
                </v:textbox>
              </v:shape>
            </w:pict>
          </mc:Fallback>
        </mc:AlternateContent>
      </w:r>
    </w:p>
    <w:p w14:paraId="6AADA1C6" w14:textId="77777777" w:rsidR="00C9512F" w:rsidRDefault="00C9512F" w:rsidP="00C9512F">
      <w:pPr>
        <w:spacing w:after="80"/>
        <w:rPr>
          <w:rFonts w:cstheme="minorHAnsi"/>
          <w:b/>
        </w:rPr>
      </w:pPr>
      <w:r>
        <w:rPr>
          <w:rFonts w:cstheme="minorHAnsi"/>
          <w:b/>
        </w:rPr>
        <w:lastRenderedPageBreak/>
        <w:t>Acknowledgement of Country</w:t>
      </w:r>
    </w:p>
    <w:p w14:paraId="22240FCF" w14:textId="77777777" w:rsidR="00C9512F" w:rsidRPr="002E109E" w:rsidRDefault="00C9512F" w:rsidP="00C9512F">
      <w:pPr>
        <w:rPr>
          <w:rFonts w:cstheme="minorHAnsi"/>
        </w:rPr>
      </w:pPr>
      <w:r w:rsidRPr="002E109E">
        <w:rPr>
          <w:rFonts w:cstheme="minorHAnsi"/>
        </w:rPr>
        <w:t xml:space="preserve">Kaya. The School Curriculum and Standards Authority (the </w:t>
      </w:r>
      <w:r>
        <w:rPr>
          <w:rFonts w:cstheme="minorHAnsi"/>
        </w:rPr>
        <w:t>SCSA</w:t>
      </w:r>
      <w:r w:rsidRPr="002E109E">
        <w:rPr>
          <w:rFonts w:cstheme="minorHAnsi"/>
        </w:rPr>
        <w:t xml:space="preserve">) acknowledges that our offices are on </w:t>
      </w:r>
      <w:proofErr w:type="spellStart"/>
      <w:r w:rsidRPr="002E109E">
        <w:rPr>
          <w:rFonts w:cstheme="minorHAnsi"/>
        </w:rPr>
        <w:t>Whadjuk</w:t>
      </w:r>
      <w:proofErr w:type="spellEnd"/>
      <w:r w:rsidRPr="002E109E">
        <w:rPr>
          <w:rFonts w:cstheme="minorHAnsi"/>
        </w:rPr>
        <w:t xml:space="preserve"> Noongar </w:t>
      </w:r>
      <w:proofErr w:type="spellStart"/>
      <w:r w:rsidRPr="002E109E">
        <w:rPr>
          <w:rFonts w:cstheme="minorHAnsi"/>
        </w:rPr>
        <w:t>boodjar</w:t>
      </w:r>
      <w:proofErr w:type="spellEnd"/>
      <w:r w:rsidRPr="002E109E">
        <w:rPr>
          <w:rFonts w:cstheme="minorHAnsi"/>
        </w:rPr>
        <w:t xml:space="preserve"> and that we deliver our services on the country of many traditional custodians and language groups throughout Western Australia. The </w:t>
      </w:r>
      <w:r>
        <w:rPr>
          <w:rFonts w:cstheme="minorHAnsi"/>
        </w:rPr>
        <w:t>SCSA</w:t>
      </w:r>
      <w:r w:rsidRPr="002E109E">
        <w:rPr>
          <w:rFonts w:cstheme="minorHAnsi"/>
        </w:rPr>
        <w:t xml:space="preserve"> acknowledges the traditional custodians throughout Western Australia and their continuing connection to land, waters and community. We offer our respect to Elders past and present.</w:t>
      </w:r>
    </w:p>
    <w:p w14:paraId="5C7F3ABC" w14:textId="77777777" w:rsidR="00C9512F" w:rsidRPr="00DC055D" w:rsidRDefault="00C9512F" w:rsidP="00DC055D">
      <w:pPr>
        <w:spacing w:before="6120" w:after="160" w:line="252" w:lineRule="auto"/>
        <w:jc w:val="both"/>
        <w:rPr>
          <w:rFonts w:ascii="Calibri" w:eastAsia="Times New Roman" w:hAnsi="Calibri" w:cs="Myanmar Text"/>
          <w:b/>
          <w:sz w:val="20"/>
          <w:szCs w:val="20"/>
        </w:rPr>
      </w:pPr>
      <w:r w:rsidRPr="00DC055D">
        <w:rPr>
          <w:rFonts w:ascii="Calibri" w:eastAsia="Times New Roman" w:hAnsi="Calibri" w:cs="Myanmar Text"/>
          <w:b/>
          <w:sz w:val="20"/>
          <w:szCs w:val="20"/>
        </w:rPr>
        <w:t>Copyright</w:t>
      </w:r>
    </w:p>
    <w:p w14:paraId="17FD2387" w14:textId="1A93E1EC" w:rsidR="00C9512F" w:rsidRPr="00DC055D" w:rsidRDefault="00C9512F" w:rsidP="00C9512F">
      <w:pPr>
        <w:spacing w:before="200" w:after="120"/>
        <w:rPr>
          <w:rFonts w:ascii="Calibri" w:eastAsia="Calibri" w:hAnsi="Calibri" w:cs="Times New Roman"/>
          <w:sz w:val="20"/>
          <w:szCs w:val="20"/>
        </w:rPr>
      </w:pPr>
      <w:r w:rsidRPr="00DC055D">
        <w:rPr>
          <w:rFonts w:ascii="Calibri" w:eastAsia="Calibri" w:hAnsi="Calibri" w:cs="Times New Roman"/>
          <w:sz w:val="20"/>
          <w:szCs w:val="20"/>
        </w:rPr>
        <w:t xml:space="preserve">© School Curriculum and Standards Authority, </w:t>
      </w:r>
      <w:r w:rsidR="00966F22" w:rsidRPr="00DC055D">
        <w:rPr>
          <w:rFonts w:ascii="Calibri" w:eastAsia="Calibri" w:hAnsi="Calibri" w:cs="Times New Roman"/>
          <w:sz w:val="20"/>
          <w:szCs w:val="20"/>
        </w:rPr>
        <w:t>2023</w:t>
      </w:r>
      <w:r w:rsidRPr="00DC055D">
        <w:rPr>
          <w:rFonts w:ascii="Calibri" w:eastAsia="Calibri" w:hAnsi="Calibri" w:cs="Times New Roman"/>
          <w:sz w:val="20"/>
          <w:szCs w:val="20"/>
        </w:rPr>
        <w:t xml:space="preserve"> </w:t>
      </w:r>
    </w:p>
    <w:p w14:paraId="6548B4BA" w14:textId="77777777" w:rsidR="00C9512F" w:rsidRPr="00DC055D" w:rsidRDefault="00C9512F" w:rsidP="00C9512F">
      <w:pPr>
        <w:spacing w:after="120"/>
        <w:rPr>
          <w:rFonts w:ascii="Calibri" w:eastAsia="Calibri" w:hAnsi="Calibri" w:cs="Times New Roman"/>
          <w:sz w:val="20"/>
          <w:szCs w:val="20"/>
        </w:rPr>
      </w:pPr>
      <w:r w:rsidRPr="00DC055D">
        <w:rPr>
          <w:rFonts w:ascii="Calibri" w:eastAsia="Calibri" w:hAnsi="Calibri" w:cs="Times New Roman"/>
          <w:sz w:val="20"/>
          <w:szCs w:val="20"/>
        </w:rPr>
        <w:t xml:space="preserve">This document – apart from any </w:t>
      </w:r>
      <w:proofErr w:type="gramStart"/>
      <w:r w:rsidRPr="00DC055D">
        <w:rPr>
          <w:rFonts w:ascii="Calibri" w:eastAsia="Calibri" w:hAnsi="Calibri" w:cs="Times New Roman"/>
          <w:sz w:val="20"/>
          <w:szCs w:val="20"/>
        </w:rPr>
        <w:t>third party</w:t>
      </w:r>
      <w:proofErr w:type="gramEnd"/>
      <w:r w:rsidRPr="00DC055D">
        <w:rPr>
          <w:rFonts w:ascii="Calibri" w:eastAsia="Calibri" w:hAnsi="Calibri" w:cs="Times New Roman"/>
          <w:sz w:val="20"/>
          <w:szCs w:val="20"/>
        </w:rPr>
        <w:t xml:space="preserve"> copyright material contained in it – may be freely copied, or communicated on an intranet, for non­commercial purposes in educational institutions, provided that the School Curriculum and Standards Authority (the SCSA) is acknowledged as the copyright owner, and that the SCSA’s moral rights are not infringed. </w:t>
      </w:r>
    </w:p>
    <w:p w14:paraId="314A36BC" w14:textId="77777777" w:rsidR="00C9512F" w:rsidRPr="00DC055D" w:rsidRDefault="00C9512F" w:rsidP="00C9512F">
      <w:pPr>
        <w:spacing w:after="120"/>
        <w:rPr>
          <w:rFonts w:ascii="Calibri" w:eastAsia="Calibri" w:hAnsi="Calibri" w:cs="Times New Roman"/>
          <w:sz w:val="20"/>
          <w:szCs w:val="20"/>
        </w:rPr>
      </w:pPr>
      <w:r w:rsidRPr="00DC055D">
        <w:rPr>
          <w:rFonts w:ascii="Calibri" w:eastAsia="Calibri" w:hAnsi="Calibri" w:cs="Times New Roman"/>
          <w:sz w:val="20"/>
          <w:szCs w:val="20"/>
        </w:rPr>
        <w:t xml:space="preserve">Copying or communication for any other purpose can be done only within the terms of the </w:t>
      </w:r>
      <w:r w:rsidRPr="00DC055D">
        <w:rPr>
          <w:rFonts w:ascii="Calibri" w:eastAsia="Calibri" w:hAnsi="Calibri" w:cs="Times New Roman"/>
          <w:i/>
          <w:sz w:val="20"/>
          <w:szCs w:val="20"/>
        </w:rPr>
        <w:t>Copyright Act 1968</w:t>
      </w:r>
      <w:r w:rsidRPr="00DC055D">
        <w:rPr>
          <w:rFonts w:ascii="Calibri" w:eastAsia="Calibri" w:hAnsi="Calibri" w:cs="Times New Roman"/>
          <w:sz w:val="20"/>
          <w:szCs w:val="20"/>
        </w:rPr>
        <w:t xml:space="preserve"> or with prior written permission of the SCSA. Copying or communication of any </w:t>
      </w:r>
      <w:proofErr w:type="gramStart"/>
      <w:r w:rsidRPr="00DC055D">
        <w:rPr>
          <w:rFonts w:ascii="Calibri" w:eastAsia="Calibri" w:hAnsi="Calibri" w:cs="Times New Roman"/>
          <w:sz w:val="20"/>
          <w:szCs w:val="20"/>
        </w:rPr>
        <w:t>third party</w:t>
      </w:r>
      <w:proofErr w:type="gramEnd"/>
      <w:r w:rsidRPr="00DC055D">
        <w:rPr>
          <w:rFonts w:ascii="Calibri" w:eastAsia="Calibri" w:hAnsi="Calibri" w:cs="Times New Roman"/>
          <w:sz w:val="20"/>
          <w:szCs w:val="20"/>
        </w:rPr>
        <w:t xml:space="preserve"> copyright material can be done only within the terms of the </w:t>
      </w:r>
      <w:r w:rsidRPr="00DC055D">
        <w:rPr>
          <w:rFonts w:ascii="Calibri" w:eastAsia="Calibri" w:hAnsi="Calibri" w:cs="Times New Roman"/>
          <w:i/>
          <w:sz w:val="20"/>
          <w:szCs w:val="20"/>
        </w:rPr>
        <w:t>Copyright Act 1968</w:t>
      </w:r>
      <w:r w:rsidRPr="00DC055D">
        <w:rPr>
          <w:rFonts w:ascii="Calibri" w:eastAsia="Calibri" w:hAnsi="Calibri" w:cs="Times New Roman"/>
          <w:sz w:val="20"/>
          <w:szCs w:val="20"/>
        </w:rPr>
        <w:t xml:space="preserve"> or with permission of the copyright owners. </w:t>
      </w:r>
    </w:p>
    <w:p w14:paraId="0722AB1C" w14:textId="77777777" w:rsidR="00C9512F" w:rsidRPr="00DC055D" w:rsidRDefault="00C9512F" w:rsidP="00C9512F">
      <w:pPr>
        <w:spacing w:after="160" w:line="252" w:lineRule="auto"/>
        <w:jc w:val="both"/>
        <w:rPr>
          <w:rFonts w:ascii="Calibri" w:eastAsia="Calibri" w:hAnsi="Calibri" w:cs="Times New Roman"/>
          <w:sz w:val="20"/>
          <w:szCs w:val="20"/>
        </w:rPr>
      </w:pPr>
      <w:r w:rsidRPr="00DC055D">
        <w:rPr>
          <w:rFonts w:ascii="Calibri" w:eastAsia="Calibri" w:hAnsi="Calibri" w:cs="Times New Roman"/>
          <w:sz w:val="20"/>
          <w:szCs w:val="20"/>
        </w:rPr>
        <w:t xml:space="preserve">Any content in this document that has been derived from the Australian Curriculum may be used under the terms of the </w:t>
      </w:r>
      <w:hyperlink r:id="rId10" w:tgtFrame="_blank" w:history="1">
        <w:r w:rsidRPr="00DC055D">
          <w:rPr>
            <w:rFonts w:ascii="Calibri" w:eastAsia="Times New Roman" w:hAnsi="Calibri" w:cs="Myanmar Text"/>
            <w:color w:val="580F8B"/>
            <w:sz w:val="20"/>
            <w:szCs w:val="20"/>
            <w:u w:val="single"/>
          </w:rPr>
          <w:t>Creative Commons Attribution 4.0 International licence</w:t>
        </w:r>
      </w:hyperlink>
      <w:r w:rsidRPr="00DC055D">
        <w:rPr>
          <w:rFonts w:ascii="Calibri" w:eastAsia="Calibri" w:hAnsi="Calibri" w:cs="Times New Roman"/>
          <w:sz w:val="20"/>
          <w:szCs w:val="20"/>
        </w:rPr>
        <w:t>.</w:t>
      </w:r>
    </w:p>
    <w:p w14:paraId="580AF85C" w14:textId="77777777" w:rsidR="00C9512F" w:rsidRPr="00DC055D" w:rsidRDefault="00C9512F" w:rsidP="00C9512F">
      <w:pPr>
        <w:spacing w:after="0"/>
        <w:rPr>
          <w:rFonts w:ascii="Calibri" w:eastAsia="Calibri" w:hAnsi="Calibri" w:cs="Times New Roman"/>
          <w:sz w:val="20"/>
          <w:szCs w:val="20"/>
        </w:rPr>
      </w:pPr>
      <w:r w:rsidRPr="00DC055D">
        <w:rPr>
          <w:rFonts w:ascii="Calibri" w:eastAsia="Calibri" w:hAnsi="Calibri" w:cs="Times New Roman"/>
          <w:sz w:val="20"/>
          <w:szCs w:val="20"/>
        </w:rPr>
        <w:t xml:space="preserve">School Curriculum and Standards Authority </w:t>
      </w:r>
    </w:p>
    <w:p w14:paraId="37E6BB30" w14:textId="77777777" w:rsidR="00C9512F" w:rsidRPr="00DC055D" w:rsidRDefault="00C9512F" w:rsidP="00C9512F">
      <w:pPr>
        <w:tabs>
          <w:tab w:val="left" w:pos="1418"/>
        </w:tabs>
        <w:spacing w:after="0"/>
        <w:rPr>
          <w:rFonts w:ascii="Calibri" w:eastAsia="Calibri" w:hAnsi="Calibri" w:cs="Times New Roman"/>
          <w:sz w:val="20"/>
          <w:szCs w:val="20"/>
        </w:rPr>
      </w:pPr>
      <w:r w:rsidRPr="00DC055D">
        <w:rPr>
          <w:rFonts w:ascii="Calibri" w:eastAsia="Calibri" w:hAnsi="Calibri" w:cs="Times New Roman"/>
          <w:sz w:val="20"/>
          <w:szCs w:val="20"/>
        </w:rPr>
        <w:t xml:space="preserve">Street address: </w:t>
      </w:r>
      <w:r w:rsidRPr="00DC055D">
        <w:rPr>
          <w:rFonts w:ascii="Calibri" w:eastAsia="Calibri" w:hAnsi="Calibri" w:cs="Times New Roman"/>
          <w:sz w:val="20"/>
          <w:szCs w:val="20"/>
        </w:rPr>
        <w:tab/>
        <w:t xml:space="preserve">303 Sevenoaks Street CANNINGTON WA 6107 </w:t>
      </w:r>
    </w:p>
    <w:p w14:paraId="29A7EB25" w14:textId="77777777" w:rsidR="00C9512F" w:rsidRPr="00DC055D" w:rsidRDefault="00C9512F" w:rsidP="00C9512F">
      <w:pPr>
        <w:tabs>
          <w:tab w:val="left" w:pos="1418"/>
        </w:tabs>
        <w:spacing w:after="0"/>
        <w:rPr>
          <w:rFonts w:ascii="Calibri" w:eastAsia="Calibri" w:hAnsi="Calibri" w:cs="Times New Roman"/>
          <w:sz w:val="20"/>
          <w:szCs w:val="20"/>
        </w:rPr>
      </w:pPr>
      <w:r w:rsidRPr="00DC055D">
        <w:rPr>
          <w:rFonts w:ascii="Calibri" w:eastAsia="Calibri" w:hAnsi="Calibri" w:cs="Times New Roman"/>
          <w:sz w:val="20"/>
          <w:szCs w:val="20"/>
        </w:rPr>
        <w:t xml:space="preserve">Postal address: </w:t>
      </w:r>
      <w:r w:rsidRPr="00DC055D">
        <w:rPr>
          <w:rFonts w:ascii="Calibri" w:eastAsia="Calibri" w:hAnsi="Calibri" w:cs="Times New Roman"/>
          <w:sz w:val="20"/>
          <w:szCs w:val="20"/>
        </w:rPr>
        <w:tab/>
        <w:t>PO Box 816 CANNINGTON WA 6987</w:t>
      </w:r>
    </w:p>
    <w:p w14:paraId="29F4A197" w14:textId="77777777" w:rsidR="00C9512F" w:rsidRPr="00DC055D" w:rsidRDefault="00C9512F" w:rsidP="00C9512F">
      <w:pPr>
        <w:tabs>
          <w:tab w:val="left" w:pos="1418"/>
        </w:tabs>
        <w:spacing w:after="0"/>
        <w:rPr>
          <w:rFonts w:ascii="Calibri" w:eastAsia="Calibri" w:hAnsi="Calibri" w:cs="Times New Roman"/>
          <w:sz w:val="20"/>
          <w:szCs w:val="20"/>
        </w:rPr>
      </w:pPr>
      <w:r w:rsidRPr="00DC055D">
        <w:rPr>
          <w:rFonts w:ascii="Calibri" w:eastAsia="Calibri" w:hAnsi="Calibri" w:cs="Times New Roman"/>
          <w:sz w:val="20"/>
          <w:szCs w:val="20"/>
        </w:rPr>
        <w:t xml:space="preserve">Phone: </w:t>
      </w:r>
      <w:r w:rsidRPr="00DC055D">
        <w:rPr>
          <w:rFonts w:ascii="Calibri" w:eastAsia="Calibri" w:hAnsi="Calibri" w:cs="Times New Roman"/>
          <w:sz w:val="20"/>
          <w:szCs w:val="20"/>
        </w:rPr>
        <w:tab/>
        <w:t xml:space="preserve">(08) 9273 6300 </w:t>
      </w:r>
    </w:p>
    <w:p w14:paraId="28E7EBB5" w14:textId="77777777" w:rsidR="00C9512F" w:rsidRPr="00DC055D" w:rsidRDefault="00C9512F" w:rsidP="00C9512F">
      <w:pPr>
        <w:tabs>
          <w:tab w:val="left" w:pos="1418"/>
        </w:tabs>
        <w:spacing w:after="0"/>
        <w:rPr>
          <w:rFonts w:ascii="Calibri" w:eastAsia="Calibri" w:hAnsi="Calibri" w:cs="Times New Roman"/>
          <w:color w:val="46328C"/>
          <w:sz w:val="20"/>
          <w:szCs w:val="20"/>
        </w:rPr>
      </w:pPr>
      <w:r w:rsidRPr="00DC055D">
        <w:rPr>
          <w:rFonts w:ascii="Calibri" w:eastAsia="Calibri" w:hAnsi="Calibri" w:cs="Times New Roman"/>
          <w:sz w:val="20"/>
          <w:szCs w:val="20"/>
        </w:rPr>
        <w:t xml:space="preserve">General email: </w:t>
      </w:r>
      <w:r w:rsidRPr="00DC055D">
        <w:rPr>
          <w:rFonts w:ascii="Calibri" w:eastAsia="Calibri" w:hAnsi="Calibri" w:cs="Times New Roman"/>
          <w:color w:val="46328C"/>
          <w:sz w:val="20"/>
          <w:szCs w:val="20"/>
        </w:rPr>
        <w:tab/>
      </w:r>
      <w:hyperlink r:id="rId11" w:history="1">
        <w:r w:rsidRPr="00DC055D">
          <w:rPr>
            <w:rFonts w:ascii="Calibri" w:eastAsia="Calibri" w:hAnsi="Calibri" w:cs="Times New Roman"/>
            <w:color w:val="580F8B"/>
            <w:sz w:val="20"/>
            <w:szCs w:val="20"/>
            <w:u w:val="single"/>
          </w:rPr>
          <w:t>info@scsa.wa.edu.au</w:t>
        </w:r>
      </w:hyperlink>
    </w:p>
    <w:p w14:paraId="644A4E07" w14:textId="77777777" w:rsidR="00C9512F" w:rsidRPr="00DC055D" w:rsidRDefault="00C9512F" w:rsidP="00C9512F">
      <w:pPr>
        <w:tabs>
          <w:tab w:val="left" w:pos="1418"/>
        </w:tabs>
        <w:spacing w:after="160"/>
        <w:rPr>
          <w:rFonts w:ascii="Calibri" w:eastAsia="Calibri" w:hAnsi="Calibri" w:cs="Times New Roman"/>
          <w:sz w:val="20"/>
          <w:szCs w:val="20"/>
        </w:rPr>
      </w:pPr>
      <w:r w:rsidRPr="00DC055D">
        <w:rPr>
          <w:rFonts w:ascii="Calibri" w:eastAsia="Calibri" w:hAnsi="Calibri" w:cs="Times New Roman"/>
          <w:sz w:val="20"/>
          <w:szCs w:val="20"/>
        </w:rPr>
        <w:t xml:space="preserve">Web: </w:t>
      </w:r>
      <w:r w:rsidRPr="00DC055D">
        <w:rPr>
          <w:rFonts w:ascii="Calibri" w:eastAsia="Calibri" w:hAnsi="Calibri" w:cs="Times New Roman"/>
          <w:sz w:val="20"/>
          <w:szCs w:val="20"/>
        </w:rPr>
        <w:tab/>
      </w:r>
      <w:hyperlink r:id="rId12" w:history="1">
        <w:r w:rsidRPr="00DC055D">
          <w:rPr>
            <w:rFonts w:ascii="Calibri" w:eastAsia="Times New Roman" w:hAnsi="Calibri" w:cs="Myanmar Text"/>
            <w:color w:val="580F8B"/>
            <w:sz w:val="20"/>
            <w:szCs w:val="20"/>
            <w:u w:val="single"/>
          </w:rPr>
          <w:t>www.scsa.wa.edu.au</w:t>
        </w:r>
      </w:hyperlink>
    </w:p>
    <w:p w14:paraId="1ABFB230" w14:textId="77777777" w:rsidR="00A5229A" w:rsidRPr="00DC055D" w:rsidRDefault="00A5229A" w:rsidP="00A5229A">
      <w:pPr>
        <w:spacing w:after="0" w:line="252" w:lineRule="auto"/>
        <w:jc w:val="both"/>
        <w:rPr>
          <w:rFonts w:ascii="Calibri Light" w:eastAsia="Calibri" w:hAnsi="Calibri Light" w:cs="Calibri Light"/>
          <w:color w:val="A6A6A6"/>
          <w:sz w:val="20"/>
          <w:szCs w:val="20"/>
        </w:rPr>
      </w:pPr>
      <w:r w:rsidRPr="00DC055D">
        <w:rPr>
          <w:rFonts w:ascii="Calibri Light" w:eastAsia="Times New Roman" w:hAnsi="Calibri Light" w:cs="Calibri Light"/>
          <w:color w:val="A6A6A6"/>
          <w:sz w:val="20"/>
          <w:szCs w:val="20"/>
        </w:rPr>
        <w:t xml:space="preserve">Cover photo credit: </w:t>
      </w:r>
      <w:proofErr w:type="spellStart"/>
      <w:r w:rsidRPr="00DC055D">
        <w:rPr>
          <w:rFonts w:ascii="Calibri Light" w:eastAsia="Times New Roman" w:hAnsi="Calibri Light" w:cs="Calibri Light"/>
          <w:color w:val="A6A6A6"/>
          <w:sz w:val="20"/>
          <w:szCs w:val="20"/>
        </w:rPr>
        <w:t>GlobalStock</w:t>
      </w:r>
      <w:proofErr w:type="spellEnd"/>
      <w:r w:rsidRPr="00DC055D">
        <w:rPr>
          <w:rFonts w:ascii="Calibri Light" w:eastAsia="Calibri" w:hAnsi="Calibri Light" w:cs="Calibri Light"/>
          <w:color w:val="A6A6A6"/>
          <w:sz w:val="20"/>
          <w:szCs w:val="20"/>
        </w:rPr>
        <w:t xml:space="preserve"> via iStock</w:t>
      </w:r>
    </w:p>
    <w:p w14:paraId="2924D377" w14:textId="379D27EF" w:rsidR="00691B69" w:rsidRDefault="00691B69" w:rsidP="00381FD5">
      <w:pPr>
        <w:rPr>
          <w:b/>
          <w:color w:val="7030A0"/>
          <w:sz w:val="32"/>
          <w:szCs w:val="32"/>
        </w:rPr>
        <w:sectPr w:rsidR="00691B69" w:rsidSect="00BE6877">
          <w:footerReference w:type="default" r:id="rId13"/>
          <w:pgSz w:w="11906" w:h="16838"/>
          <w:pgMar w:top="1440" w:right="1440" w:bottom="1440" w:left="1440" w:header="709" w:footer="709" w:gutter="0"/>
          <w:cols w:space="708"/>
          <w:docGrid w:linePitch="360"/>
        </w:sectPr>
      </w:pPr>
    </w:p>
    <w:bookmarkStart w:id="0" w:name="_Toc66347859" w:displacedByCustomXml="next"/>
    <w:sdt>
      <w:sdtPr>
        <w:rPr>
          <w:rFonts w:asciiTheme="minorHAnsi" w:eastAsiaTheme="minorHAnsi" w:hAnsiTheme="minorHAnsi" w:cstheme="minorBidi"/>
          <w:b w:val="0"/>
          <w:color w:val="auto"/>
          <w:sz w:val="24"/>
          <w:szCs w:val="22"/>
        </w:rPr>
        <w:id w:val="-1568101461"/>
        <w:docPartObj>
          <w:docPartGallery w:val="Table of Contents"/>
          <w:docPartUnique/>
        </w:docPartObj>
      </w:sdtPr>
      <w:sdtEndPr>
        <w:rPr>
          <w:bCs/>
          <w:noProof/>
          <w:sz w:val="22"/>
        </w:rPr>
      </w:sdtEndPr>
      <w:sdtContent>
        <w:p w14:paraId="19861339" w14:textId="77777777" w:rsidR="00615AF6" w:rsidRDefault="007863B8" w:rsidP="00BD536E">
          <w:pPr>
            <w:pStyle w:val="contentstyle"/>
            <w:rPr>
              <w:noProof/>
            </w:rPr>
          </w:pPr>
          <w:r w:rsidRPr="00BD536E">
            <w:rPr>
              <w:noProof/>
            </w:rPr>
            <w:t>Contents</w:t>
          </w:r>
          <w:bookmarkEnd w:id="0"/>
          <w:r>
            <w:rPr>
              <w:noProof/>
            </w:rPr>
            <w:fldChar w:fldCharType="begin"/>
          </w:r>
          <w:r w:rsidRPr="00BD536E">
            <w:rPr>
              <w:noProof/>
            </w:rPr>
            <w:instrText xml:space="preserve"> TOC \o "1-3" \h \z \u </w:instrText>
          </w:r>
          <w:r>
            <w:rPr>
              <w:noProof/>
            </w:rPr>
            <w:fldChar w:fldCharType="separate"/>
          </w:r>
        </w:p>
        <w:p w14:paraId="479C1FCA" w14:textId="661C0D53" w:rsidR="00615AF6" w:rsidRDefault="0042553A">
          <w:pPr>
            <w:pStyle w:val="TOC1"/>
            <w:rPr>
              <w:rFonts w:eastAsiaTheme="minorEastAsia"/>
              <w:b w:val="0"/>
              <w:kern w:val="2"/>
              <w:lang w:eastAsia="en-AU"/>
              <w14:ligatures w14:val="standardContextual"/>
            </w:rPr>
          </w:pPr>
          <w:hyperlink w:anchor="_Toc135912849" w:history="1">
            <w:r w:rsidR="00615AF6" w:rsidRPr="00375442">
              <w:rPr>
                <w:rStyle w:val="Hyperlink"/>
              </w:rPr>
              <w:t>Online EAL/D eligibility declarations</w:t>
            </w:r>
            <w:r w:rsidR="00615AF6">
              <w:rPr>
                <w:webHidden/>
              </w:rPr>
              <w:tab/>
            </w:r>
            <w:r w:rsidR="00615AF6">
              <w:rPr>
                <w:webHidden/>
              </w:rPr>
              <w:fldChar w:fldCharType="begin"/>
            </w:r>
            <w:r w:rsidR="00615AF6">
              <w:rPr>
                <w:webHidden/>
              </w:rPr>
              <w:instrText xml:space="preserve"> PAGEREF _Toc135912849 \h </w:instrText>
            </w:r>
            <w:r w:rsidR="00615AF6">
              <w:rPr>
                <w:webHidden/>
              </w:rPr>
            </w:r>
            <w:r w:rsidR="00615AF6">
              <w:rPr>
                <w:webHidden/>
              </w:rPr>
              <w:fldChar w:fldCharType="separate"/>
            </w:r>
            <w:r>
              <w:rPr>
                <w:webHidden/>
              </w:rPr>
              <w:t>1</w:t>
            </w:r>
            <w:r w:rsidR="00615AF6">
              <w:rPr>
                <w:webHidden/>
              </w:rPr>
              <w:fldChar w:fldCharType="end"/>
            </w:r>
          </w:hyperlink>
        </w:p>
        <w:p w14:paraId="4B7C570F" w14:textId="733EEC0D" w:rsidR="00615AF6" w:rsidRDefault="0042553A">
          <w:pPr>
            <w:pStyle w:val="TOC1"/>
            <w:rPr>
              <w:rFonts w:eastAsiaTheme="minorEastAsia"/>
              <w:b w:val="0"/>
              <w:kern w:val="2"/>
              <w:lang w:eastAsia="en-AU"/>
              <w14:ligatures w14:val="standardContextual"/>
            </w:rPr>
          </w:pPr>
          <w:hyperlink w:anchor="_Toc135912850" w:history="1">
            <w:r w:rsidR="00615AF6" w:rsidRPr="00375442">
              <w:rPr>
                <w:rStyle w:val="Hyperlink"/>
              </w:rPr>
              <w:t>Eligibility to enrol in the Year 12 EAL/D ATAR course</w:t>
            </w:r>
            <w:r w:rsidR="00615AF6">
              <w:rPr>
                <w:webHidden/>
              </w:rPr>
              <w:tab/>
            </w:r>
            <w:r w:rsidR="00615AF6">
              <w:rPr>
                <w:webHidden/>
              </w:rPr>
              <w:fldChar w:fldCharType="begin"/>
            </w:r>
            <w:r w:rsidR="00615AF6">
              <w:rPr>
                <w:webHidden/>
              </w:rPr>
              <w:instrText xml:space="preserve"> PAGEREF _Toc135912850 \h </w:instrText>
            </w:r>
            <w:r w:rsidR="00615AF6">
              <w:rPr>
                <w:webHidden/>
              </w:rPr>
            </w:r>
            <w:r w:rsidR="00615AF6">
              <w:rPr>
                <w:webHidden/>
              </w:rPr>
              <w:fldChar w:fldCharType="separate"/>
            </w:r>
            <w:r>
              <w:rPr>
                <w:webHidden/>
              </w:rPr>
              <w:t>1</w:t>
            </w:r>
            <w:r w:rsidR="00615AF6">
              <w:rPr>
                <w:webHidden/>
              </w:rPr>
              <w:fldChar w:fldCharType="end"/>
            </w:r>
          </w:hyperlink>
        </w:p>
        <w:p w14:paraId="7C24A9A5" w14:textId="2C13AD16" w:rsidR="00615AF6" w:rsidRDefault="0042553A">
          <w:pPr>
            <w:pStyle w:val="TOC1"/>
            <w:rPr>
              <w:rFonts w:eastAsiaTheme="minorEastAsia"/>
              <w:b w:val="0"/>
              <w:kern w:val="2"/>
              <w:lang w:eastAsia="en-AU"/>
              <w14:ligatures w14:val="standardContextual"/>
            </w:rPr>
          </w:pPr>
          <w:hyperlink w:anchor="_Toc135912851" w:history="1">
            <w:r w:rsidR="00615AF6" w:rsidRPr="00375442">
              <w:rPr>
                <w:rStyle w:val="Hyperlink"/>
              </w:rPr>
              <w:t>EAL/D ATAR eligibility process</w:t>
            </w:r>
            <w:r w:rsidR="00615AF6">
              <w:rPr>
                <w:webHidden/>
              </w:rPr>
              <w:tab/>
            </w:r>
            <w:r w:rsidR="00615AF6">
              <w:rPr>
                <w:webHidden/>
              </w:rPr>
              <w:fldChar w:fldCharType="begin"/>
            </w:r>
            <w:r w:rsidR="00615AF6">
              <w:rPr>
                <w:webHidden/>
              </w:rPr>
              <w:instrText xml:space="preserve"> PAGEREF _Toc135912851 \h </w:instrText>
            </w:r>
            <w:r w:rsidR="00615AF6">
              <w:rPr>
                <w:webHidden/>
              </w:rPr>
            </w:r>
            <w:r w:rsidR="00615AF6">
              <w:rPr>
                <w:webHidden/>
              </w:rPr>
              <w:fldChar w:fldCharType="separate"/>
            </w:r>
            <w:r>
              <w:rPr>
                <w:webHidden/>
              </w:rPr>
              <w:t>2</w:t>
            </w:r>
            <w:r w:rsidR="00615AF6">
              <w:rPr>
                <w:webHidden/>
              </w:rPr>
              <w:fldChar w:fldCharType="end"/>
            </w:r>
          </w:hyperlink>
        </w:p>
        <w:p w14:paraId="258D1EEC" w14:textId="06C8D030" w:rsidR="00615AF6" w:rsidRDefault="0042553A">
          <w:pPr>
            <w:pStyle w:val="TOC1"/>
            <w:rPr>
              <w:rFonts w:eastAsiaTheme="minorEastAsia"/>
              <w:b w:val="0"/>
              <w:kern w:val="2"/>
              <w:lang w:eastAsia="en-AU"/>
              <w14:ligatures w14:val="standardContextual"/>
            </w:rPr>
          </w:pPr>
          <w:hyperlink w:anchor="_Toc135912852" w:history="1">
            <w:r w:rsidR="00615AF6" w:rsidRPr="00375442">
              <w:rPr>
                <w:rStyle w:val="Hyperlink"/>
              </w:rPr>
              <w:t>Checklist</w:t>
            </w:r>
            <w:r w:rsidR="00615AF6">
              <w:rPr>
                <w:webHidden/>
              </w:rPr>
              <w:tab/>
            </w:r>
            <w:r w:rsidR="00615AF6">
              <w:rPr>
                <w:webHidden/>
              </w:rPr>
              <w:fldChar w:fldCharType="begin"/>
            </w:r>
            <w:r w:rsidR="00615AF6">
              <w:rPr>
                <w:webHidden/>
              </w:rPr>
              <w:instrText xml:space="preserve"> PAGEREF _Toc135912852 \h </w:instrText>
            </w:r>
            <w:r w:rsidR="00615AF6">
              <w:rPr>
                <w:webHidden/>
              </w:rPr>
            </w:r>
            <w:r w:rsidR="00615AF6">
              <w:rPr>
                <w:webHidden/>
              </w:rPr>
              <w:fldChar w:fldCharType="separate"/>
            </w:r>
            <w:r>
              <w:rPr>
                <w:webHidden/>
              </w:rPr>
              <w:t>3</w:t>
            </w:r>
            <w:r w:rsidR="00615AF6">
              <w:rPr>
                <w:webHidden/>
              </w:rPr>
              <w:fldChar w:fldCharType="end"/>
            </w:r>
          </w:hyperlink>
        </w:p>
        <w:p w14:paraId="31E80081" w14:textId="2D3D46FF" w:rsidR="00615AF6" w:rsidRDefault="0042553A">
          <w:pPr>
            <w:pStyle w:val="TOC1"/>
            <w:rPr>
              <w:rFonts w:eastAsiaTheme="minorEastAsia"/>
              <w:b w:val="0"/>
              <w:kern w:val="2"/>
              <w:lang w:eastAsia="en-AU"/>
              <w14:ligatures w14:val="standardContextual"/>
            </w:rPr>
          </w:pPr>
          <w:hyperlink w:anchor="_Toc135912853" w:history="1">
            <w:r w:rsidR="00615AF6" w:rsidRPr="00375442">
              <w:rPr>
                <w:rStyle w:val="Hyperlink"/>
              </w:rPr>
              <w:t>Six steps for EAL/D teacher recommendation</w:t>
            </w:r>
            <w:r w:rsidR="00615AF6">
              <w:rPr>
                <w:webHidden/>
              </w:rPr>
              <w:tab/>
            </w:r>
            <w:r w:rsidR="00615AF6">
              <w:rPr>
                <w:webHidden/>
              </w:rPr>
              <w:fldChar w:fldCharType="begin"/>
            </w:r>
            <w:r w:rsidR="00615AF6">
              <w:rPr>
                <w:webHidden/>
              </w:rPr>
              <w:instrText xml:space="preserve"> PAGEREF _Toc135912853 \h </w:instrText>
            </w:r>
            <w:r w:rsidR="00615AF6">
              <w:rPr>
                <w:webHidden/>
              </w:rPr>
            </w:r>
            <w:r w:rsidR="00615AF6">
              <w:rPr>
                <w:webHidden/>
              </w:rPr>
              <w:fldChar w:fldCharType="separate"/>
            </w:r>
            <w:r>
              <w:rPr>
                <w:webHidden/>
              </w:rPr>
              <w:t>4</w:t>
            </w:r>
            <w:r w:rsidR="00615AF6">
              <w:rPr>
                <w:webHidden/>
              </w:rPr>
              <w:fldChar w:fldCharType="end"/>
            </w:r>
          </w:hyperlink>
        </w:p>
        <w:p w14:paraId="2C681441" w14:textId="0AF015DA" w:rsidR="00615AF6" w:rsidRDefault="0042553A">
          <w:pPr>
            <w:pStyle w:val="TOC2"/>
            <w:rPr>
              <w:rFonts w:eastAsiaTheme="minorEastAsia"/>
              <w:noProof/>
              <w:kern w:val="2"/>
              <w:lang w:eastAsia="en-AU"/>
              <w14:ligatures w14:val="standardContextual"/>
            </w:rPr>
          </w:pPr>
          <w:hyperlink w:anchor="_Toc135912854" w:history="1">
            <w:r w:rsidR="00615AF6" w:rsidRPr="00375442">
              <w:rPr>
                <w:rStyle w:val="Hyperlink"/>
                <w:noProof/>
              </w:rPr>
              <w:t>Step 1: Log in to the SRMS portal</w:t>
            </w:r>
            <w:r w:rsidR="00615AF6">
              <w:rPr>
                <w:noProof/>
                <w:webHidden/>
              </w:rPr>
              <w:tab/>
            </w:r>
            <w:r w:rsidR="00615AF6">
              <w:rPr>
                <w:noProof/>
                <w:webHidden/>
              </w:rPr>
              <w:fldChar w:fldCharType="begin"/>
            </w:r>
            <w:r w:rsidR="00615AF6">
              <w:rPr>
                <w:noProof/>
                <w:webHidden/>
              </w:rPr>
              <w:instrText xml:space="preserve"> PAGEREF _Toc135912854 \h </w:instrText>
            </w:r>
            <w:r w:rsidR="00615AF6">
              <w:rPr>
                <w:noProof/>
                <w:webHidden/>
              </w:rPr>
            </w:r>
            <w:r w:rsidR="00615AF6">
              <w:rPr>
                <w:noProof/>
                <w:webHidden/>
              </w:rPr>
              <w:fldChar w:fldCharType="separate"/>
            </w:r>
            <w:r>
              <w:rPr>
                <w:noProof/>
                <w:webHidden/>
              </w:rPr>
              <w:t>4</w:t>
            </w:r>
            <w:r w:rsidR="00615AF6">
              <w:rPr>
                <w:noProof/>
                <w:webHidden/>
              </w:rPr>
              <w:fldChar w:fldCharType="end"/>
            </w:r>
          </w:hyperlink>
        </w:p>
        <w:p w14:paraId="2FDDCEB7" w14:textId="386911B7" w:rsidR="00615AF6" w:rsidRDefault="0042553A">
          <w:pPr>
            <w:pStyle w:val="TOC2"/>
            <w:rPr>
              <w:rFonts w:eastAsiaTheme="minorEastAsia"/>
              <w:noProof/>
              <w:kern w:val="2"/>
              <w:lang w:eastAsia="en-AU"/>
              <w14:ligatures w14:val="standardContextual"/>
            </w:rPr>
          </w:pPr>
          <w:hyperlink w:anchor="_Toc135912855" w:history="1">
            <w:r w:rsidR="00615AF6" w:rsidRPr="00375442">
              <w:rPr>
                <w:rStyle w:val="Hyperlink"/>
                <w:noProof/>
              </w:rPr>
              <w:t>Step 2: Select students’ EAL/D eligibility declarations</w:t>
            </w:r>
            <w:r w:rsidR="00615AF6">
              <w:rPr>
                <w:noProof/>
                <w:webHidden/>
              </w:rPr>
              <w:tab/>
            </w:r>
            <w:r w:rsidR="00615AF6">
              <w:rPr>
                <w:noProof/>
                <w:webHidden/>
              </w:rPr>
              <w:fldChar w:fldCharType="begin"/>
            </w:r>
            <w:r w:rsidR="00615AF6">
              <w:rPr>
                <w:noProof/>
                <w:webHidden/>
              </w:rPr>
              <w:instrText xml:space="preserve"> PAGEREF _Toc135912855 \h </w:instrText>
            </w:r>
            <w:r w:rsidR="00615AF6">
              <w:rPr>
                <w:noProof/>
                <w:webHidden/>
              </w:rPr>
            </w:r>
            <w:r w:rsidR="00615AF6">
              <w:rPr>
                <w:noProof/>
                <w:webHidden/>
              </w:rPr>
              <w:fldChar w:fldCharType="separate"/>
            </w:r>
            <w:r>
              <w:rPr>
                <w:noProof/>
                <w:webHidden/>
              </w:rPr>
              <w:t>5</w:t>
            </w:r>
            <w:r w:rsidR="00615AF6">
              <w:rPr>
                <w:noProof/>
                <w:webHidden/>
              </w:rPr>
              <w:fldChar w:fldCharType="end"/>
            </w:r>
          </w:hyperlink>
        </w:p>
        <w:p w14:paraId="6B5018CC" w14:textId="7F0178C2" w:rsidR="00615AF6" w:rsidRDefault="0042553A">
          <w:pPr>
            <w:pStyle w:val="TOC2"/>
            <w:rPr>
              <w:rFonts w:eastAsiaTheme="minorEastAsia"/>
              <w:noProof/>
              <w:kern w:val="2"/>
              <w:lang w:eastAsia="en-AU"/>
              <w14:ligatures w14:val="standardContextual"/>
            </w:rPr>
          </w:pPr>
          <w:hyperlink w:anchor="_Toc135912856" w:history="1">
            <w:r w:rsidR="00615AF6" w:rsidRPr="00375442">
              <w:rPr>
                <w:rStyle w:val="Hyperlink"/>
                <w:noProof/>
              </w:rPr>
              <w:t>Step 3: View students’ EAL/D eligibility declarations</w:t>
            </w:r>
            <w:r w:rsidR="00615AF6">
              <w:rPr>
                <w:noProof/>
                <w:webHidden/>
              </w:rPr>
              <w:tab/>
            </w:r>
            <w:r w:rsidR="00615AF6">
              <w:rPr>
                <w:noProof/>
                <w:webHidden/>
              </w:rPr>
              <w:fldChar w:fldCharType="begin"/>
            </w:r>
            <w:r w:rsidR="00615AF6">
              <w:rPr>
                <w:noProof/>
                <w:webHidden/>
              </w:rPr>
              <w:instrText xml:space="preserve"> PAGEREF _Toc135912856 \h </w:instrText>
            </w:r>
            <w:r w:rsidR="00615AF6">
              <w:rPr>
                <w:noProof/>
                <w:webHidden/>
              </w:rPr>
            </w:r>
            <w:r w:rsidR="00615AF6">
              <w:rPr>
                <w:noProof/>
                <w:webHidden/>
              </w:rPr>
              <w:fldChar w:fldCharType="separate"/>
            </w:r>
            <w:r>
              <w:rPr>
                <w:noProof/>
                <w:webHidden/>
              </w:rPr>
              <w:t>7</w:t>
            </w:r>
            <w:r w:rsidR="00615AF6">
              <w:rPr>
                <w:noProof/>
                <w:webHidden/>
              </w:rPr>
              <w:fldChar w:fldCharType="end"/>
            </w:r>
          </w:hyperlink>
        </w:p>
        <w:p w14:paraId="7AD42D89" w14:textId="0D760B6A" w:rsidR="00615AF6" w:rsidRDefault="0042553A">
          <w:pPr>
            <w:pStyle w:val="TOC2"/>
            <w:rPr>
              <w:rFonts w:eastAsiaTheme="minorEastAsia"/>
              <w:noProof/>
              <w:kern w:val="2"/>
              <w:lang w:eastAsia="en-AU"/>
              <w14:ligatures w14:val="standardContextual"/>
            </w:rPr>
          </w:pPr>
          <w:hyperlink w:anchor="_Toc135912857" w:history="1">
            <w:r w:rsidR="00615AF6" w:rsidRPr="00375442">
              <w:rPr>
                <w:rStyle w:val="Hyperlink"/>
                <w:noProof/>
              </w:rPr>
              <w:t>Step 4: Amend students’ EAL/D declarations</w:t>
            </w:r>
            <w:r w:rsidR="00615AF6">
              <w:rPr>
                <w:noProof/>
                <w:webHidden/>
              </w:rPr>
              <w:tab/>
            </w:r>
            <w:r w:rsidR="00615AF6">
              <w:rPr>
                <w:noProof/>
                <w:webHidden/>
              </w:rPr>
              <w:fldChar w:fldCharType="begin"/>
            </w:r>
            <w:r w:rsidR="00615AF6">
              <w:rPr>
                <w:noProof/>
                <w:webHidden/>
              </w:rPr>
              <w:instrText xml:space="preserve"> PAGEREF _Toc135912857 \h </w:instrText>
            </w:r>
            <w:r w:rsidR="00615AF6">
              <w:rPr>
                <w:noProof/>
                <w:webHidden/>
              </w:rPr>
            </w:r>
            <w:r w:rsidR="00615AF6">
              <w:rPr>
                <w:noProof/>
                <w:webHidden/>
              </w:rPr>
              <w:fldChar w:fldCharType="separate"/>
            </w:r>
            <w:r>
              <w:rPr>
                <w:noProof/>
                <w:webHidden/>
              </w:rPr>
              <w:t>8</w:t>
            </w:r>
            <w:r w:rsidR="00615AF6">
              <w:rPr>
                <w:noProof/>
                <w:webHidden/>
              </w:rPr>
              <w:fldChar w:fldCharType="end"/>
            </w:r>
          </w:hyperlink>
        </w:p>
        <w:p w14:paraId="38E3E279" w14:textId="1E1069C6" w:rsidR="00615AF6" w:rsidRDefault="0042553A">
          <w:pPr>
            <w:pStyle w:val="TOC2"/>
            <w:rPr>
              <w:rFonts w:eastAsiaTheme="minorEastAsia"/>
              <w:noProof/>
              <w:kern w:val="2"/>
              <w:lang w:eastAsia="en-AU"/>
              <w14:ligatures w14:val="standardContextual"/>
            </w:rPr>
          </w:pPr>
          <w:hyperlink w:anchor="_Toc135912858" w:history="1">
            <w:r w:rsidR="00615AF6" w:rsidRPr="00375442">
              <w:rPr>
                <w:rStyle w:val="Hyperlink"/>
                <w:noProof/>
              </w:rPr>
              <w:t>Step 5: Verify and recommend endorsement of students’ EAL/D declarations</w:t>
            </w:r>
            <w:r w:rsidR="00615AF6">
              <w:rPr>
                <w:noProof/>
                <w:webHidden/>
              </w:rPr>
              <w:tab/>
            </w:r>
            <w:r w:rsidR="00615AF6">
              <w:rPr>
                <w:noProof/>
                <w:webHidden/>
              </w:rPr>
              <w:fldChar w:fldCharType="begin"/>
            </w:r>
            <w:r w:rsidR="00615AF6">
              <w:rPr>
                <w:noProof/>
                <w:webHidden/>
              </w:rPr>
              <w:instrText xml:space="preserve"> PAGEREF _Toc135912858 \h </w:instrText>
            </w:r>
            <w:r w:rsidR="00615AF6">
              <w:rPr>
                <w:noProof/>
                <w:webHidden/>
              </w:rPr>
            </w:r>
            <w:r w:rsidR="00615AF6">
              <w:rPr>
                <w:noProof/>
                <w:webHidden/>
              </w:rPr>
              <w:fldChar w:fldCharType="separate"/>
            </w:r>
            <w:r>
              <w:rPr>
                <w:noProof/>
                <w:webHidden/>
              </w:rPr>
              <w:t>10</w:t>
            </w:r>
            <w:r w:rsidR="00615AF6">
              <w:rPr>
                <w:noProof/>
                <w:webHidden/>
              </w:rPr>
              <w:fldChar w:fldCharType="end"/>
            </w:r>
          </w:hyperlink>
        </w:p>
        <w:p w14:paraId="1973FF9F" w14:textId="5740EA91" w:rsidR="00615AF6" w:rsidRDefault="0042553A">
          <w:pPr>
            <w:pStyle w:val="TOC2"/>
            <w:rPr>
              <w:rFonts w:eastAsiaTheme="minorEastAsia"/>
              <w:noProof/>
              <w:kern w:val="2"/>
              <w:lang w:eastAsia="en-AU"/>
              <w14:ligatures w14:val="standardContextual"/>
            </w:rPr>
          </w:pPr>
          <w:hyperlink w:anchor="_Toc135912859" w:history="1">
            <w:r w:rsidR="00615AF6" w:rsidRPr="00375442">
              <w:rPr>
                <w:rStyle w:val="Hyperlink"/>
                <w:noProof/>
              </w:rPr>
              <w:t>Step 6: Check the SRMS portal for students’ EAL/D eligibility status</w:t>
            </w:r>
            <w:r w:rsidR="00615AF6">
              <w:rPr>
                <w:noProof/>
                <w:webHidden/>
              </w:rPr>
              <w:tab/>
            </w:r>
            <w:r w:rsidR="00615AF6">
              <w:rPr>
                <w:noProof/>
                <w:webHidden/>
              </w:rPr>
              <w:fldChar w:fldCharType="begin"/>
            </w:r>
            <w:r w:rsidR="00615AF6">
              <w:rPr>
                <w:noProof/>
                <w:webHidden/>
              </w:rPr>
              <w:instrText xml:space="preserve"> PAGEREF _Toc135912859 \h </w:instrText>
            </w:r>
            <w:r w:rsidR="00615AF6">
              <w:rPr>
                <w:noProof/>
                <w:webHidden/>
              </w:rPr>
            </w:r>
            <w:r w:rsidR="00615AF6">
              <w:rPr>
                <w:noProof/>
                <w:webHidden/>
              </w:rPr>
              <w:fldChar w:fldCharType="separate"/>
            </w:r>
            <w:r>
              <w:rPr>
                <w:noProof/>
                <w:webHidden/>
              </w:rPr>
              <w:t>13</w:t>
            </w:r>
            <w:r w:rsidR="00615AF6">
              <w:rPr>
                <w:noProof/>
                <w:webHidden/>
              </w:rPr>
              <w:fldChar w:fldCharType="end"/>
            </w:r>
          </w:hyperlink>
        </w:p>
        <w:p w14:paraId="12222B11" w14:textId="1F957E48" w:rsidR="00615AF6" w:rsidRDefault="0042553A">
          <w:pPr>
            <w:pStyle w:val="TOC1"/>
            <w:rPr>
              <w:rFonts w:eastAsiaTheme="minorEastAsia"/>
              <w:b w:val="0"/>
              <w:kern w:val="2"/>
              <w:lang w:eastAsia="en-AU"/>
              <w14:ligatures w14:val="standardContextual"/>
            </w:rPr>
          </w:pPr>
          <w:hyperlink w:anchor="_Toc135912860" w:history="1">
            <w:r w:rsidR="00615AF6" w:rsidRPr="00375442">
              <w:rPr>
                <w:rStyle w:val="Hyperlink"/>
              </w:rPr>
              <w:t>Five steps for principal endorsement</w:t>
            </w:r>
            <w:r w:rsidR="00615AF6">
              <w:rPr>
                <w:webHidden/>
              </w:rPr>
              <w:tab/>
            </w:r>
            <w:r w:rsidR="00615AF6">
              <w:rPr>
                <w:webHidden/>
              </w:rPr>
              <w:fldChar w:fldCharType="begin"/>
            </w:r>
            <w:r w:rsidR="00615AF6">
              <w:rPr>
                <w:webHidden/>
              </w:rPr>
              <w:instrText xml:space="preserve"> PAGEREF _Toc135912860 \h </w:instrText>
            </w:r>
            <w:r w:rsidR="00615AF6">
              <w:rPr>
                <w:webHidden/>
              </w:rPr>
            </w:r>
            <w:r w:rsidR="00615AF6">
              <w:rPr>
                <w:webHidden/>
              </w:rPr>
              <w:fldChar w:fldCharType="separate"/>
            </w:r>
            <w:r>
              <w:rPr>
                <w:webHidden/>
              </w:rPr>
              <w:t>14</w:t>
            </w:r>
            <w:r w:rsidR="00615AF6">
              <w:rPr>
                <w:webHidden/>
              </w:rPr>
              <w:fldChar w:fldCharType="end"/>
            </w:r>
          </w:hyperlink>
        </w:p>
        <w:p w14:paraId="43DAD669" w14:textId="1B4573AA" w:rsidR="00615AF6" w:rsidRDefault="0042553A">
          <w:pPr>
            <w:pStyle w:val="TOC2"/>
            <w:rPr>
              <w:rFonts w:eastAsiaTheme="minorEastAsia"/>
              <w:noProof/>
              <w:kern w:val="2"/>
              <w:lang w:eastAsia="en-AU"/>
              <w14:ligatures w14:val="standardContextual"/>
            </w:rPr>
          </w:pPr>
          <w:hyperlink w:anchor="_Toc135912861" w:history="1">
            <w:r w:rsidR="00615AF6" w:rsidRPr="00375442">
              <w:rPr>
                <w:rStyle w:val="Hyperlink"/>
                <w:noProof/>
              </w:rPr>
              <w:t>Step 1: Log in to the SRMS portal</w:t>
            </w:r>
            <w:r w:rsidR="00615AF6">
              <w:rPr>
                <w:noProof/>
                <w:webHidden/>
              </w:rPr>
              <w:tab/>
            </w:r>
            <w:r w:rsidR="00615AF6">
              <w:rPr>
                <w:noProof/>
                <w:webHidden/>
              </w:rPr>
              <w:fldChar w:fldCharType="begin"/>
            </w:r>
            <w:r w:rsidR="00615AF6">
              <w:rPr>
                <w:noProof/>
                <w:webHidden/>
              </w:rPr>
              <w:instrText xml:space="preserve"> PAGEREF _Toc135912861 \h </w:instrText>
            </w:r>
            <w:r w:rsidR="00615AF6">
              <w:rPr>
                <w:noProof/>
                <w:webHidden/>
              </w:rPr>
            </w:r>
            <w:r w:rsidR="00615AF6">
              <w:rPr>
                <w:noProof/>
                <w:webHidden/>
              </w:rPr>
              <w:fldChar w:fldCharType="separate"/>
            </w:r>
            <w:r>
              <w:rPr>
                <w:noProof/>
                <w:webHidden/>
              </w:rPr>
              <w:t>14</w:t>
            </w:r>
            <w:r w:rsidR="00615AF6">
              <w:rPr>
                <w:noProof/>
                <w:webHidden/>
              </w:rPr>
              <w:fldChar w:fldCharType="end"/>
            </w:r>
          </w:hyperlink>
        </w:p>
        <w:p w14:paraId="3D604C91" w14:textId="21831747" w:rsidR="00615AF6" w:rsidRDefault="0042553A">
          <w:pPr>
            <w:pStyle w:val="TOC2"/>
            <w:rPr>
              <w:rFonts w:eastAsiaTheme="minorEastAsia"/>
              <w:noProof/>
              <w:kern w:val="2"/>
              <w:lang w:eastAsia="en-AU"/>
              <w14:ligatures w14:val="standardContextual"/>
            </w:rPr>
          </w:pPr>
          <w:hyperlink w:anchor="_Toc135912862" w:history="1">
            <w:r w:rsidR="00615AF6" w:rsidRPr="00375442">
              <w:rPr>
                <w:rStyle w:val="Hyperlink"/>
                <w:noProof/>
              </w:rPr>
              <w:t>Step 2: Select students’ EAL/D eligibility declarations</w:t>
            </w:r>
            <w:r w:rsidR="00615AF6">
              <w:rPr>
                <w:noProof/>
                <w:webHidden/>
              </w:rPr>
              <w:tab/>
            </w:r>
            <w:r w:rsidR="00615AF6">
              <w:rPr>
                <w:noProof/>
                <w:webHidden/>
              </w:rPr>
              <w:fldChar w:fldCharType="begin"/>
            </w:r>
            <w:r w:rsidR="00615AF6">
              <w:rPr>
                <w:noProof/>
                <w:webHidden/>
              </w:rPr>
              <w:instrText xml:space="preserve"> PAGEREF _Toc135912862 \h </w:instrText>
            </w:r>
            <w:r w:rsidR="00615AF6">
              <w:rPr>
                <w:noProof/>
                <w:webHidden/>
              </w:rPr>
            </w:r>
            <w:r w:rsidR="00615AF6">
              <w:rPr>
                <w:noProof/>
                <w:webHidden/>
              </w:rPr>
              <w:fldChar w:fldCharType="separate"/>
            </w:r>
            <w:r>
              <w:rPr>
                <w:noProof/>
                <w:webHidden/>
              </w:rPr>
              <w:t>15</w:t>
            </w:r>
            <w:r w:rsidR="00615AF6">
              <w:rPr>
                <w:noProof/>
                <w:webHidden/>
              </w:rPr>
              <w:fldChar w:fldCharType="end"/>
            </w:r>
          </w:hyperlink>
        </w:p>
        <w:p w14:paraId="32662906" w14:textId="2DAB2CFA" w:rsidR="00615AF6" w:rsidRDefault="0042553A">
          <w:pPr>
            <w:pStyle w:val="TOC2"/>
            <w:rPr>
              <w:rFonts w:eastAsiaTheme="minorEastAsia"/>
              <w:noProof/>
              <w:kern w:val="2"/>
              <w:lang w:eastAsia="en-AU"/>
              <w14:ligatures w14:val="standardContextual"/>
            </w:rPr>
          </w:pPr>
          <w:hyperlink w:anchor="_Toc135912863" w:history="1">
            <w:r w:rsidR="00615AF6" w:rsidRPr="00375442">
              <w:rPr>
                <w:rStyle w:val="Hyperlink"/>
                <w:noProof/>
              </w:rPr>
              <w:t>Step 3: View students’ EAL/D eligibility declarations</w:t>
            </w:r>
            <w:r w:rsidR="00615AF6">
              <w:rPr>
                <w:noProof/>
                <w:webHidden/>
              </w:rPr>
              <w:tab/>
            </w:r>
            <w:r w:rsidR="00615AF6">
              <w:rPr>
                <w:noProof/>
                <w:webHidden/>
              </w:rPr>
              <w:fldChar w:fldCharType="begin"/>
            </w:r>
            <w:r w:rsidR="00615AF6">
              <w:rPr>
                <w:noProof/>
                <w:webHidden/>
              </w:rPr>
              <w:instrText xml:space="preserve"> PAGEREF _Toc135912863 \h </w:instrText>
            </w:r>
            <w:r w:rsidR="00615AF6">
              <w:rPr>
                <w:noProof/>
                <w:webHidden/>
              </w:rPr>
            </w:r>
            <w:r w:rsidR="00615AF6">
              <w:rPr>
                <w:noProof/>
                <w:webHidden/>
              </w:rPr>
              <w:fldChar w:fldCharType="separate"/>
            </w:r>
            <w:r>
              <w:rPr>
                <w:noProof/>
                <w:webHidden/>
              </w:rPr>
              <w:t>17</w:t>
            </w:r>
            <w:r w:rsidR="00615AF6">
              <w:rPr>
                <w:noProof/>
                <w:webHidden/>
              </w:rPr>
              <w:fldChar w:fldCharType="end"/>
            </w:r>
          </w:hyperlink>
        </w:p>
        <w:p w14:paraId="1440968F" w14:textId="01011A29" w:rsidR="00615AF6" w:rsidRDefault="0042553A">
          <w:pPr>
            <w:pStyle w:val="TOC2"/>
            <w:rPr>
              <w:rFonts w:eastAsiaTheme="minorEastAsia"/>
              <w:noProof/>
              <w:kern w:val="2"/>
              <w:lang w:eastAsia="en-AU"/>
              <w14:ligatures w14:val="standardContextual"/>
            </w:rPr>
          </w:pPr>
          <w:hyperlink w:anchor="_Toc135912864" w:history="1">
            <w:r w:rsidR="00615AF6" w:rsidRPr="00375442">
              <w:rPr>
                <w:rStyle w:val="Hyperlink"/>
                <w:noProof/>
              </w:rPr>
              <w:t>Step 4: Endorse students’ EAL/D eligibility declarations</w:t>
            </w:r>
            <w:r w:rsidR="00615AF6">
              <w:rPr>
                <w:noProof/>
                <w:webHidden/>
              </w:rPr>
              <w:tab/>
            </w:r>
            <w:r w:rsidR="00615AF6">
              <w:rPr>
                <w:noProof/>
                <w:webHidden/>
              </w:rPr>
              <w:fldChar w:fldCharType="begin"/>
            </w:r>
            <w:r w:rsidR="00615AF6">
              <w:rPr>
                <w:noProof/>
                <w:webHidden/>
              </w:rPr>
              <w:instrText xml:space="preserve"> PAGEREF _Toc135912864 \h </w:instrText>
            </w:r>
            <w:r w:rsidR="00615AF6">
              <w:rPr>
                <w:noProof/>
                <w:webHidden/>
              </w:rPr>
            </w:r>
            <w:r w:rsidR="00615AF6">
              <w:rPr>
                <w:noProof/>
                <w:webHidden/>
              </w:rPr>
              <w:fldChar w:fldCharType="separate"/>
            </w:r>
            <w:r>
              <w:rPr>
                <w:noProof/>
                <w:webHidden/>
              </w:rPr>
              <w:t>18</w:t>
            </w:r>
            <w:r w:rsidR="00615AF6">
              <w:rPr>
                <w:noProof/>
                <w:webHidden/>
              </w:rPr>
              <w:fldChar w:fldCharType="end"/>
            </w:r>
          </w:hyperlink>
        </w:p>
        <w:p w14:paraId="0CDCBB74" w14:textId="3C15FB91" w:rsidR="00615AF6" w:rsidRDefault="0042553A">
          <w:pPr>
            <w:pStyle w:val="TOC2"/>
            <w:rPr>
              <w:rFonts w:eastAsiaTheme="minorEastAsia"/>
              <w:noProof/>
              <w:kern w:val="2"/>
              <w:lang w:eastAsia="en-AU"/>
              <w14:ligatures w14:val="standardContextual"/>
            </w:rPr>
          </w:pPr>
          <w:hyperlink w:anchor="_Toc135912865" w:history="1">
            <w:r w:rsidR="00615AF6" w:rsidRPr="00375442">
              <w:rPr>
                <w:rStyle w:val="Hyperlink"/>
                <w:noProof/>
              </w:rPr>
              <w:t>Step 5: Check the SRMS portal for students’ EAL/D eligibility status</w:t>
            </w:r>
            <w:r w:rsidR="00615AF6">
              <w:rPr>
                <w:noProof/>
                <w:webHidden/>
              </w:rPr>
              <w:tab/>
            </w:r>
            <w:r w:rsidR="00615AF6">
              <w:rPr>
                <w:noProof/>
                <w:webHidden/>
              </w:rPr>
              <w:fldChar w:fldCharType="begin"/>
            </w:r>
            <w:r w:rsidR="00615AF6">
              <w:rPr>
                <w:noProof/>
                <w:webHidden/>
              </w:rPr>
              <w:instrText xml:space="preserve"> PAGEREF _Toc135912865 \h </w:instrText>
            </w:r>
            <w:r w:rsidR="00615AF6">
              <w:rPr>
                <w:noProof/>
                <w:webHidden/>
              </w:rPr>
            </w:r>
            <w:r w:rsidR="00615AF6">
              <w:rPr>
                <w:noProof/>
                <w:webHidden/>
              </w:rPr>
              <w:fldChar w:fldCharType="separate"/>
            </w:r>
            <w:r>
              <w:rPr>
                <w:noProof/>
                <w:webHidden/>
              </w:rPr>
              <w:t>20</w:t>
            </w:r>
            <w:r w:rsidR="00615AF6">
              <w:rPr>
                <w:noProof/>
                <w:webHidden/>
              </w:rPr>
              <w:fldChar w:fldCharType="end"/>
            </w:r>
          </w:hyperlink>
        </w:p>
        <w:p w14:paraId="0B0FF9E8" w14:textId="43BC91CC" w:rsidR="00615AF6" w:rsidRDefault="0042553A">
          <w:pPr>
            <w:pStyle w:val="TOC1"/>
            <w:rPr>
              <w:rFonts w:eastAsiaTheme="minorEastAsia"/>
              <w:b w:val="0"/>
              <w:kern w:val="2"/>
              <w:lang w:eastAsia="en-AU"/>
              <w14:ligatures w14:val="standardContextual"/>
            </w:rPr>
          </w:pPr>
          <w:hyperlink w:anchor="_Toc135912866" w:history="1">
            <w:r w:rsidR="00615AF6" w:rsidRPr="00375442">
              <w:rPr>
                <w:rStyle w:val="Hyperlink"/>
              </w:rPr>
              <w:t>Review process</w:t>
            </w:r>
            <w:r w:rsidR="00615AF6">
              <w:rPr>
                <w:webHidden/>
              </w:rPr>
              <w:tab/>
            </w:r>
            <w:r w:rsidR="00615AF6">
              <w:rPr>
                <w:webHidden/>
              </w:rPr>
              <w:fldChar w:fldCharType="begin"/>
            </w:r>
            <w:r w:rsidR="00615AF6">
              <w:rPr>
                <w:webHidden/>
              </w:rPr>
              <w:instrText xml:space="preserve"> PAGEREF _Toc135912866 \h </w:instrText>
            </w:r>
            <w:r w:rsidR="00615AF6">
              <w:rPr>
                <w:webHidden/>
              </w:rPr>
            </w:r>
            <w:r w:rsidR="00615AF6">
              <w:rPr>
                <w:webHidden/>
              </w:rPr>
              <w:fldChar w:fldCharType="separate"/>
            </w:r>
            <w:r>
              <w:rPr>
                <w:webHidden/>
              </w:rPr>
              <w:t>21</w:t>
            </w:r>
            <w:r w:rsidR="00615AF6">
              <w:rPr>
                <w:webHidden/>
              </w:rPr>
              <w:fldChar w:fldCharType="end"/>
            </w:r>
          </w:hyperlink>
        </w:p>
        <w:p w14:paraId="4FD3D813" w14:textId="746CE077" w:rsidR="0008758E" w:rsidRDefault="007863B8" w:rsidP="008E210E">
          <w:pPr>
            <w:rPr>
              <w:bCs/>
              <w:noProof/>
            </w:rPr>
          </w:pPr>
          <w:r>
            <w:rPr>
              <w:b/>
              <w:bCs/>
              <w:noProof/>
            </w:rPr>
            <w:fldChar w:fldCharType="end"/>
          </w:r>
        </w:p>
      </w:sdtContent>
    </w:sdt>
    <w:p w14:paraId="7F339CA9" w14:textId="77777777" w:rsidR="00615AF6" w:rsidRDefault="00615AF6" w:rsidP="00687D31">
      <w:pPr>
        <w:pStyle w:val="H1"/>
        <w:outlineLvl w:val="0"/>
        <w:sectPr w:rsidR="00615AF6" w:rsidSect="00BE6877">
          <w:footerReference w:type="default" r:id="rId14"/>
          <w:pgSz w:w="11906" w:h="16838"/>
          <w:pgMar w:top="1440" w:right="1440" w:bottom="1440" w:left="1440" w:header="708" w:footer="708" w:gutter="0"/>
          <w:cols w:space="708"/>
          <w:docGrid w:linePitch="360"/>
        </w:sectPr>
      </w:pPr>
    </w:p>
    <w:p w14:paraId="24D9C696" w14:textId="77777777" w:rsidR="009E6AA6" w:rsidRDefault="009E6AA6" w:rsidP="009E6AA6">
      <w:pPr>
        <w:pStyle w:val="Heading1"/>
      </w:pPr>
      <w:bookmarkStart w:id="1" w:name="_Toc126232351"/>
      <w:bookmarkStart w:id="2" w:name="_Toc135912849"/>
      <w:r>
        <w:lastRenderedPageBreak/>
        <w:t>Online EAL/D eligibility declarations</w:t>
      </w:r>
      <w:bookmarkEnd w:id="1"/>
      <w:bookmarkEnd w:id="2"/>
    </w:p>
    <w:p w14:paraId="51A42A81" w14:textId="77777777" w:rsidR="009E6AA6" w:rsidRDefault="009E6AA6" w:rsidP="009E6AA6">
      <w:r>
        <w:t xml:space="preserve">To enrol in the Year 12 English as an Additional Language or Dialect (EAL/D) Australian Tertiary Admission Rank (ATAR) course, students must submit an online EAL/D eligibility declaration to their school principal or delegate via the </w:t>
      </w:r>
      <w:hyperlink r:id="rId15" w:history="1">
        <w:r w:rsidRPr="00CD148E">
          <w:rPr>
            <w:rStyle w:val="Hyperlink"/>
          </w:rPr>
          <w:t>student portal (https://studentportal.scsa.wa.edu.au)</w:t>
        </w:r>
      </w:hyperlink>
      <w:r>
        <w:t>.</w:t>
      </w:r>
    </w:p>
    <w:p w14:paraId="21FF71AE" w14:textId="77777777" w:rsidR="009E6AA6" w:rsidRDefault="009E6AA6" w:rsidP="009E6AA6">
      <w:r>
        <w:t>Refer to</w:t>
      </w:r>
      <w:r w:rsidRPr="00E61F80">
        <w:t xml:space="preserve"> the</w:t>
      </w:r>
      <w:r>
        <w:t xml:space="preserve"> </w:t>
      </w:r>
      <w:r w:rsidRPr="005A5210">
        <w:rPr>
          <w:i/>
        </w:rPr>
        <w:t xml:space="preserve">Student guide for online </w:t>
      </w:r>
      <w:r w:rsidRPr="00A04DED">
        <w:rPr>
          <w:i/>
        </w:rPr>
        <w:t xml:space="preserve">EAL/D eligibility </w:t>
      </w:r>
      <w:r>
        <w:rPr>
          <w:i/>
        </w:rPr>
        <w:t>declarations</w:t>
      </w:r>
      <w:r w:rsidRPr="00E61F80">
        <w:t>.</w:t>
      </w:r>
    </w:p>
    <w:p w14:paraId="5FB8D961" w14:textId="77777777" w:rsidR="009E6AA6" w:rsidRPr="00C77DC8" w:rsidRDefault="009E6AA6" w:rsidP="009E6AA6">
      <w:pPr>
        <w:spacing w:before="200"/>
        <w:rPr>
          <w:rStyle w:val="hyperlinkChar"/>
          <w:color w:val="auto"/>
          <w:sz w:val="22"/>
        </w:rPr>
      </w:pPr>
      <w:r>
        <w:t xml:space="preserve">This user guide is for teachers and principals or deputy principals who </w:t>
      </w:r>
      <w:r>
        <w:rPr>
          <w:rStyle w:val="hyperlinkChar"/>
          <w:color w:val="auto"/>
          <w:sz w:val="22"/>
        </w:rPr>
        <w:t xml:space="preserve">will endorse these </w:t>
      </w:r>
      <w:r>
        <w:t>EAL/D eligibility declarations in the Student Records Management System (SRMS).</w:t>
      </w:r>
    </w:p>
    <w:p w14:paraId="51784EC8" w14:textId="77777777" w:rsidR="009E6AA6" w:rsidRDefault="009E6AA6" w:rsidP="009E6AA6">
      <w:pPr>
        <w:pStyle w:val="Heading1"/>
      </w:pPr>
      <w:bookmarkStart w:id="3" w:name="_Toc120793953"/>
      <w:bookmarkStart w:id="4" w:name="_Toc126232352"/>
      <w:bookmarkStart w:id="5" w:name="_Toc135912850"/>
      <w:r>
        <w:t>Eligibility to enrol in the Year 12 EAL/D ATAR course</w:t>
      </w:r>
      <w:bookmarkEnd w:id="3"/>
      <w:bookmarkEnd w:id="4"/>
      <w:bookmarkEnd w:id="5"/>
      <w:r>
        <w:t xml:space="preserve"> </w:t>
      </w:r>
    </w:p>
    <w:p w14:paraId="0F7321C1" w14:textId="77777777" w:rsidR="009E6AA6" w:rsidRDefault="009E6AA6" w:rsidP="009E6AA6">
      <w:r w:rsidRPr="00386CBE">
        <w:t xml:space="preserve">The </w:t>
      </w:r>
      <w:r>
        <w:t xml:space="preserve">EAL/D </w:t>
      </w:r>
      <w:r w:rsidRPr="00386CBE">
        <w:t xml:space="preserve">ATAR course is available to students who speak English as an additional language or dialect, and whose use of </w:t>
      </w:r>
      <w:r>
        <w:t>Standard Australian English (</w:t>
      </w:r>
      <w:r w:rsidRPr="002D6E79">
        <w:t>SAE</w:t>
      </w:r>
      <w:r>
        <w:t>)</w:t>
      </w:r>
      <w:r w:rsidRPr="002D6E79">
        <w:t xml:space="preserve"> </w:t>
      </w:r>
      <w:r w:rsidRPr="00386CBE">
        <w:t>is restricted or still developing.</w:t>
      </w:r>
      <w:r>
        <w:t xml:space="preserve"> </w:t>
      </w:r>
    </w:p>
    <w:p w14:paraId="4EE2AD73" w14:textId="57F59299" w:rsidR="009E6AA6" w:rsidRPr="00386CBE" w:rsidRDefault="009E6AA6" w:rsidP="009E6AA6">
      <w:r w:rsidRPr="002F1D1C">
        <w:t xml:space="preserve">The </w:t>
      </w:r>
      <w:r>
        <w:t xml:space="preserve">School Curriculum and Standards Authority (the </w:t>
      </w:r>
      <w:r w:rsidR="00E3751A">
        <w:t>SCSA</w:t>
      </w:r>
      <w:r>
        <w:t xml:space="preserve">) </w:t>
      </w:r>
      <w:r w:rsidRPr="002F1D1C">
        <w:t xml:space="preserve">requires all schools to determine the eligibility of a student for enrolment in the </w:t>
      </w:r>
      <w:r>
        <w:t xml:space="preserve">Year 12 EAL/D </w:t>
      </w:r>
      <w:r w:rsidRPr="002F1D1C">
        <w:t>ATAR</w:t>
      </w:r>
      <w:r>
        <w:t xml:space="preserve"> </w:t>
      </w:r>
      <w:r w:rsidRPr="002F1D1C">
        <w:t xml:space="preserve">course. </w:t>
      </w:r>
    </w:p>
    <w:p w14:paraId="6924E16D" w14:textId="77777777" w:rsidR="009E6AA6" w:rsidRDefault="009E6AA6" w:rsidP="009E6AA6">
      <w:pPr>
        <w:spacing w:before="200" w:after="0"/>
      </w:pPr>
      <w:bookmarkStart w:id="6" w:name="_Hlk109648652"/>
      <w:r w:rsidRPr="00386CBE">
        <w:t xml:space="preserve">The </w:t>
      </w:r>
      <w:r>
        <w:t>EAL/D</w:t>
      </w:r>
      <w:r w:rsidRPr="00386CBE">
        <w:t xml:space="preserve"> ATAR course is designed for students for whom English is not their first or home language. </w:t>
      </w:r>
    </w:p>
    <w:p w14:paraId="46E90BD5" w14:textId="77777777" w:rsidR="009E6AA6" w:rsidRPr="00386CBE" w:rsidRDefault="009E6AA6" w:rsidP="009E6AA6">
      <w:pPr>
        <w:spacing w:before="200" w:after="120"/>
      </w:pPr>
      <w:r w:rsidRPr="00386CBE">
        <w:t>This includes:</w:t>
      </w:r>
    </w:p>
    <w:p w14:paraId="7577C02B" w14:textId="77777777" w:rsidR="009E6AA6" w:rsidRPr="007917BE" w:rsidRDefault="009E6AA6" w:rsidP="009E6AA6">
      <w:pPr>
        <w:pStyle w:val="ListBullet"/>
      </w:pPr>
      <w:r w:rsidRPr="007917BE">
        <w:t xml:space="preserve">students who are Aboriginal or Torres Strait Islander, or from Cocos Island or Christmas Island, for whom </w:t>
      </w:r>
      <w:r>
        <w:t>SAE</w:t>
      </w:r>
      <w:r w:rsidRPr="007917BE">
        <w:t xml:space="preserve"> has been the medium of instruction, but for whom SAE is an additional language/dialect, and whose exposure to SAE is primarily within the school context</w:t>
      </w:r>
    </w:p>
    <w:p w14:paraId="0E143101" w14:textId="77777777" w:rsidR="009E6AA6" w:rsidRPr="00386CBE" w:rsidRDefault="009E6AA6" w:rsidP="009E6AA6">
      <w:pPr>
        <w:pStyle w:val="ListBullet"/>
      </w:pPr>
      <w:r w:rsidRPr="00386CBE">
        <w:t>students who are deaf or hard-of-hearing and communicate using signing</w:t>
      </w:r>
      <w:r>
        <w:t>,</w:t>
      </w:r>
      <w:r w:rsidRPr="00386CBE">
        <w:t xml:space="preserve"> such as Auslan</w:t>
      </w:r>
      <w:r>
        <w:t>,</w:t>
      </w:r>
      <w:r w:rsidRPr="00386CBE">
        <w:t xml:space="preserve"> as their first language</w:t>
      </w:r>
    </w:p>
    <w:p w14:paraId="37A89EBF" w14:textId="77777777" w:rsidR="009E6AA6" w:rsidRPr="00386CBE" w:rsidRDefault="009E6AA6" w:rsidP="009E6AA6">
      <w:pPr>
        <w:pStyle w:val="ListBullet"/>
        <w:spacing w:after="0"/>
      </w:pPr>
      <w:r w:rsidRPr="00386CBE">
        <w:t>students who have:</w:t>
      </w:r>
    </w:p>
    <w:p w14:paraId="5ADEE5BE" w14:textId="77777777" w:rsidR="009E6AA6" w:rsidRPr="007917BE" w:rsidRDefault="009E6AA6" w:rsidP="006330F8">
      <w:pPr>
        <w:pStyle w:val="ListBullet2"/>
        <w:numPr>
          <w:ilvl w:val="0"/>
          <w:numId w:val="45"/>
        </w:numPr>
      </w:pPr>
      <w:r w:rsidRPr="007917BE">
        <w:t>not more than seven years of education where English is the main medium of course delivery immediately prior to entering their final year of school</w:t>
      </w:r>
      <w:r>
        <w:t>,</w:t>
      </w:r>
      <w:r w:rsidRPr="007917BE">
        <w:t xml:space="preserve"> </w:t>
      </w:r>
      <w:r w:rsidRPr="00B753F1">
        <w:rPr>
          <w:b/>
          <w:bCs/>
        </w:rPr>
        <w:t>or</w:t>
      </w:r>
    </w:p>
    <w:p w14:paraId="34209A7E" w14:textId="77777777" w:rsidR="009E6AA6" w:rsidRPr="00386CBE" w:rsidRDefault="009E6AA6" w:rsidP="006330F8">
      <w:pPr>
        <w:pStyle w:val="ListBullet2"/>
        <w:numPr>
          <w:ilvl w:val="0"/>
          <w:numId w:val="45"/>
        </w:numPr>
      </w:pPr>
      <w:r w:rsidRPr="00386CBE">
        <w:t>more than seven years where English is the main medium of course delivery but limited exposure/restricted knowledge of academic English</w:t>
      </w:r>
      <w:r>
        <w:t>,</w:t>
      </w:r>
      <w:r w:rsidRPr="00386CBE">
        <w:t xml:space="preserve"> </w:t>
      </w:r>
      <w:r w:rsidRPr="00B753F1">
        <w:rPr>
          <w:b/>
          <w:bCs/>
        </w:rPr>
        <w:t>or</w:t>
      </w:r>
    </w:p>
    <w:p w14:paraId="61D39FE6" w14:textId="77777777" w:rsidR="009E6AA6" w:rsidRPr="00386CBE" w:rsidRDefault="009E6AA6" w:rsidP="006330F8">
      <w:pPr>
        <w:pStyle w:val="ListBullet2"/>
        <w:numPr>
          <w:ilvl w:val="0"/>
          <w:numId w:val="45"/>
        </w:numPr>
      </w:pPr>
      <w:r w:rsidRPr="00386CBE">
        <w:t>varying exposure to English, but who have had disrupted</w:t>
      </w:r>
      <w:r w:rsidRPr="00B753F1">
        <w:t>*</w:t>
      </w:r>
      <w:r w:rsidRPr="00386CBE">
        <w:t xml:space="preserve"> </w:t>
      </w:r>
      <w:r>
        <w:t>schooling</w:t>
      </w:r>
      <w:r w:rsidRPr="00386CBE">
        <w:t xml:space="preserve"> in one or more countries, including Australia.</w:t>
      </w:r>
    </w:p>
    <w:p w14:paraId="0EAA2961" w14:textId="77777777" w:rsidR="009E6AA6" w:rsidRPr="00386CBE" w:rsidRDefault="009E6AA6" w:rsidP="009E6AA6">
      <w:pPr>
        <w:spacing w:after="120"/>
      </w:pPr>
      <w:r>
        <w:t>Sc</w:t>
      </w:r>
      <w:r w:rsidRPr="00386CBE">
        <w:t>hools are best placed to identify and confirm the eligibility of students against these sub</w:t>
      </w:r>
      <w:r>
        <w:noBreakHyphen/>
      </w:r>
      <w:r w:rsidRPr="00386CBE">
        <w:t xml:space="preserve">categories. Factors for consideration in school judgements include: </w:t>
      </w:r>
    </w:p>
    <w:p w14:paraId="31021427" w14:textId="77777777" w:rsidR="009E6AA6" w:rsidRPr="00386CBE" w:rsidRDefault="009E6AA6" w:rsidP="009E6AA6">
      <w:pPr>
        <w:pStyle w:val="ListBullet"/>
      </w:pPr>
      <w:r w:rsidRPr="00386CBE">
        <w:t xml:space="preserve">refugee or low socio-economic status backgrounds </w:t>
      </w:r>
    </w:p>
    <w:p w14:paraId="37CBF290" w14:textId="77777777" w:rsidR="009E6AA6" w:rsidRPr="00386CBE" w:rsidRDefault="009E6AA6" w:rsidP="009E6AA6">
      <w:pPr>
        <w:pStyle w:val="ListBullet"/>
      </w:pPr>
      <w:r w:rsidRPr="00386CBE">
        <w:t>poverty</w:t>
      </w:r>
    </w:p>
    <w:p w14:paraId="26254259" w14:textId="77777777" w:rsidR="009E6AA6" w:rsidRPr="00386CBE" w:rsidRDefault="009E6AA6" w:rsidP="009E6AA6">
      <w:pPr>
        <w:pStyle w:val="ListBullet"/>
      </w:pPr>
      <w:r>
        <w:t>post-traumatic stress disorder (</w:t>
      </w:r>
      <w:r w:rsidRPr="00386CBE">
        <w:t>PTSD</w:t>
      </w:r>
      <w:r>
        <w:t>)</w:t>
      </w:r>
      <w:r w:rsidRPr="00386CBE">
        <w:t xml:space="preserve"> or trauma</w:t>
      </w:r>
    </w:p>
    <w:p w14:paraId="7E6F2778" w14:textId="77777777" w:rsidR="009E6AA6" w:rsidRPr="00386CBE" w:rsidRDefault="009E6AA6" w:rsidP="009E6AA6">
      <w:pPr>
        <w:pStyle w:val="ListBullet"/>
        <w:spacing w:after="0"/>
      </w:pPr>
      <w:r w:rsidRPr="00B753F1">
        <w:t>*</w:t>
      </w:r>
      <w:r w:rsidRPr="00386CBE">
        <w:t xml:space="preserve"> </w:t>
      </w:r>
      <w:r>
        <w:t>disrupted</w:t>
      </w:r>
      <w:r w:rsidRPr="00386CBE">
        <w:t xml:space="preserve"> schooling, including:</w:t>
      </w:r>
    </w:p>
    <w:p w14:paraId="094A3051" w14:textId="77777777" w:rsidR="009E6AA6" w:rsidRPr="00386CBE" w:rsidRDefault="009E6AA6" w:rsidP="006330F8">
      <w:pPr>
        <w:pStyle w:val="ListBullet2"/>
        <w:numPr>
          <w:ilvl w:val="0"/>
          <w:numId w:val="46"/>
        </w:numPr>
      </w:pPr>
      <w:r w:rsidRPr="00386CBE">
        <w:t>frequent or significant changes to language of instruction</w:t>
      </w:r>
    </w:p>
    <w:p w14:paraId="7E2C4181" w14:textId="77777777" w:rsidR="009E6AA6" w:rsidRPr="00386CBE" w:rsidRDefault="009E6AA6" w:rsidP="006330F8">
      <w:pPr>
        <w:pStyle w:val="ListBullet2"/>
        <w:numPr>
          <w:ilvl w:val="0"/>
          <w:numId w:val="46"/>
        </w:numPr>
        <w:spacing w:after="0"/>
      </w:pPr>
      <w:r>
        <w:t>long-</w:t>
      </w:r>
      <w:r w:rsidRPr="00386CBE">
        <w:t xml:space="preserve">term or numerous interruptions to schooling </w:t>
      </w:r>
    </w:p>
    <w:p w14:paraId="02D9E6E8" w14:textId="77777777" w:rsidR="009E6AA6" w:rsidRPr="000F072C" w:rsidRDefault="009E6AA6" w:rsidP="009E6AA6">
      <w:pPr>
        <w:pStyle w:val="ListBullet"/>
      </w:pPr>
      <w:r w:rsidRPr="00386CBE">
        <w:t xml:space="preserve">other experiences </w:t>
      </w:r>
      <w:r>
        <w:t>that</w:t>
      </w:r>
      <w:r w:rsidRPr="00386CBE">
        <w:t xml:space="preserve"> may affect their ability to access English learning area courses other than EAL/D.</w:t>
      </w:r>
      <w:bookmarkEnd w:id="6"/>
    </w:p>
    <w:p w14:paraId="7C7BFB43" w14:textId="77777777" w:rsidR="009E6AA6" w:rsidRDefault="009E6AA6" w:rsidP="009E6AA6">
      <w:pPr>
        <w:pStyle w:val="Heading1"/>
      </w:pPr>
      <w:bookmarkStart w:id="7" w:name="_Toc120793954"/>
      <w:bookmarkStart w:id="8" w:name="_Toc126232353"/>
      <w:bookmarkStart w:id="9" w:name="_Toc135912851"/>
      <w:r>
        <w:lastRenderedPageBreak/>
        <w:t>EAL/D ATAR eligibility process</w:t>
      </w:r>
      <w:bookmarkEnd w:id="7"/>
      <w:bookmarkEnd w:id="8"/>
      <w:bookmarkEnd w:id="9"/>
    </w:p>
    <w:p w14:paraId="3B634742" w14:textId="77777777" w:rsidR="009E6AA6" w:rsidRPr="00E15801" w:rsidRDefault="009E6AA6" w:rsidP="009E6AA6">
      <w:pPr>
        <w:spacing w:after="120"/>
      </w:pPr>
      <w:r>
        <w:t xml:space="preserve">Students who intend to </w:t>
      </w:r>
      <w:r w:rsidRPr="005D023E">
        <w:t>enrol in</w:t>
      </w:r>
      <w:r>
        <w:t xml:space="preserve"> the Year 12 EAL/D ATAR course must </w:t>
      </w:r>
      <w:r w:rsidRPr="00E15801">
        <w:t>submit</w:t>
      </w:r>
      <w:r w:rsidRPr="00F83FE1">
        <w:t xml:space="preserve"> </w:t>
      </w:r>
      <w:r w:rsidRPr="00804BA8">
        <w:t>to their school principal or delegate via the student portal</w:t>
      </w:r>
      <w:r w:rsidRPr="00E15801">
        <w:t>:</w:t>
      </w:r>
    </w:p>
    <w:p w14:paraId="6AB17A94" w14:textId="77777777" w:rsidR="009E6AA6" w:rsidRPr="00804BA8" w:rsidRDefault="009E6AA6" w:rsidP="009E6AA6">
      <w:pPr>
        <w:pStyle w:val="ListParagraph"/>
        <w:numPr>
          <w:ilvl w:val="0"/>
          <w:numId w:val="24"/>
        </w:numPr>
      </w:pPr>
      <w:r w:rsidRPr="00804BA8">
        <w:t>a</w:t>
      </w:r>
      <w:r>
        <w:t>n EAL/D eligibility</w:t>
      </w:r>
      <w:r w:rsidRPr="00804BA8">
        <w:t xml:space="preserve"> declaration </w:t>
      </w:r>
    </w:p>
    <w:p w14:paraId="35B8642C" w14:textId="77777777" w:rsidR="009E6AA6" w:rsidRPr="00804BA8" w:rsidRDefault="009E6AA6" w:rsidP="009E6AA6">
      <w:pPr>
        <w:pStyle w:val="ListParagraph"/>
        <w:numPr>
          <w:ilvl w:val="0"/>
          <w:numId w:val="24"/>
        </w:numPr>
      </w:pPr>
      <w:r w:rsidRPr="00804BA8">
        <w:t>supporting information (first language, education background)</w:t>
      </w:r>
    </w:p>
    <w:p w14:paraId="7DE7AEBE" w14:textId="77777777" w:rsidR="009E6AA6" w:rsidRPr="00804BA8" w:rsidRDefault="009E6AA6" w:rsidP="009E6AA6">
      <w:pPr>
        <w:pStyle w:val="ListParagraph"/>
        <w:numPr>
          <w:ilvl w:val="0"/>
          <w:numId w:val="24"/>
        </w:numPr>
      </w:pPr>
      <w:r w:rsidRPr="00804BA8">
        <w:t>relevant evidence (e.g. school reports, passport, school letter, teacher declaration)</w:t>
      </w:r>
      <w:r>
        <w:t>.</w:t>
      </w:r>
    </w:p>
    <w:p w14:paraId="3C27A928" w14:textId="77777777" w:rsidR="009E6AA6" w:rsidRDefault="009E6AA6" w:rsidP="009E6AA6">
      <w:r w:rsidRPr="008C24FC">
        <w:t xml:space="preserve">Use </w:t>
      </w:r>
      <w:r>
        <w:t>the</w:t>
      </w:r>
      <w:r w:rsidRPr="008C24FC">
        <w:t xml:space="preserve"> checklist on the following page to make sure </w:t>
      </w:r>
      <w:r>
        <w:t>students</w:t>
      </w:r>
      <w:r w:rsidRPr="008C24FC">
        <w:t xml:space="preserve"> have everything </w:t>
      </w:r>
      <w:r>
        <w:t>they</w:t>
      </w:r>
      <w:r w:rsidRPr="008C24FC">
        <w:t xml:space="preserve"> need before </w:t>
      </w:r>
      <w:r>
        <w:t>they</w:t>
      </w:r>
      <w:r w:rsidRPr="008C24FC">
        <w:t xml:space="preserve"> start </w:t>
      </w:r>
      <w:r>
        <w:t>their</w:t>
      </w:r>
      <w:r w:rsidRPr="008C24FC">
        <w:t xml:space="preserve"> </w:t>
      </w:r>
      <w:r>
        <w:t xml:space="preserve">online EAL/D eligibility </w:t>
      </w:r>
      <w:r w:rsidRPr="008C24FC">
        <w:t xml:space="preserve">declaration. </w:t>
      </w:r>
    </w:p>
    <w:p w14:paraId="5891405E" w14:textId="77777777" w:rsidR="009E6AA6" w:rsidRDefault="009E6AA6" w:rsidP="009E6AA6">
      <w:r>
        <w:t>Students</w:t>
      </w:r>
      <w:r w:rsidRPr="008C24FC">
        <w:t xml:space="preserve"> will need to use a computer, either at home or at school. If </w:t>
      </w:r>
      <w:r>
        <w:t>they</w:t>
      </w:r>
      <w:r w:rsidRPr="008C24FC">
        <w:t xml:space="preserve"> have any questions, </w:t>
      </w:r>
      <w:r>
        <w:t xml:space="preserve">they can </w:t>
      </w:r>
      <w:r w:rsidRPr="008C24FC">
        <w:t xml:space="preserve">ask </w:t>
      </w:r>
      <w:r>
        <w:t>their</w:t>
      </w:r>
      <w:r w:rsidRPr="008C24FC">
        <w:t xml:space="preserve"> parent/s or carer/s or teacher to help </w:t>
      </w:r>
      <w:r>
        <w:t>them</w:t>
      </w:r>
      <w:r w:rsidRPr="008C24FC">
        <w:t xml:space="preserve">. </w:t>
      </w:r>
      <w:r>
        <w:t>Teachers can ensure that students provide correct information and supporting evidence, reducing the need for amendment.</w:t>
      </w:r>
    </w:p>
    <w:p w14:paraId="575F3202" w14:textId="77777777" w:rsidR="009E6AA6" w:rsidRDefault="009E6AA6" w:rsidP="009E6AA6">
      <w:r>
        <w:t xml:space="preserve">If students require support to complete their online EAL/D eligibility declaration, it is recommended that they complete the process as a group in the classroom, so teachers can help them. </w:t>
      </w:r>
    </w:p>
    <w:p w14:paraId="7A0E6B16" w14:textId="77777777" w:rsidR="009E6AA6" w:rsidRDefault="009E6AA6" w:rsidP="009E6AA6">
      <w:pPr>
        <w:rPr>
          <w:lang w:eastAsia="en-AU"/>
        </w:rPr>
      </w:pPr>
      <w:r>
        <w:rPr>
          <w:lang w:eastAsia="en-AU"/>
        </w:rPr>
        <w:t xml:space="preserve">There are five stages to enrolment in the </w:t>
      </w:r>
      <w:r>
        <w:t xml:space="preserve">Year 12 </w:t>
      </w:r>
      <w:r>
        <w:rPr>
          <w:lang w:eastAsia="en-AU"/>
        </w:rPr>
        <w:t>EAL/D ATAR course.</w:t>
      </w:r>
    </w:p>
    <w:p w14:paraId="162F2E92" w14:textId="77777777" w:rsidR="009E6AA6" w:rsidRPr="008C24FC" w:rsidRDefault="009E6AA6" w:rsidP="009E6AA6">
      <w:pPr>
        <w:pStyle w:val="ListParagraph"/>
        <w:numPr>
          <w:ilvl w:val="0"/>
          <w:numId w:val="25"/>
        </w:numPr>
        <w:shd w:val="clear" w:color="auto" w:fill="FEFEFE"/>
        <w:spacing w:before="240" w:after="191"/>
        <w:ind w:left="357" w:hanging="357"/>
        <w:rPr>
          <w:rFonts w:cstheme="minorHAnsi"/>
          <w:lang w:eastAsia="en-AU"/>
        </w:rPr>
      </w:pPr>
      <w:r w:rsidRPr="008C24FC">
        <w:rPr>
          <w:rFonts w:cstheme="minorHAnsi"/>
          <w:lang w:eastAsia="en-AU"/>
        </w:rPr>
        <w:t>Student declaration submitted in the student portal.</w:t>
      </w:r>
    </w:p>
    <w:p w14:paraId="2B1A4905" w14:textId="77777777" w:rsidR="009E6AA6" w:rsidRPr="008C24FC" w:rsidRDefault="009E6AA6" w:rsidP="009E6AA6">
      <w:pPr>
        <w:pStyle w:val="ListParagraph"/>
        <w:numPr>
          <w:ilvl w:val="0"/>
          <w:numId w:val="25"/>
        </w:numPr>
        <w:shd w:val="clear" w:color="auto" w:fill="FEFEFE"/>
        <w:spacing w:before="240" w:after="191"/>
        <w:ind w:left="357" w:hanging="357"/>
        <w:rPr>
          <w:rFonts w:cstheme="minorHAnsi"/>
          <w:lang w:eastAsia="en-AU"/>
        </w:rPr>
      </w:pPr>
      <w:r w:rsidRPr="008C24FC">
        <w:rPr>
          <w:rFonts w:cstheme="minorHAnsi"/>
          <w:lang w:eastAsia="en-AU"/>
        </w:rPr>
        <w:t xml:space="preserve">Teacher verification of information and evidence. Any mistakes by the student can be fixed here. </w:t>
      </w:r>
    </w:p>
    <w:p w14:paraId="2A6FFE37" w14:textId="77777777" w:rsidR="009E6AA6" w:rsidRPr="008C24FC" w:rsidRDefault="009E6AA6" w:rsidP="009E6AA6">
      <w:pPr>
        <w:pStyle w:val="ListParagraph"/>
        <w:numPr>
          <w:ilvl w:val="0"/>
          <w:numId w:val="25"/>
        </w:numPr>
        <w:shd w:val="clear" w:color="auto" w:fill="FEFEFE"/>
        <w:spacing w:before="240" w:after="191"/>
        <w:ind w:left="357" w:hanging="357"/>
        <w:rPr>
          <w:rFonts w:cstheme="minorHAnsi"/>
          <w:lang w:eastAsia="en-AU"/>
        </w:rPr>
      </w:pPr>
      <w:r w:rsidRPr="008C24FC">
        <w:rPr>
          <w:rFonts w:cstheme="minorHAnsi"/>
          <w:lang w:eastAsia="en-AU"/>
        </w:rPr>
        <w:t xml:space="preserve">Teacher recommendation. </w:t>
      </w:r>
    </w:p>
    <w:p w14:paraId="25783CB4" w14:textId="77777777" w:rsidR="009E6AA6" w:rsidRPr="008C24FC" w:rsidRDefault="009E6AA6" w:rsidP="009E6AA6">
      <w:pPr>
        <w:pStyle w:val="ListParagraph"/>
        <w:numPr>
          <w:ilvl w:val="0"/>
          <w:numId w:val="25"/>
        </w:numPr>
        <w:shd w:val="clear" w:color="auto" w:fill="FEFEFE"/>
        <w:spacing w:before="240" w:after="191"/>
        <w:ind w:left="357" w:hanging="357"/>
        <w:rPr>
          <w:rFonts w:cstheme="minorHAnsi"/>
          <w:lang w:eastAsia="en-AU"/>
        </w:rPr>
      </w:pPr>
      <w:r w:rsidRPr="008C24FC">
        <w:rPr>
          <w:rFonts w:cstheme="minorHAnsi"/>
          <w:lang w:eastAsia="en-AU"/>
        </w:rPr>
        <w:t>Principal endorsement.</w:t>
      </w:r>
    </w:p>
    <w:p w14:paraId="10BD8C20" w14:textId="77777777" w:rsidR="009E6AA6" w:rsidRPr="008C24FC" w:rsidRDefault="009E6AA6" w:rsidP="009E6AA6">
      <w:pPr>
        <w:pStyle w:val="ListParagraph"/>
        <w:numPr>
          <w:ilvl w:val="0"/>
          <w:numId w:val="25"/>
        </w:numPr>
        <w:shd w:val="clear" w:color="auto" w:fill="FEFEFE"/>
        <w:spacing w:before="240" w:after="160"/>
        <w:ind w:left="357" w:hanging="357"/>
        <w:rPr>
          <w:rFonts w:cstheme="minorHAnsi"/>
          <w:b/>
        </w:rPr>
      </w:pPr>
      <w:r w:rsidRPr="008C24FC">
        <w:rPr>
          <w:rFonts w:cstheme="minorHAnsi"/>
          <w:lang w:eastAsia="en-AU"/>
        </w:rPr>
        <w:t xml:space="preserve">Student may be enrolled in </w:t>
      </w:r>
      <w:r>
        <w:rPr>
          <w:rFonts w:cstheme="minorHAnsi"/>
          <w:lang w:eastAsia="en-AU"/>
        </w:rPr>
        <w:t xml:space="preserve">the </w:t>
      </w:r>
      <w:r>
        <w:t xml:space="preserve">Year 12 </w:t>
      </w:r>
      <w:r w:rsidRPr="008C24FC">
        <w:rPr>
          <w:rFonts w:cstheme="minorHAnsi"/>
          <w:lang w:eastAsia="en-AU"/>
        </w:rPr>
        <w:t xml:space="preserve">EAL/D ATAR </w:t>
      </w:r>
      <w:r>
        <w:rPr>
          <w:rFonts w:cstheme="minorHAnsi"/>
          <w:lang w:eastAsia="en-AU"/>
        </w:rPr>
        <w:t>course</w:t>
      </w:r>
      <w:r w:rsidRPr="008C24FC">
        <w:rPr>
          <w:rFonts w:cstheme="minorHAnsi"/>
          <w:lang w:eastAsia="en-AU"/>
        </w:rPr>
        <w:t xml:space="preserve">. </w:t>
      </w:r>
    </w:p>
    <w:p w14:paraId="52B56D15" w14:textId="77777777" w:rsidR="009E6AA6" w:rsidRPr="00EC73C2" w:rsidRDefault="009E6AA6" w:rsidP="009E6AA6">
      <w:pPr>
        <w:spacing w:after="0"/>
        <w:rPr>
          <w:b/>
          <w:bCs/>
          <w:lang w:eastAsia="en-AU"/>
        </w:rPr>
      </w:pPr>
      <w:r w:rsidRPr="00EC73C2">
        <w:rPr>
          <w:b/>
          <w:bCs/>
          <w:lang w:eastAsia="en-AU"/>
        </w:rPr>
        <w:t xml:space="preserve">The nominated teacher </w:t>
      </w:r>
    </w:p>
    <w:p w14:paraId="1526A715" w14:textId="77777777" w:rsidR="009E6AA6" w:rsidRDefault="009E6AA6" w:rsidP="009E6AA6">
      <w:pPr>
        <w:pStyle w:val="ListParagraph"/>
        <w:numPr>
          <w:ilvl w:val="0"/>
          <w:numId w:val="26"/>
        </w:numPr>
        <w:rPr>
          <w:rFonts w:cstheme="minorHAnsi"/>
        </w:rPr>
      </w:pPr>
      <w:r w:rsidRPr="008C7EFD">
        <w:rPr>
          <w:rFonts w:cstheme="minorHAnsi"/>
        </w:rPr>
        <w:t>review</w:t>
      </w:r>
      <w:r>
        <w:rPr>
          <w:rFonts w:cstheme="minorHAnsi"/>
        </w:rPr>
        <w:t>s</w:t>
      </w:r>
      <w:r w:rsidRPr="008C7EFD">
        <w:rPr>
          <w:rFonts w:cstheme="minorHAnsi"/>
        </w:rPr>
        <w:t xml:space="preserve"> </w:t>
      </w:r>
      <w:r>
        <w:rPr>
          <w:rFonts w:cstheme="minorHAnsi"/>
        </w:rPr>
        <w:t>the declaration against the eligibility criteria</w:t>
      </w:r>
    </w:p>
    <w:p w14:paraId="06E48C0D" w14:textId="77777777" w:rsidR="009E6AA6" w:rsidRDefault="009E6AA6" w:rsidP="009E6AA6">
      <w:pPr>
        <w:pStyle w:val="ListParagraph"/>
        <w:numPr>
          <w:ilvl w:val="0"/>
          <w:numId w:val="26"/>
        </w:numPr>
        <w:rPr>
          <w:rFonts w:cstheme="minorHAnsi"/>
        </w:rPr>
      </w:pPr>
      <w:r w:rsidRPr="008C7EFD">
        <w:rPr>
          <w:rFonts w:cstheme="minorHAnsi"/>
        </w:rPr>
        <w:t>review</w:t>
      </w:r>
      <w:r>
        <w:rPr>
          <w:rFonts w:cstheme="minorHAnsi"/>
        </w:rPr>
        <w:t>s</w:t>
      </w:r>
      <w:r w:rsidRPr="008C7EFD">
        <w:rPr>
          <w:rFonts w:cstheme="minorHAnsi"/>
        </w:rPr>
        <w:t xml:space="preserve"> </w:t>
      </w:r>
      <w:r>
        <w:rPr>
          <w:rFonts w:cstheme="minorHAnsi"/>
        </w:rPr>
        <w:t>the</w:t>
      </w:r>
      <w:r w:rsidRPr="008C7EFD">
        <w:rPr>
          <w:rFonts w:cstheme="minorHAnsi"/>
        </w:rPr>
        <w:t xml:space="preserve"> information and evidence to ensure there are no errors and that the evidence is appropriate</w:t>
      </w:r>
    </w:p>
    <w:p w14:paraId="08DD83C7" w14:textId="77777777" w:rsidR="009E6AA6" w:rsidRDefault="009E6AA6" w:rsidP="009E6AA6">
      <w:pPr>
        <w:pStyle w:val="ListParagraph"/>
        <w:numPr>
          <w:ilvl w:val="0"/>
          <w:numId w:val="26"/>
        </w:numPr>
        <w:rPr>
          <w:rFonts w:cstheme="minorHAnsi"/>
        </w:rPr>
      </w:pPr>
      <w:r w:rsidRPr="008C7EFD">
        <w:rPr>
          <w:rFonts w:cstheme="minorHAnsi"/>
        </w:rPr>
        <w:t>verif</w:t>
      </w:r>
      <w:r>
        <w:rPr>
          <w:rFonts w:cstheme="minorHAnsi"/>
        </w:rPr>
        <w:t>ies</w:t>
      </w:r>
      <w:r w:rsidRPr="008C7EFD">
        <w:rPr>
          <w:rFonts w:cstheme="minorHAnsi"/>
        </w:rPr>
        <w:t xml:space="preserve"> the declaration </w:t>
      </w:r>
    </w:p>
    <w:p w14:paraId="35150D7C" w14:textId="77777777" w:rsidR="009E6AA6" w:rsidRPr="003E0892" w:rsidRDefault="009E6AA6" w:rsidP="009E6AA6">
      <w:pPr>
        <w:pStyle w:val="ListParagraph"/>
        <w:numPr>
          <w:ilvl w:val="0"/>
          <w:numId w:val="26"/>
        </w:numPr>
        <w:rPr>
          <w:rFonts w:cstheme="minorHAnsi"/>
        </w:rPr>
      </w:pPr>
      <w:r>
        <w:rPr>
          <w:rFonts w:cstheme="minorHAnsi"/>
        </w:rPr>
        <w:t xml:space="preserve">provides </w:t>
      </w:r>
      <w:r w:rsidRPr="008C7EFD">
        <w:rPr>
          <w:rFonts w:cstheme="minorHAnsi"/>
        </w:rPr>
        <w:t xml:space="preserve">a recommendation </w:t>
      </w:r>
      <w:r>
        <w:rPr>
          <w:rFonts w:cstheme="minorHAnsi"/>
        </w:rPr>
        <w:t>to the principal.</w:t>
      </w:r>
    </w:p>
    <w:p w14:paraId="03B31DA0" w14:textId="77777777" w:rsidR="009E6AA6" w:rsidRPr="00EC73C2" w:rsidRDefault="009E6AA6" w:rsidP="009E6AA6">
      <w:pPr>
        <w:spacing w:after="0"/>
        <w:rPr>
          <w:b/>
          <w:bCs/>
          <w:lang w:eastAsia="en-AU"/>
        </w:rPr>
      </w:pPr>
      <w:r w:rsidRPr="00EC73C2">
        <w:rPr>
          <w:b/>
          <w:bCs/>
          <w:lang w:eastAsia="en-AU"/>
        </w:rPr>
        <w:t>The principal (or delegate)</w:t>
      </w:r>
    </w:p>
    <w:p w14:paraId="098432DC" w14:textId="77777777" w:rsidR="009E6AA6" w:rsidRDefault="009E6AA6" w:rsidP="009E6AA6">
      <w:pPr>
        <w:pStyle w:val="ListParagraph"/>
        <w:numPr>
          <w:ilvl w:val="0"/>
          <w:numId w:val="26"/>
        </w:numPr>
        <w:rPr>
          <w:rFonts w:cstheme="minorHAnsi"/>
        </w:rPr>
      </w:pPr>
      <w:r w:rsidRPr="008C7EFD">
        <w:rPr>
          <w:rFonts w:cstheme="minorHAnsi"/>
        </w:rPr>
        <w:t>review</w:t>
      </w:r>
      <w:r>
        <w:rPr>
          <w:rFonts w:cstheme="minorHAnsi"/>
        </w:rPr>
        <w:t>s</w:t>
      </w:r>
      <w:r w:rsidRPr="008C7EFD">
        <w:rPr>
          <w:rFonts w:cstheme="minorHAnsi"/>
        </w:rPr>
        <w:t xml:space="preserve"> </w:t>
      </w:r>
      <w:r>
        <w:rPr>
          <w:rFonts w:cstheme="minorHAnsi"/>
        </w:rPr>
        <w:t>the declaration against the eligibility criteria</w:t>
      </w:r>
    </w:p>
    <w:p w14:paraId="2F9FCA16" w14:textId="77777777" w:rsidR="009E6AA6" w:rsidRDefault="009E6AA6" w:rsidP="009E6AA6">
      <w:pPr>
        <w:pStyle w:val="ListParagraph"/>
        <w:numPr>
          <w:ilvl w:val="0"/>
          <w:numId w:val="26"/>
        </w:numPr>
        <w:rPr>
          <w:rFonts w:cstheme="minorHAnsi"/>
        </w:rPr>
      </w:pPr>
      <w:r>
        <w:rPr>
          <w:rFonts w:cstheme="minorHAnsi"/>
        </w:rPr>
        <w:t xml:space="preserve">reviews the recommendation on endorsement </w:t>
      </w:r>
    </w:p>
    <w:p w14:paraId="20186F42" w14:textId="77777777" w:rsidR="009E6AA6" w:rsidRDefault="009E6AA6" w:rsidP="009E6AA6">
      <w:pPr>
        <w:pStyle w:val="ListParagraph"/>
        <w:numPr>
          <w:ilvl w:val="0"/>
          <w:numId w:val="26"/>
        </w:numPr>
        <w:ind w:left="357" w:hanging="357"/>
        <w:contextualSpacing w:val="0"/>
        <w:rPr>
          <w:rFonts w:cstheme="minorHAnsi"/>
        </w:rPr>
      </w:pPr>
      <w:r>
        <w:rPr>
          <w:rFonts w:cstheme="minorHAnsi"/>
        </w:rPr>
        <w:t>endorses the declaration and approves eligibility for enrolment in the Year 12 EAL/D ATAR course.</w:t>
      </w:r>
    </w:p>
    <w:p w14:paraId="06EDE683" w14:textId="15054FF1" w:rsidR="00B04DAE" w:rsidRPr="00A823E2" w:rsidRDefault="009E6AA6" w:rsidP="009E6AA6">
      <w:pPr>
        <w:spacing w:after="0"/>
        <w:rPr>
          <w:rStyle w:val="Hyperlink"/>
        </w:rPr>
      </w:pPr>
      <w:r>
        <w:t xml:space="preserve">Information about the EAL/D eligibility process and the submission dates for declarations can be found on the </w:t>
      </w:r>
      <w:r w:rsidRPr="00F10B70">
        <w:t xml:space="preserve">EAL/D page of the </w:t>
      </w:r>
      <w:r w:rsidR="00B04DAE">
        <w:rPr>
          <w:u w:val="single"/>
        </w:rPr>
        <w:fldChar w:fldCharType="begin"/>
      </w:r>
      <w:r w:rsidR="00F35CE5">
        <w:rPr>
          <w:u w:val="single"/>
        </w:rPr>
        <w:instrText>HYPERLINK "https://educationwaeduau-my.sharepoint.com/personal/rachel_hoare_education_wa_edu_au/Documents/Desktop/SCSA website (https:/senior-secondary.scsa.wa.edu.au/syllabus-and-support-materials/english/english-as-an-additional-language-or-dialect)"</w:instrText>
      </w:r>
      <w:r w:rsidR="00B04DAE">
        <w:rPr>
          <w:u w:val="single"/>
        </w:rPr>
      </w:r>
      <w:r w:rsidR="00B04DAE">
        <w:rPr>
          <w:u w:val="single"/>
        </w:rPr>
        <w:fldChar w:fldCharType="separate"/>
      </w:r>
      <w:r w:rsidR="00B04DAE" w:rsidRPr="00A823E2">
        <w:rPr>
          <w:rStyle w:val="Hyperlink"/>
        </w:rPr>
        <w:t xml:space="preserve">SCSA website </w:t>
      </w:r>
    </w:p>
    <w:p w14:paraId="5C12C7F9" w14:textId="6FB0D2BB" w:rsidR="009E6AA6" w:rsidRDefault="00B04DAE" w:rsidP="009E6AA6">
      <w:r w:rsidRPr="00A823E2">
        <w:rPr>
          <w:rStyle w:val="Hyperlink"/>
        </w:rPr>
        <w:t>(https://senior-secondary.scsa.wa.edu.au/syllabus-and-support-materials/english/english-as-an-additional-language-or-dialect)</w:t>
      </w:r>
      <w:r>
        <w:rPr>
          <w:u w:val="single"/>
        </w:rPr>
        <w:fldChar w:fldCharType="end"/>
      </w:r>
      <w:r w:rsidR="009E6AA6">
        <w:t>.</w:t>
      </w:r>
    </w:p>
    <w:p w14:paraId="578E8840" w14:textId="77777777" w:rsidR="009E6AA6" w:rsidRDefault="009E6AA6" w:rsidP="009E6AA6">
      <w:r w:rsidRPr="001C7757">
        <w:t xml:space="preserve">Any student who has not </w:t>
      </w:r>
      <w:r w:rsidRPr="00D1573D">
        <w:t xml:space="preserve">had </w:t>
      </w:r>
      <w:r w:rsidRPr="001C7757">
        <w:t>their EAL/D eligibility</w:t>
      </w:r>
      <w:r w:rsidRPr="00D1573D">
        <w:t xml:space="preserve"> finalised</w:t>
      </w:r>
      <w:r w:rsidRPr="001C7757">
        <w:t xml:space="preserve"> </w:t>
      </w:r>
      <w:r>
        <w:t xml:space="preserve">and endorsed </w:t>
      </w:r>
      <w:r w:rsidRPr="001C7757">
        <w:t xml:space="preserve">by the Year 12 enrolment deadline, as published in the </w:t>
      </w:r>
      <w:r w:rsidRPr="00D1573D">
        <w:rPr>
          <w:i/>
        </w:rPr>
        <w:t>Activities Schedule</w:t>
      </w:r>
      <w:r w:rsidRPr="001C7757">
        <w:t xml:space="preserve"> for that year, will not be able to enrol in </w:t>
      </w:r>
      <w:r w:rsidRPr="00D1573D">
        <w:t xml:space="preserve">the </w:t>
      </w:r>
      <w:r>
        <w:t xml:space="preserve">Year 12 EAL/D ATAR </w:t>
      </w:r>
      <w:r w:rsidRPr="001C7757">
        <w:t>course for that year.</w:t>
      </w:r>
    </w:p>
    <w:p w14:paraId="2ADACB8B" w14:textId="77777777" w:rsidR="0082148C" w:rsidRDefault="0082148C" w:rsidP="009E6AA6">
      <w:pPr>
        <w:sectPr w:rsidR="0082148C" w:rsidSect="00615AF6">
          <w:headerReference w:type="default" r:id="rId16"/>
          <w:footerReference w:type="default" r:id="rId17"/>
          <w:pgSz w:w="11906" w:h="16838"/>
          <w:pgMar w:top="1440" w:right="1440" w:bottom="1440" w:left="1440" w:header="709" w:footer="709" w:gutter="0"/>
          <w:pgNumType w:start="1"/>
          <w:cols w:space="708"/>
          <w:docGrid w:linePitch="360"/>
        </w:sectPr>
      </w:pPr>
    </w:p>
    <w:p w14:paraId="3C9267E2" w14:textId="18C3F514" w:rsidR="009E6AA6" w:rsidRPr="00D17E69" w:rsidRDefault="009E6AA6" w:rsidP="0082148C">
      <w:pPr>
        <w:pStyle w:val="Heading1"/>
        <w:spacing w:after="120"/>
      </w:pPr>
      <w:bookmarkStart w:id="10" w:name="_Toc126232354"/>
      <w:bookmarkStart w:id="11" w:name="_Toc135912852"/>
      <w:r>
        <w:lastRenderedPageBreak/>
        <w:t>Checklist</w:t>
      </w:r>
      <w:bookmarkEnd w:id="10"/>
      <w:bookmarkEnd w:id="11"/>
    </w:p>
    <w:p w14:paraId="57A82962" w14:textId="47F46513" w:rsidR="009E6AA6" w:rsidRPr="00AE0886" w:rsidRDefault="009E6AA6" w:rsidP="009E6AA6">
      <w:pPr>
        <w:spacing w:after="12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750912" behindDoc="0" locked="0" layoutInCell="1" allowOverlap="1" wp14:anchorId="3EC726CC" wp14:editId="0DCB758B">
                <wp:simplePos x="0" y="0"/>
                <wp:positionH relativeFrom="column">
                  <wp:posOffset>180975</wp:posOffset>
                </wp:positionH>
                <wp:positionV relativeFrom="paragraph">
                  <wp:posOffset>48421</wp:posOffset>
                </wp:positionV>
                <wp:extent cx="5476240" cy="0"/>
                <wp:effectExtent l="0" t="0" r="29210" b="19050"/>
                <wp:wrapNone/>
                <wp:docPr id="84" name="Straight Connector 84"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78DE98DE" id="Straight Connector 84" o:spid="_x0000_s1026" alt="Title: Decorative line" style="position:absolute;z-index:251750912;visibility:visible;mso-wrap-style:square;mso-wrap-distance-left:9pt;mso-wrap-distance-top:0;mso-wrap-distance-right:9pt;mso-wrap-distance-bottom:0;mso-position-horizontal:absolute;mso-position-horizontal-relative:text;mso-position-vertical:absolute;mso-position-vertical-relative:text" from="14.25pt,3.8pt" to="445.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" strokecolor="#a6a6a6"/>
            </w:pict>
          </mc:Fallback>
        </mc:AlternateContent>
      </w:r>
      <w:r w:rsidRPr="008B0FE4">
        <w:rPr>
          <w:rFonts w:ascii="Calibri" w:eastAsia="Calibri" w:hAnsi="Calibri" w:cs="Times New Roman"/>
          <w:noProof/>
          <w:sz w:val="20"/>
          <w:lang w:eastAsia="en-AU"/>
        </w:rPr>
        <mc:AlternateContent>
          <mc:Choice Requires="wps">
            <w:drawing>
              <wp:anchor distT="0" distB="0" distL="114300" distR="114300" simplePos="0" relativeHeight="251751936" behindDoc="0" locked="0" layoutInCell="1" allowOverlap="1" wp14:anchorId="18C23FC0" wp14:editId="2F04FAAD">
                <wp:simplePos x="0" y="0"/>
                <wp:positionH relativeFrom="column">
                  <wp:posOffset>-38735</wp:posOffset>
                </wp:positionH>
                <wp:positionV relativeFrom="paragraph">
                  <wp:posOffset>12226</wp:posOffset>
                </wp:positionV>
                <wp:extent cx="243840" cy="340995"/>
                <wp:effectExtent l="0" t="0" r="0" b="1905"/>
                <wp:wrapNone/>
                <wp:docPr id="108" name="Text Box 108" descr="Folded over icon indicating step 1 in the EAL/D application checklist" title="Step 1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473F4F3E" w14:textId="77777777" w:rsidR="009E6AA6" w:rsidRPr="008B0FE4" w:rsidRDefault="009E6AA6" w:rsidP="009E6AA6">
                            <w:pPr>
                              <w:rPr>
                                <w:b/>
                                <w:color w:val="FFFFFF"/>
                              </w:rPr>
                            </w:pPr>
                            <w:r w:rsidRPr="008B0FE4">
                              <w:rPr>
                                <w:b/>
                                <w:color w:val="FFFFFF"/>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23FC0" id="Text Box 108" o:spid="_x0000_s1028" type="#_x0000_t202" alt="Title: Step 1 icon  - Description: Folded over icon indicating step 1 in the EAL/D application checklist" style="position:absolute;margin-left:-3.05pt;margin-top:.95pt;width:19.2pt;height:26.8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Y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" filled="f" stroked="f" strokeweight=".5pt">
                <v:textbox>
                  <w:txbxContent>
                    <w:p w14:paraId="473F4F3E" w14:textId="77777777" w:rsidR="009E6AA6" w:rsidRPr="008B0FE4" w:rsidRDefault="009E6AA6" w:rsidP="009E6AA6">
                      <w:pPr>
                        <w:rPr>
                          <w:b/>
                          <w:color w:val="FFFFFF"/>
                        </w:rPr>
                      </w:pPr>
                      <w:r w:rsidRPr="008B0FE4">
                        <w:rPr>
                          <w:b/>
                          <w:color w:val="FFFFFF"/>
                        </w:rPr>
                        <w:t>1</w:t>
                      </w:r>
                    </w:p>
                  </w:txbxContent>
                </v:textbox>
              </v:shape>
            </w:pict>
          </mc:Fallback>
        </mc:AlternateContent>
      </w:r>
      <w:r w:rsidRPr="008B0FE4">
        <w:rPr>
          <w:rFonts w:ascii="Calibri" w:eastAsia="Calibri" w:hAnsi="Calibri" w:cs="Times New Roman"/>
          <w:noProof/>
          <w:lang w:eastAsia="en-AU"/>
        </w:rPr>
        <w:drawing>
          <wp:inline distT="0" distB="0" distL="0" distR="0" wp14:anchorId="7F2DC02E" wp14:editId="1932B134">
            <wp:extent cx="212975" cy="288000"/>
            <wp:effectExtent l="0" t="0" r="0" b="0"/>
            <wp:docPr id="109" name="Picture 109" descr="Green icon showing number 1" title="Ic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8">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1848BE">
        <w:rPr>
          <w:rFonts w:ascii="Calibri" w:eastAsia="Calibri" w:hAnsi="Calibri" w:cs="Times New Roman"/>
          <w:b/>
          <w:color w:val="7030A0"/>
          <w:lang w:val="en-GB"/>
        </w:rPr>
        <w:t>Logging in</w:t>
      </w:r>
      <w:r>
        <w:rPr>
          <w:rFonts w:ascii="Calibri" w:eastAsia="Calibri" w:hAnsi="Calibri" w:cs="Times New Roman"/>
          <w:b/>
          <w:color w:val="7030A0"/>
          <w:lang w:val="en-GB"/>
        </w:rPr>
        <w:t xml:space="preserve"> </w:t>
      </w:r>
      <w:r w:rsidRPr="001848BE">
        <w:rPr>
          <w:rFonts w:ascii="Calibri" w:eastAsia="Calibri" w:hAnsi="Calibri" w:cs="Times New Roman"/>
          <w:b/>
          <w:color w:val="7030A0"/>
          <w:lang w:val="en-GB"/>
        </w:rPr>
        <w:t>to the student portal</w:t>
      </w:r>
    </w:p>
    <w:p w14:paraId="69487E19" w14:textId="77777777" w:rsidR="009E6AA6" w:rsidRPr="002B18D6" w:rsidRDefault="009E6AA6" w:rsidP="00A15362">
      <w:pPr>
        <w:spacing w:after="120"/>
      </w:pPr>
      <w:r>
        <w:t xml:space="preserve">To log in to the student portal, students will need their </w:t>
      </w:r>
      <w:r w:rsidRPr="004657BF">
        <w:rPr>
          <w:b/>
        </w:rPr>
        <w:t>WA student number</w:t>
      </w:r>
      <w:r w:rsidRPr="00003459">
        <w:t xml:space="preserve">, </w:t>
      </w:r>
      <w:r w:rsidRPr="002F142F">
        <w:t>which</w:t>
      </w:r>
      <w:r>
        <w:t xml:space="preserve"> is on their school report/s. It may also be on their </w:t>
      </w:r>
      <w:proofErr w:type="spellStart"/>
      <w:r w:rsidRPr="0030032F">
        <w:t>SmartRider</w:t>
      </w:r>
      <w:proofErr w:type="spellEnd"/>
      <w:r>
        <w:t xml:space="preserve">. Students will need </w:t>
      </w:r>
      <w:r w:rsidRPr="00D36C78">
        <w:t>a</w:t>
      </w:r>
      <w:r w:rsidRPr="004657BF">
        <w:rPr>
          <w:b/>
        </w:rPr>
        <w:t xml:space="preserve"> personal email address</w:t>
      </w:r>
      <w:r>
        <w:t>. They must be able to access this personal email account when they complete their online declaration.</w:t>
      </w:r>
    </w:p>
    <w:p w14:paraId="1D1A7BB2" w14:textId="77777777" w:rsidR="009E6AA6" w:rsidRPr="008B0FE4" w:rsidRDefault="009E6AA6" w:rsidP="009E6AA6">
      <w:pPr>
        <w:spacing w:after="120"/>
        <w:rPr>
          <w:rFonts w:ascii="Calibri" w:eastAsia="Calibri" w:hAnsi="Calibri" w:cs="Times New Roman"/>
        </w:rPr>
      </w:pPr>
      <w:r w:rsidRPr="008B0FE4">
        <w:rPr>
          <w:rFonts w:ascii="Calibri" w:eastAsia="Calibri" w:hAnsi="Calibri" w:cs="Times New Roman"/>
          <w:noProof/>
          <w:lang w:eastAsia="en-AU"/>
        </w:rPr>
        <mc:AlternateContent>
          <mc:Choice Requires="wps">
            <w:drawing>
              <wp:anchor distT="0" distB="0" distL="114300" distR="114300" simplePos="0" relativeHeight="251752960" behindDoc="0" locked="0" layoutInCell="1" allowOverlap="1" wp14:anchorId="48C4E18C" wp14:editId="440D808A">
                <wp:simplePos x="0" y="0"/>
                <wp:positionH relativeFrom="column">
                  <wp:posOffset>180340</wp:posOffset>
                </wp:positionH>
                <wp:positionV relativeFrom="paragraph">
                  <wp:posOffset>50326</wp:posOffset>
                </wp:positionV>
                <wp:extent cx="5476240" cy="0"/>
                <wp:effectExtent l="0" t="0" r="29210" b="19050"/>
                <wp:wrapNone/>
                <wp:docPr id="110" name="Straight Connector 110"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65000"/>
                            </a:sysClr>
                          </a:solidFill>
                          <a:prstDash val="solid"/>
                        </a:ln>
                        <a:effectLst/>
                      </wps:spPr>
                      <wps:bodyPr/>
                    </wps:wsp>
                  </a:graphicData>
                </a:graphic>
              </wp:anchor>
            </w:drawing>
          </mc:Choice>
          <mc:Fallback>
            <w:pict>
              <v:line w14:anchorId="79923700" id="Straight Connector 110" o:spid="_x0000_s1026" alt="Title: Decorative line" style="position:absolute;z-index:251752960;visibility:visible;mso-wrap-style:square;mso-wrap-distance-left:9pt;mso-wrap-distance-top:0;mso-wrap-distance-right:9pt;mso-wrap-distance-bottom:0;mso-position-horizontal:absolute;mso-position-horizontal-relative:text;mso-position-vertical:absolute;mso-position-vertical-relative:text" from="14.2pt,3.95pt" to="445.4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" strokecolor="#a6a6a6"/>
            </w:pict>
          </mc:Fallback>
        </mc:AlternateContent>
      </w:r>
      <w:r w:rsidRPr="008B0FE4">
        <w:rPr>
          <w:rFonts w:ascii="Calibri" w:eastAsia="Calibri" w:hAnsi="Calibri" w:cs="Times New Roman"/>
          <w:noProof/>
          <w:lang w:eastAsia="en-AU"/>
        </w:rPr>
        <mc:AlternateContent>
          <mc:Choice Requires="wps">
            <w:drawing>
              <wp:anchor distT="0" distB="0" distL="114300" distR="114300" simplePos="0" relativeHeight="251753984" behindDoc="0" locked="0" layoutInCell="1" allowOverlap="1" wp14:anchorId="55090F50" wp14:editId="579D6074">
                <wp:simplePos x="0" y="0"/>
                <wp:positionH relativeFrom="column">
                  <wp:posOffset>-35560</wp:posOffset>
                </wp:positionH>
                <wp:positionV relativeFrom="paragraph">
                  <wp:posOffset>0</wp:posOffset>
                </wp:positionV>
                <wp:extent cx="243840" cy="340995"/>
                <wp:effectExtent l="0" t="0" r="0" b="1905"/>
                <wp:wrapNone/>
                <wp:docPr id="111" name="Text Box 111" descr="Folded over icon indicating step 2 in the EAL/D application checklist" title="Step 2 icon "/>
                <wp:cNvGraphicFramePr/>
                <a:graphic xmlns:a="http://schemas.openxmlformats.org/drawingml/2006/main">
                  <a:graphicData uri="http://schemas.microsoft.com/office/word/2010/wordprocessingShape">
                    <wps:wsp>
                      <wps:cNvSpPr txBox="1"/>
                      <wps:spPr>
                        <a:xfrm>
                          <a:off x="0" y="0"/>
                          <a:ext cx="243840" cy="340995"/>
                        </a:xfrm>
                        <a:prstGeom prst="rect">
                          <a:avLst/>
                        </a:prstGeom>
                        <a:noFill/>
                        <a:ln w="6350">
                          <a:noFill/>
                        </a:ln>
                      </wps:spPr>
                      <wps:txbx>
                        <w:txbxContent>
                          <w:p w14:paraId="62CFE526" w14:textId="77777777" w:rsidR="009E6AA6" w:rsidRPr="008B0FE4" w:rsidRDefault="009E6AA6" w:rsidP="009E6AA6">
                            <w:pPr>
                              <w:rPr>
                                <w:b/>
                                <w:color w:val="FFFFFF"/>
                              </w:rPr>
                            </w:pPr>
                            <w:r w:rsidRPr="008B0FE4">
                              <w:rPr>
                                <w:b/>
                                <w:color w:val="FFFFFF"/>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90F50" id="Text Box 111" o:spid="_x0000_s1029" type="#_x0000_t202" alt="Title: Step 2 icon  - Description: Folded over icon indicating step 2 in the EAL/D application checklist" style="position:absolute;margin-left:-2.8pt;margin-top:0;width:19.2pt;height:26.8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" filled="f" stroked="f" strokeweight=".5pt">
                <v:textbox>
                  <w:txbxContent>
                    <w:p w14:paraId="62CFE526" w14:textId="77777777" w:rsidR="009E6AA6" w:rsidRPr="008B0FE4" w:rsidRDefault="009E6AA6" w:rsidP="009E6AA6">
                      <w:pPr>
                        <w:rPr>
                          <w:b/>
                          <w:color w:val="FFFFFF"/>
                        </w:rPr>
                      </w:pPr>
                      <w:r w:rsidRPr="008B0FE4">
                        <w:rPr>
                          <w:b/>
                          <w:color w:val="FFFFFF"/>
                        </w:rPr>
                        <w:t>2</w:t>
                      </w:r>
                    </w:p>
                  </w:txbxContent>
                </v:textbox>
              </v:shape>
            </w:pict>
          </mc:Fallback>
        </mc:AlternateContent>
      </w:r>
      <w:r w:rsidRPr="008B0FE4">
        <w:rPr>
          <w:rFonts w:ascii="Calibri" w:eastAsia="Calibri" w:hAnsi="Calibri" w:cs="Times New Roman"/>
          <w:noProof/>
          <w:lang w:eastAsia="en-AU"/>
        </w:rPr>
        <w:drawing>
          <wp:inline distT="0" distB="0" distL="0" distR="0" wp14:anchorId="4B8A2DAA" wp14:editId="0F069F56">
            <wp:extent cx="212975" cy="288000"/>
            <wp:effectExtent l="0" t="0" r="0" b="0"/>
            <wp:docPr id="112" name="Picture 112" title="Ic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8">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1848BE">
        <w:rPr>
          <w:rFonts w:ascii="Calibri" w:eastAsia="Calibri" w:hAnsi="Calibri" w:cs="Times New Roman"/>
          <w:b/>
          <w:color w:val="7030A0"/>
          <w:lang w:val="en-GB"/>
        </w:rPr>
        <w:t xml:space="preserve">Residential </w:t>
      </w:r>
      <w:r>
        <w:rPr>
          <w:rFonts w:ascii="Calibri" w:eastAsia="Calibri" w:hAnsi="Calibri" w:cs="Times New Roman"/>
          <w:b/>
          <w:color w:val="7030A0"/>
          <w:lang w:val="en-GB"/>
        </w:rPr>
        <w:t xml:space="preserve">and language </w:t>
      </w:r>
      <w:r w:rsidRPr="001848BE">
        <w:rPr>
          <w:rFonts w:ascii="Calibri" w:eastAsia="Calibri" w:hAnsi="Calibri" w:cs="Times New Roman"/>
          <w:b/>
          <w:color w:val="7030A0"/>
          <w:lang w:val="en-GB"/>
        </w:rPr>
        <w:t>information</w:t>
      </w:r>
    </w:p>
    <w:p w14:paraId="1C0823BF" w14:textId="77777777" w:rsidR="009E6AA6" w:rsidRPr="00266E52" w:rsidRDefault="009E6AA6" w:rsidP="009E6AA6">
      <w:pPr>
        <w:spacing w:after="60"/>
        <w:rPr>
          <w:rFonts w:ascii="Calibri" w:eastAsia="Calibri" w:hAnsi="Calibri" w:cs="Times New Roman"/>
        </w:rPr>
      </w:pPr>
      <w:r>
        <w:t>Students</w:t>
      </w:r>
      <w:r w:rsidRPr="00DA7631">
        <w:t xml:space="preserve"> </w:t>
      </w:r>
      <w:r w:rsidRPr="00266E52">
        <w:rPr>
          <w:rFonts w:ascii="Calibri" w:eastAsia="Calibri" w:hAnsi="Calibri" w:cs="Times New Roman"/>
        </w:rPr>
        <w:t xml:space="preserve">will need to provide the following </w:t>
      </w:r>
      <w:r>
        <w:rPr>
          <w:rFonts w:ascii="Calibri" w:eastAsia="Calibri" w:hAnsi="Calibri" w:cs="Times New Roman"/>
        </w:rPr>
        <w:t>supporting information</w:t>
      </w:r>
      <w:r w:rsidRPr="00266E52">
        <w:rPr>
          <w:rFonts w:ascii="Calibri" w:eastAsia="Calibri" w:hAnsi="Calibri" w:cs="Times New Roman"/>
        </w:rPr>
        <w:t>:</w:t>
      </w:r>
    </w:p>
    <w:p w14:paraId="7F50262F" w14:textId="77777777" w:rsidR="009E6AA6" w:rsidRDefault="009E6AA6" w:rsidP="009E6AA6">
      <w:pPr>
        <w:numPr>
          <w:ilvl w:val="0"/>
          <w:numId w:val="17"/>
        </w:numPr>
        <w:spacing w:after="0"/>
        <w:ind w:left="357" w:hanging="357"/>
        <w:rPr>
          <w:rFonts w:ascii="Calibri" w:eastAsia="Calibri" w:hAnsi="Calibri" w:cs="Times New Roman"/>
        </w:rPr>
      </w:pPr>
      <w:r>
        <w:rPr>
          <w:rFonts w:ascii="Calibri" w:eastAsia="Calibri" w:hAnsi="Calibri" w:cs="Times New Roman"/>
        </w:rPr>
        <w:t>residential information</w:t>
      </w:r>
    </w:p>
    <w:p w14:paraId="40D5C412" w14:textId="77777777" w:rsidR="009E6AA6" w:rsidRDefault="009E6AA6" w:rsidP="002016CE">
      <w:pPr>
        <w:pStyle w:val="ListParagraph"/>
        <w:numPr>
          <w:ilvl w:val="0"/>
          <w:numId w:val="48"/>
        </w:numPr>
        <w:spacing w:after="0"/>
        <w:rPr>
          <w:rFonts w:ascii="Calibri" w:eastAsia="Calibri" w:hAnsi="Calibri" w:cs="Times New Roman"/>
        </w:rPr>
      </w:pPr>
      <w:r>
        <w:rPr>
          <w:rFonts w:ascii="Calibri" w:eastAsia="Calibri" w:hAnsi="Calibri" w:cs="Times New Roman"/>
        </w:rPr>
        <w:t>where they were born</w:t>
      </w:r>
    </w:p>
    <w:p w14:paraId="63CFCF10" w14:textId="77777777" w:rsidR="009E6AA6" w:rsidRPr="0041342F" w:rsidRDefault="009E6AA6" w:rsidP="002016CE">
      <w:pPr>
        <w:pStyle w:val="ListParagraph"/>
        <w:numPr>
          <w:ilvl w:val="0"/>
          <w:numId w:val="48"/>
        </w:numPr>
        <w:spacing w:after="0"/>
        <w:rPr>
          <w:rFonts w:ascii="Calibri" w:eastAsia="Calibri" w:hAnsi="Calibri" w:cs="Times New Roman"/>
        </w:rPr>
      </w:pPr>
      <w:r>
        <w:rPr>
          <w:rFonts w:ascii="Calibri" w:eastAsia="Calibri" w:hAnsi="Calibri" w:cs="Times New Roman"/>
        </w:rPr>
        <w:t xml:space="preserve">all the </w:t>
      </w:r>
      <w:r w:rsidRPr="0041342F">
        <w:rPr>
          <w:rFonts w:ascii="Calibri" w:eastAsia="Calibri" w:hAnsi="Calibri" w:cs="Times New Roman"/>
        </w:rPr>
        <w:t xml:space="preserve">countries </w:t>
      </w:r>
      <w:r>
        <w:rPr>
          <w:rFonts w:ascii="Calibri" w:eastAsia="Calibri" w:hAnsi="Calibri" w:cs="Times New Roman"/>
        </w:rPr>
        <w:t>they</w:t>
      </w:r>
      <w:r w:rsidRPr="0041342F">
        <w:rPr>
          <w:rFonts w:ascii="Calibri" w:eastAsia="Calibri" w:hAnsi="Calibri" w:cs="Times New Roman"/>
        </w:rPr>
        <w:t xml:space="preserve"> have lived in</w:t>
      </w:r>
    </w:p>
    <w:p w14:paraId="36478190" w14:textId="77777777" w:rsidR="009E6AA6" w:rsidRDefault="009E6AA6" w:rsidP="009E6AA6">
      <w:pPr>
        <w:numPr>
          <w:ilvl w:val="0"/>
          <w:numId w:val="17"/>
        </w:numPr>
        <w:spacing w:after="0"/>
        <w:ind w:left="357" w:hanging="357"/>
        <w:rPr>
          <w:rFonts w:ascii="Calibri" w:eastAsia="Calibri" w:hAnsi="Calibri" w:cs="Times New Roman"/>
        </w:rPr>
      </w:pPr>
      <w:r>
        <w:rPr>
          <w:rFonts w:ascii="Calibri" w:eastAsia="Calibri" w:hAnsi="Calibri" w:cs="Times New Roman"/>
        </w:rPr>
        <w:t>parent/carer information</w:t>
      </w:r>
    </w:p>
    <w:p w14:paraId="7042489A" w14:textId="77777777" w:rsidR="009E6AA6" w:rsidRDefault="009E6AA6" w:rsidP="002016CE">
      <w:pPr>
        <w:pStyle w:val="ListParagraph"/>
        <w:numPr>
          <w:ilvl w:val="0"/>
          <w:numId w:val="48"/>
        </w:numPr>
        <w:spacing w:after="0"/>
        <w:rPr>
          <w:rFonts w:ascii="Calibri" w:eastAsia="Calibri" w:hAnsi="Calibri" w:cs="Times New Roman"/>
        </w:rPr>
      </w:pPr>
      <w:r w:rsidRPr="00BC6375">
        <w:rPr>
          <w:rFonts w:ascii="Calibri" w:eastAsia="Calibri" w:hAnsi="Calibri" w:cs="Times New Roman"/>
        </w:rPr>
        <w:t>country/</w:t>
      </w:r>
      <w:proofErr w:type="spellStart"/>
      <w:r w:rsidRPr="00BC6375">
        <w:rPr>
          <w:rFonts w:ascii="Calibri" w:eastAsia="Calibri" w:hAnsi="Calibri" w:cs="Times New Roman"/>
        </w:rPr>
        <w:t>ies</w:t>
      </w:r>
      <w:proofErr w:type="spellEnd"/>
      <w:r w:rsidRPr="008B0FE4">
        <w:rPr>
          <w:rFonts w:ascii="Calibri" w:eastAsia="Calibri" w:hAnsi="Calibri" w:cs="Times New Roman"/>
        </w:rPr>
        <w:t xml:space="preserve"> of birth </w:t>
      </w:r>
    </w:p>
    <w:p w14:paraId="39E82D3D" w14:textId="77777777" w:rsidR="009E6AA6" w:rsidRPr="008B0FE4" w:rsidRDefault="009E6AA6" w:rsidP="002016CE">
      <w:pPr>
        <w:pStyle w:val="ListParagraph"/>
        <w:numPr>
          <w:ilvl w:val="0"/>
          <w:numId w:val="48"/>
        </w:numPr>
        <w:spacing w:after="0"/>
        <w:rPr>
          <w:rFonts w:ascii="Calibri" w:eastAsia="Calibri" w:hAnsi="Calibri" w:cs="Times New Roman"/>
        </w:rPr>
      </w:pPr>
      <w:r>
        <w:rPr>
          <w:rFonts w:ascii="Calibri" w:eastAsia="Calibri" w:hAnsi="Calibri" w:cs="Times New Roman"/>
        </w:rPr>
        <w:t>language/s used with the student</w:t>
      </w:r>
    </w:p>
    <w:p w14:paraId="1B1C4937" w14:textId="77777777" w:rsidR="009E6AA6" w:rsidRPr="008B0FE4" w:rsidRDefault="009E6AA6" w:rsidP="009E6AA6">
      <w:pPr>
        <w:numPr>
          <w:ilvl w:val="0"/>
          <w:numId w:val="17"/>
        </w:numPr>
        <w:spacing w:after="0"/>
        <w:ind w:left="357" w:hanging="357"/>
        <w:rPr>
          <w:rFonts w:ascii="Calibri" w:eastAsia="Calibri" w:hAnsi="Calibri" w:cs="Times New Roman"/>
        </w:rPr>
      </w:pPr>
      <w:r>
        <w:rPr>
          <w:rFonts w:ascii="Calibri" w:eastAsia="Calibri" w:hAnsi="Calibri" w:cs="Times New Roman"/>
        </w:rPr>
        <w:t>student’s language background</w:t>
      </w:r>
    </w:p>
    <w:p w14:paraId="27318478" w14:textId="77777777" w:rsidR="009E6AA6" w:rsidRDefault="009E6AA6" w:rsidP="002016CE">
      <w:pPr>
        <w:pStyle w:val="ListParagraph"/>
        <w:numPr>
          <w:ilvl w:val="0"/>
          <w:numId w:val="48"/>
        </w:numPr>
        <w:spacing w:after="0"/>
        <w:rPr>
          <w:rFonts w:ascii="Calibri" w:eastAsia="Calibri" w:hAnsi="Calibri" w:cs="Times New Roman"/>
        </w:rPr>
      </w:pPr>
      <w:r>
        <w:rPr>
          <w:rFonts w:ascii="Calibri" w:eastAsia="Calibri" w:hAnsi="Calibri" w:cs="Times New Roman"/>
        </w:rPr>
        <w:t>first language/s learned</w:t>
      </w:r>
    </w:p>
    <w:p w14:paraId="31B3BFFE" w14:textId="77777777" w:rsidR="009E6AA6" w:rsidRDefault="009E6AA6" w:rsidP="002016CE">
      <w:pPr>
        <w:pStyle w:val="ListParagraph"/>
        <w:numPr>
          <w:ilvl w:val="0"/>
          <w:numId w:val="48"/>
        </w:numPr>
        <w:spacing w:after="0"/>
        <w:rPr>
          <w:rFonts w:ascii="Calibri" w:eastAsia="Calibri" w:hAnsi="Calibri" w:cs="Times New Roman"/>
        </w:rPr>
      </w:pPr>
      <w:r>
        <w:rPr>
          <w:rFonts w:ascii="Calibri" w:eastAsia="Calibri" w:hAnsi="Calibri" w:cs="Times New Roman"/>
        </w:rPr>
        <w:t>language/s used most now</w:t>
      </w:r>
    </w:p>
    <w:p w14:paraId="57D9494A" w14:textId="0FA19B03" w:rsidR="009E6AA6" w:rsidRPr="00C77DC8" w:rsidRDefault="004E1E2D" w:rsidP="002016CE">
      <w:pPr>
        <w:pStyle w:val="ListParagraph"/>
        <w:numPr>
          <w:ilvl w:val="0"/>
          <w:numId w:val="48"/>
        </w:numPr>
        <w:spacing w:after="120"/>
        <w:rPr>
          <w:rFonts w:ascii="Calibri" w:eastAsia="Calibri" w:hAnsi="Calibri" w:cs="Times New Roman"/>
        </w:rPr>
      </w:pPr>
      <w:r w:rsidRPr="002016CE">
        <w:rPr>
          <w:rFonts w:ascii="Calibri" w:eastAsia="Calibri" w:hAnsi="Calibri" w:cs="Times New Roman"/>
          <w:noProof/>
        </w:rPr>
        <mc:AlternateContent>
          <mc:Choice Requires="wps">
            <w:drawing>
              <wp:anchor distT="0" distB="0" distL="114300" distR="114300" simplePos="0" relativeHeight="251756032" behindDoc="0" locked="0" layoutInCell="1" allowOverlap="1" wp14:anchorId="0C1B7226" wp14:editId="3AF7B3F2">
                <wp:simplePos x="0" y="0"/>
                <wp:positionH relativeFrom="column">
                  <wp:posOffset>-38100</wp:posOffset>
                </wp:positionH>
                <wp:positionV relativeFrom="paragraph">
                  <wp:posOffset>274955</wp:posOffset>
                </wp:positionV>
                <wp:extent cx="243840" cy="247650"/>
                <wp:effectExtent l="0" t="0" r="0" b="2540"/>
                <wp:wrapNone/>
                <wp:docPr id="129" name="Text Box 129" descr="Folded over icon indicating step 2 in the EAL/D application checklist" title="Step 2 icon "/>
                <wp:cNvGraphicFramePr/>
                <a:graphic xmlns:a="http://schemas.openxmlformats.org/drawingml/2006/main">
                  <a:graphicData uri="http://schemas.microsoft.com/office/word/2010/wordprocessingShape">
                    <wps:wsp>
                      <wps:cNvSpPr txBox="1"/>
                      <wps:spPr>
                        <a:xfrm>
                          <a:off x="0" y="0"/>
                          <a:ext cx="243840" cy="247650"/>
                        </a:xfrm>
                        <a:prstGeom prst="rect">
                          <a:avLst/>
                        </a:prstGeom>
                        <a:noFill/>
                        <a:ln w="6350">
                          <a:noFill/>
                        </a:ln>
                      </wps:spPr>
                      <wps:txbx>
                        <w:txbxContent>
                          <w:p w14:paraId="5C96C4A9" w14:textId="77777777" w:rsidR="009E6AA6" w:rsidRPr="008B0FE4" w:rsidRDefault="009E6AA6" w:rsidP="009E6AA6">
                            <w:pPr>
                              <w:jc w:val="center"/>
                              <w:rPr>
                                <w:b/>
                                <w:color w:val="FFFFFF"/>
                              </w:rPr>
                            </w:pPr>
                            <w:r>
                              <w:rPr>
                                <w:b/>
                                <w:color w:val="FFFFFF"/>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B7226" id="Text Box 129" o:spid="_x0000_s1030" type="#_x0000_t202" alt="Title: Step 2 icon  - Description: Folded over icon indicating step 2 in the EAL/D application checklist" style="position:absolute;left:0;text-align:left;margin-left:-3pt;margin-top:21.65pt;width:19.2pt;height:1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" filled="f" stroked="f" strokeweight=".5pt">
                <v:textbox>
                  <w:txbxContent>
                    <w:p w14:paraId="5C96C4A9" w14:textId="77777777" w:rsidR="009E6AA6" w:rsidRPr="008B0FE4" w:rsidRDefault="009E6AA6" w:rsidP="009E6AA6">
                      <w:pPr>
                        <w:jc w:val="center"/>
                        <w:rPr>
                          <w:b/>
                          <w:color w:val="FFFFFF"/>
                        </w:rPr>
                      </w:pPr>
                      <w:r>
                        <w:rPr>
                          <w:b/>
                          <w:color w:val="FFFFFF"/>
                        </w:rPr>
                        <w:t>3</w:t>
                      </w:r>
                    </w:p>
                  </w:txbxContent>
                </v:textbox>
              </v:shape>
            </w:pict>
          </mc:Fallback>
        </mc:AlternateContent>
      </w:r>
      <w:r w:rsidR="009E6AA6" w:rsidRPr="002016CE">
        <w:rPr>
          <w:rFonts w:ascii="Calibri" w:eastAsia="Calibri" w:hAnsi="Calibri" w:cs="Times New Roman"/>
        </w:rPr>
        <w:t>language</w:t>
      </w:r>
      <w:r w:rsidR="009E6AA6" w:rsidRPr="00C77DC8">
        <w:rPr>
          <w:rFonts w:ascii="Calibri" w:eastAsia="Calibri" w:hAnsi="Calibri" w:cs="Times New Roman"/>
        </w:rPr>
        <w:t xml:space="preserve">/s other than English that </w:t>
      </w:r>
      <w:r w:rsidR="009E6AA6">
        <w:rPr>
          <w:rFonts w:ascii="Calibri" w:eastAsia="Calibri" w:hAnsi="Calibri" w:cs="Times New Roman"/>
        </w:rPr>
        <w:t>they</w:t>
      </w:r>
      <w:r w:rsidR="009E6AA6" w:rsidRPr="00C77DC8">
        <w:rPr>
          <w:rFonts w:ascii="Calibri" w:eastAsia="Calibri" w:hAnsi="Calibri" w:cs="Times New Roman"/>
        </w:rPr>
        <w:t xml:space="preserve"> can speak confidently</w:t>
      </w:r>
    </w:p>
    <w:p w14:paraId="45DD89CD" w14:textId="3EAD0B91" w:rsidR="009E6AA6" w:rsidRPr="000B08FC" w:rsidRDefault="009E6AA6" w:rsidP="009E6AA6">
      <w:pPr>
        <w:spacing w:after="120"/>
        <w:rPr>
          <w:rFonts w:ascii="Calibri" w:eastAsia="Calibri" w:hAnsi="Calibri" w:cs="Times New Roman"/>
        </w:rPr>
      </w:pPr>
      <w:r w:rsidRPr="008B0FE4">
        <w:rPr>
          <w:noProof/>
          <w:lang w:eastAsia="en-AU"/>
        </w:rPr>
        <mc:AlternateContent>
          <mc:Choice Requires="wps">
            <w:drawing>
              <wp:anchor distT="0" distB="0" distL="114300" distR="114300" simplePos="0" relativeHeight="251755008" behindDoc="0" locked="0" layoutInCell="1" allowOverlap="1" wp14:anchorId="7E7DAEB2" wp14:editId="22B459A8">
                <wp:simplePos x="0" y="0"/>
                <wp:positionH relativeFrom="column">
                  <wp:posOffset>179736</wp:posOffset>
                </wp:positionH>
                <wp:positionV relativeFrom="paragraph">
                  <wp:posOffset>53975</wp:posOffset>
                </wp:positionV>
                <wp:extent cx="5476240" cy="0"/>
                <wp:effectExtent l="0" t="0" r="29210" b="19050"/>
                <wp:wrapNone/>
                <wp:docPr id="124" name="Straight Connector 124"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1528EC24" id="Straight Connector 124" o:spid="_x0000_s1026" alt="Title: Decorative line" style="position:absolute;z-index:251755008;visibility:visible;mso-wrap-style:square;mso-wrap-distance-left:9pt;mso-wrap-distance-top:0;mso-wrap-distance-right:9pt;mso-wrap-distance-bottom:0;mso-position-horizontal:absolute;mso-position-horizontal-relative:text;mso-position-vertical:absolute;mso-position-vertical-relative:text" from="14.15pt,4.25pt" to="44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" strokecolor="#bfbfbf"/>
            </w:pict>
          </mc:Fallback>
        </mc:AlternateContent>
      </w:r>
      <w:r w:rsidRPr="008B0FE4">
        <w:rPr>
          <w:noProof/>
          <w:lang w:eastAsia="en-AU"/>
        </w:rPr>
        <w:drawing>
          <wp:inline distT="0" distB="0" distL="0" distR="0" wp14:anchorId="4793D85C" wp14:editId="0DE01798">
            <wp:extent cx="212975" cy="288000"/>
            <wp:effectExtent l="0" t="0" r="0" b="0"/>
            <wp:docPr id="125" name="Picture 125" descr="Green icon with number 3" title="Ic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8">
                      <a:extLst>
                        <a:ext uri="{28A0092B-C50C-407E-A947-70E740481C1C}">
                          <a14:useLocalDpi xmlns:a14="http://schemas.microsoft.com/office/drawing/2010/main" val="0"/>
                        </a:ext>
                      </a:extLst>
                    </a:blip>
                    <a:stretch>
                      <a:fillRect/>
                    </a:stretch>
                  </pic:blipFill>
                  <pic:spPr>
                    <a:xfrm>
                      <a:off x="0" y="0"/>
                      <a:ext cx="212975" cy="288000"/>
                    </a:xfrm>
                    <a:prstGeom prst="rect">
                      <a:avLst/>
                    </a:prstGeom>
                  </pic:spPr>
                </pic:pic>
              </a:graphicData>
            </a:graphic>
          </wp:inline>
        </w:drawing>
      </w:r>
      <w:r w:rsidRPr="000B08FC">
        <w:rPr>
          <w:rFonts w:ascii="Calibri" w:eastAsia="Calibri" w:hAnsi="Calibri" w:cs="Times New Roman"/>
          <w:b/>
          <w:color w:val="7030A0"/>
          <w:lang w:val="en-GB"/>
        </w:rPr>
        <w:t>Educational background</w:t>
      </w:r>
    </w:p>
    <w:p w14:paraId="5EFC6938" w14:textId="77777777" w:rsidR="009E6AA6" w:rsidRPr="008B0FE4" w:rsidRDefault="009E6AA6" w:rsidP="009E6AA6">
      <w:pPr>
        <w:spacing w:after="60"/>
        <w:rPr>
          <w:rFonts w:ascii="Calibri" w:eastAsia="Calibri" w:hAnsi="Calibri" w:cs="Times New Roman"/>
        </w:rPr>
      </w:pPr>
      <w:r>
        <w:t xml:space="preserve">Students </w:t>
      </w:r>
      <w:r>
        <w:rPr>
          <w:rFonts w:ascii="Calibri" w:eastAsia="Calibri" w:hAnsi="Calibri" w:cs="Times New Roman"/>
        </w:rPr>
        <w:t xml:space="preserve">must provide </w:t>
      </w:r>
      <w:r w:rsidRPr="008B0FE4">
        <w:rPr>
          <w:rFonts w:ascii="Calibri" w:eastAsia="Calibri" w:hAnsi="Calibri" w:cs="Times New Roman"/>
        </w:rPr>
        <w:t xml:space="preserve">details of the schools </w:t>
      </w:r>
      <w:r>
        <w:rPr>
          <w:rFonts w:ascii="Calibri" w:eastAsia="Calibri" w:hAnsi="Calibri" w:cs="Times New Roman"/>
        </w:rPr>
        <w:t>they</w:t>
      </w:r>
      <w:r w:rsidRPr="008B0FE4">
        <w:rPr>
          <w:rFonts w:ascii="Calibri" w:eastAsia="Calibri" w:hAnsi="Calibri" w:cs="Times New Roman"/>
        </w:rPr>
        <w:t xml:space="preserve"> attended for every</w:t>
      </w:r>
      <w:r>
        <w:rPr>
          <w:rFonts w:ascii="Calibri" w:eastAsia="Calibri" w:hAnsi="Calibri" w:cs="Times New Roman"/>
        </w:rPr>
        <w:t xml:space="preserve"> school year from Year 1:</w:t>
      </w:r>
    </w:p>
    <w:p w14:paraId="145D6AD4" w14:textId="77777777" w:rsidR="009E6AA6" w:rsidRDefault="009E6AA6" w:rsidP="009E6AA6">
      <w:pPr>
        <w:numPr>
          <w:ilvl w:val="0"/>
          <w:numId w:val="17"/>
        </w:numPr>
        <w:spacing w:after="0"/>
        <w:ind w:left="357" w:hanging="357"/>
        <w:rPr>
          <w:rFonts w:cstheme="minorHAnsi"/>
          <w:bCs/>
        </w:rPr>
      </w:pPr>
      <w:r>
        <w:rPr>
          <w:rFonts w:cstheme="minorHAnsi"/>
          <w:bCs/>
        </w:rPr>
        <w:t>calendar year</w:t>
      </w:r>
    </w:p>
    <w:p w14:paraId="5ED8068E" w14:textId="77777777" w:rsidR="009E6AA6" w:rsidRDefault="009E6AA6" w:rsidP="009E6AA6">
      <w:pPr>
        <w:numPr>
          <w:ilvl w:val="0"/>
          <w:numId w:val="17"/>
        </w:numPr>
        <w:spacing w:after="0"/>
        <w:ind w:left="357" w:hanging="357"/>
        <w:rPr>
          <w:rFonts w:cstheme="minorHAnsi"/>
          <w:bCs/>
        </w:rPr>
      </w:pPr>
      <w:r>
        <w:rPr>
          <w:rFonts w:cstheme="minorHAnsi"/>
          <w:bCs/>
        </w:rPr>
        <w:t>academic year/grade</w:t>
      </w:r>
    </w:p>
    <w:p w14:paraId="208050A0" w14:textId="77777777" w:rsidR="009E6AA6" w:rsidRDefault="009E6AA6" w:rsidP="009E6AA6">
      <w:pPr>
        <w:numPr>
          <w:ilvl w:val="0"/>
          <w:numId w:val="17"/>
        </w:numPr>
        <w:spacing w:after="0"/>
        <w:ind w:left="357" w:hanging="357"/>
        <w:rPr>
          <w:rFonts w:cstheme="minorHAnsi"/>
          <w:bCs/>
        </w:rPr>
      </w:pPr>
      <w:r>
        <w:rPr>
          <w:rFonts w:cstheme="minorHAnsi"/>
          <w:bCs/>
        </w:rPr>
        <w:t>name of the school</w:t>
      </w:r>
    </w:p>
    <w:p w14:paraId="75A1D833" w14:textId="77777777" w:rsidR="009E6AA6" w:rsidRDefault="009E6AA6" w:rsidP="009E6AA6">
      <w:pPr>
        <w:numPr>
          <w:ilvl w:val="0"/>
          <w:numId w:val="17"/>
        </w:numPr>
        <w:spacing w:after="0"/>
        <w:ind w:left="357" w:hanging="357"/>
        <w:rPr>
          <w:rFonts w:cstheme="minorHAnsi"/>
          <w:bCs/>
        </w:rPr>
      </w:pPr>
      <w:r>
        <w:rPr>
          <w:rFonts w:cstheme="minorHAnsi"/>
          <w:bCs/>
        </w:rPr>
        <w:t>location of the school</w:t>
      </w:r>
    </w:p>
    <w:p w14:paraId="5CF000B4" w14:textId="77777777" w:rsidR="009E6AA6" w:rsidRDefault="009E6AA6" w:rsidP="009E6AA6">
      <w:pPr>
        <w:numPr>
          <w:ilvl w:val="0"/>
          <w:numId w:val="17"/>
        </w:numPr>
        <w:spacing w:after="0"/>
        <w:ind w:left="357" w:hanging="357"/>
        <w:rPr>
          <w:rFonts w:cstheme="minorHAnsi"/>
          <w:bCs/>
        </w:rPr>
      </w:pPr>
      <w:r>
        <w:rPr>
          <w:rFonts w:cstheme="minorHAnsi"/>
          <w:bCs/>
        </w:rPr>
        <w:t>curriculum used at the school (i.e. national or international)</w:t>
      </w:r>
    </w:p>
    <w:p w14:paraId="7E57F40B" w14:textId="77777777" w:rsidR="009E6AA6" w:rsidRDefault="009E6AA6" w:rsidP="009E6AA6">
      <w:pPr>
        <w:numPr>
          <w:ilvl w:val="0"/>
          <w:numId w:val="17"/>
        </w:numPr>
        <w:spacing w:after="0"/>
        <w:ind w:left="357" w:hanging="357"/>
        <w:rPr>
          <w:rFonts w:cstheme="minorHAnsi"/>
          <w:bCs/>
        </w:rPr>
      </w:pPr>
      <w:r>
        <w:rPr>
          <w:rFonts w:cstheme="minorHAnsi"/>
          <w:bCs/>
        </w:rPr>
        <w:t>language/s used by their teacher in the classroom</w:t>
      </w:r>
    </w:p>
    <w:p w14:paraId="0F3A5777" w14:textId="77777777" w:rsidR="009E6AA6" w:rsidRPr="00C77DC8" w:rsidRDefault="009E6AA6" w:rsidP="00A15362">
      <w:pPr>
        <w:numPr>
          <w:ilvl w:val="0"/>
          <w:numId w:val="17"/>
        </w:numPr>
        <w:spacing w:after="120"/>
        <w:ind w:left="357" w:hanging="357"/>
        <w:rPr>
          <w:rFonts w:ascii="Calibri" w:eastAsia="Calibri" w:hAnsi="Calibri" w:cs="Times New Roman"/>
        </w:rPr>
      </w:pPr>
      <w:r w:rsidRPr="008B0FE4">
        <w:rPr>
          <w:noProof/>
          <w:lang w:eastAsia="en-AU"/>
        </w:rPr>
        <mc:AlternateContent>
          <mc:Choice Requires="wps">
            <w:drawing>
              <wp:anchor distT="0" distB="0" distL="114300" distR="114300" simplePos="0" relativeHeight="251758080" behindDoc="0" locked="0" layoutInCell="1" allowOverlap="1" wp14:anchorId="68F5D159" wp14:editId="6E8CE399">
                <wp:simplePos x="0" y="0"/>
                <wp:positionH relativeFrom="column">
                  <wp:posOffset>-41275</wp:posOffset>
                </wp:positionH>
                <wp:positionV relativeFrom="paragraph">
                  <wp:posOffset>271145</wp:posOffset>
                </wp:positionV>
                <wp:extent cx="243840" cy="247650"/>
                <wp:effectExtent l="0" t="0" r="0" b="0"/>
                <wp:wrapNone/>
                <wp:docPr id="72" name="Text Box 72" descr="Folded over icon indicating step 2 in the EAL/D application checklist" title="Step 2 icon "/>
                <wp:cNvGraphicFramePr/>
                <a:graphic xmlns:a="http://schemas.openxmlformats.org/drawingml/2006/main">
                  <a:graphicData uri="http://schemas.microsoft.com/office/word/2010/wordprocessingShape">
                    <wps:wsp>
                      <wps:cNvSpPr txBox="1"/>
                      <wps:spPr>
                        <a:xfrm>
                          <a:off x="0" y="0"/>
                          <a:ext cx="243840" cy="247650"/>
                        </a:xfrm>
                        <a:prstGeom prst="rect">
                          <a:avLst/>
                        </a:prstGeom>
                        <a:noFill/>
                        <a:ln w="6350">
                          <a:noFill/>
                        </a:ln>
                      </wps:spPr>
                      <wps:txbx>
                        <w:txbxContent>
                          <w:p w14:paraId="1F0369C7" w14:textId="77777777" w:rsidR="009E6AA6" w:rsidRPr="008B0FE4" w:rsidRDefault="009E6AA6" w:rsidP="009E6AA6">
                            <w:pPr>
                              <w:jc w:val="center"/>
                              <w:rPr>
                                <w:b/>
                                <w:color w:val="FFFFFF"/>
                              </w:rPr>
                            </w:pPr>
                            <w:r>
                              <w:rPr>
                                <w:b/>
                                <w:color w:val="FFFFFF"/>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5D159" id="Text Box 72" o:spid="_x0000_s1031" type="#_x0000_t202" alt="Title: Step 2 icon  - Description: Folded over icon indicating step 2 in the EAL/D application checklist" style="position:absolute;left:0;text-align:left;margin-left:-3.25pt;margin-top:21.35pt;width:19.2pt;height:1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" filled="f" stroked="f" strokeweight=".5pt">
                <v:textbox>
                  <w:txbxContent>
                    <w:p w14:paraId="1F0369C7" w14:textId="77777777" w:rsidR="009E6AA6" w:rsidRPr="008B0FE4" w:rsidRDefault="009E6AA6" w:rsidP="009E6AA6">
                      <w:pPr>
                        <w:jc w:val="center"/>
                        <w:rPr>
                          <w:b/>
                          <w:color w:val="FFFFFF"/>
                        </w:rPr>
                      </w:pPr>
                      <w:r>
                        <w:rPr>
                          <w:b/>
                          <w:color w:val="FFFFFF"/>
                        </w:rPr>
                        <w:t>4</w:t>
                      </w:r>
                    </w:p>
                  </w:txbxContent>
                </v:textbox>
              </v:shape>
            </w:pict>
          </mc:Fallback>
        </mc:AlternateContent>
      </w:r>
      <w:r>
        <w:rPr>
          <w:rFonts w:cstheme="minorHAnsi"/>
          <w:bCs/>
        </w:rPr>
        <w:t>language/s used for assessments, examinations and reporting</w:t>
      </w:r>
    </w:p>
    <w:p w14:paraId="4C3A214F" w14:textId="77777777" w:rsidR="009E6AA6" w:rsidRPr="000B08FC" w:rsidRDefault="009E6AA6" w:rsidP="009E6AA6">
      <w:pPr>
        <w:spacing w:after="120"/>
        <w:rPr>
          <w:rFonts w:ascii="Calibri" w:eastAsia="Calibri" w:hAnsi="Calibri" w:cs="Times New Roman"/>
        </w:rPr>
      </w:pPr>
      <w:r w:rsidRPr="008B0FE4">
        <w:rPr>
          <w:noProof/>
          <w:lang w:eastAsia="en-AU"/>
        </w:rPr>
        <mc:AlternateContent>
          <mc:Choice Requires="wps">
            <w:drawing>
              <wp:anchor distT="0" distB="0" distL="114300" distR="114300" simplePos="0" relativeHeight="251757056" behindDoc="0" locked="0" layoutInCell="1" allowOverlap="1" wp14:anchorId="2B77C1FA" wp14:editId="2C594C51">
                <wp:simplePos x="0" y="0"/>
                <wp:positionH relativeFrom="column">
                  <wp:posOffset>180644</wp:posOffset>
                </wp:positionH>
                <wp:positionV relativeFrom="paragraph">
                  <wp:posOffset>53137</wp:posOffset>
                </wp:positionV>
                <wp:extent cx="5476240" cy="0"/>
                <wp:effectExtent l="0" t="0" r="29210" b="19050"/>
                <wp:wrapNone/>
                <wp:docPr id="130" name="Straight Connector 130" title="Decorative line"/>
                <wp:cNvGraphicFramePr/>
                <a:graphic xmlns:a="http://schemas.openxmlformats.org/drawingml/2006/main">
                  <a:graphicData uri="http://schemas.microsoft.com/office/word/2010/wordprocessingShape">
                    <wps:wsp>
                      <wps:cNvCnPr/>
                      <wps:spPr>
                        <a:xfrm>
                          <a:off x="0" y="0"/>
                          <a:ext cx="5476240" cy="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w14:anchorId="531CD4C7" id="Straight Connector 130" o:spid="_x0000_s1026" alt="Title: Decorative line" style="position:absolute;z-index:251757056;visibility:visible;mso-wrap-style:square;mso-wrap-distance-left:9pt;mso-wrap-distance-top:0;mso-wrap-distance-right:9pt;mso-wrap-distance-bottom:0;mso-position-horizontal:absolute;mso-position-horizontal-relative:text;mso-position-vertical:absolute;mso-position-vertical-relative:text" from="14.2pt,4.2pt" to="445.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" strokecolor="#bfbfbf"/>
            </w:pict>
          </mc:Fallback>
        </mc:AlternateContent>
      </w:r>
      <w:r w:rsidRPr="008B0FE4">
        <w:rPr>
          <w:noProof/>
          <w:lang w:eastAsia="en-AU"/>
        </w:rPr>
        <w:drawing>
          <wp:inline distT="0" distB="0" distL="0" distR="0" wp14:anchorId="78D1979D" wp14:editId="1BB25A39">
            <wp:extent cx="212974" cy="288000"/>
            <wp:effectExtent l="0" t="0" r="0" b="0"/>
            <wp:docPr id="131" name="Picture 131" descr="Green icon with number 4" title="Ic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1.jpg"/>
                    <pic:cNvPicPr/>
                  </pic:nvPicPr>
                  <pic:blipFill>
                    <a:blip r:embed="rId18">
                      <a:extLst>
                        <a:ext uri="{28A0092B-C50C-407E-A947-70E740481C1C}">
                          <a14:useLocalDpi xmlns:a14="http://schemas.microsoft.com/office/drawing/2010/main" val="0"/>
                        </a:ext>
                      </a:extLst>
                    </a:blip>
                    <a:stretch>
                      <a:fillRect/>
                    </a:stretch>
                  </pic:blipFill>
                  <pic:spPr>
                    <a:xfrm>
                      <a:off x="0" y="0"/>
                      <a:ext cx="212974" cy="288000"/>
                    </a:xfrm>
                    <a:prstGeom prst="rect">
                      <a:avLst/>
                    </a:prstGeom>
                  </pic:spPr>
                </pic:pic>
              </a:graphicData>
            </a:graphic>
          </wp:inline>
        </w:drawing>
      </w:r>
      <w:r w:rsidRPr="000B08FC">
        <w:rPr>
          <w:rFonts w:ascii="Calibri" w:eastAsia="Calibri" w:hAnsi="Calibri" w:cs="Times New Roman"/>
          <w:b/>
          <w:color w:val="7030A0"/>
          <w:lang w:val="en-GB"/>
        </w:rPr>
        <w:t xml:space="preserve">Supporting </w:t>
      </w:r>
      <w:r>
        <w:rPr>
          <w:rFonts w:ascii="Calibri" w:eastAsia="Calibri" w:hAnsi="Calibri" w:cs="Times New Roman"/>
          <w:b/>
          <w:color w:val="7030A0"/>
          <w:lang w:val="en-GB"/>
        </w:rPr>
        <w:t>evidence</w:t>
      </w:r>
    </w:p>
    <w:p w14:paraId="6D1CAC90" w14:textId="1B64945B" w:rsidR="009E6AA6" w:rsidRPr="00266E52" w:rsidRDefault="009E6AA6" w:rsidP="0082148C">
      <w:pPr>
        <w:spacing w:after="60" w:line="240" w:lineRule="auto"/>
        <w:rPr>
          <w:rFonts w:ascii="Calibri" w:eastAsia="Calibri" w:hAnsi="Calibri" w:cs="Times New Roman"/>
        </w:rPr>
      </w:pPr>
      <w:r>
        <w:rPr>
          <w:rFonts w:ascii="Calibri" w:eastAsia="Calibri" w:hAnsi="Calibri" w:cs="Times New Roman"/>
        </w:rPr>
        <w:t>The evidence students need to provide depends on which option they choose. They should</w:t>
      </w:r>
      <w:r w:rsidR="0082148C">
        <w:rPr>
          <w:rFonts w:ascii="Calibri" w:eastAsia="Calibri" w:hAnsi="Calibri" w:cs="Times New Roman"/>
        </w:rPr>
        <w:t xml:space="preserve"> </w:t>
      </w:r>
      <w:r>
        <w:rPr>
          <w:rFonts w:ascii="Calibri" w:eastAsia="Calibri" w:hAnsi="Calibri" w:cs="Times New Roman"/>
        </w:rPr>
        <w:t>p</w:t>
      </w:r>
      <w:r w:rsidRPr="00266E52">
        <w:rPr>
          <w:rFonts w:ascii="Calibri" w:eastAsia="Calibri" w:hAnsi="Calibri" w:cs="Times New Roman"/>
        </w:rPr>
        <w:t xml:space="preserve">hotograph or scan </w:t>
      </w:r>
      <w:r w:rsidRPr="00CA6064">
        <w:rPr>
          <w:rFonts w:ascii="Calibri" w:eastAsia="Calibri" w:hAnsi="Calibri" w:cs="Times New Roman"/>
          <w:b/>
        </w:rPr>
        <w:t>at least one</w:t>
      </w:r>
      <w:r>
        <w:rPr>
          <w:rFonts w:ascii="Calibri" w:eastAsia="Calibri" w:hAnsi="Calibri" w:cs="Times New Roman"/>
        </w:rPr>
        <w:t xml:space="preserve"> of </w:t>
      </w:r>
      <w:r w:rsidRPr="00266E52">
        <w:rPr>
          <w:rFonts w:ascii="Calibri" w:eastAsia="Calibri" w:hAnsi="Calibri" w:cs="Times New Roman"/>
        </w:rPr>
        <w:t xml:space="preserve">the following </w:t>
      </w:r>
      <w:r>
        <w:rPr>
          <w:rFonts w:ascii="Calibri" w:eastAsia="Calibri" w:hAnsi="Calibri" w:cs="Times New Roman"/>
        </w:rPr>
        <w:t>pieces of evidence</w:t>
      </w:r>
      <w:r w:rsidRPr="00266E52">
        <w:rPr>
          <w:rFonts w:ascii="Calibri" w:eastAsia="Calibri" w:hAnsi="Calibri" w:cs="Times New Roman"/>
        </w:rPr>
        <w:t>:</w:t>
      </w:r>
    </w:p>
    <w:p w14:paraId="0014FA7D" w14:textId="77777777" w:rsidR="009E6AA6" w:rsidRPr="008B0FE4" w:rsidRDefault="009E6AA6" w:rsidP="0082148C">
      <w:pPr>
        <w:numPr>
          <w:ilvl w:val="0"/>
          <w:numId w:val="17"/>
        </w:numPr>
        <w:spacing w:after="0" w:line="240" w:lineRule="auto"/>
        <w:ind w:left="357" w:hanging="357"/>
        <w:rPr>
          <w:rFonts w:ascii="Calibri" w:eastAsia="Calibri" w:hAnsi="Calibri" w:cs="Times New Roman"/>
        </w:rPr>
      </w:pPr>
      <w:r>
        <w:rPr>
          <w:rFonts w:ascii="Calibri" w:eastAsia="Calibri" w:hAnsi="Calibri" w:cs="Times New Roman"/>
        </w:rPr>
        <w:t xml:space="preserve">a </w:t>
      </w:r>
      <w:r w:rsidRPr="008B0FE4">
        <w:rPr>
          <w:rFonts w:ascii="Calibri" w:eastAsia="Calibri" w:hAnsi="Calibri" w:cs="Times New Roman"/>
        </w:rPr>
        <w:t>passport</w:t>
      </w:r>
      <w:r>
        <w:rPr>
          <w:rFonts w:ascii="Calibri" w:eastAsia="Calibri" w:hAnsi="Calibri" w:cs="Times New Roman"/>
        </w:rPr>
        <w:t xml:space="preserve">, ID card, </w:t>
      </w:r>
      <w:proofErr w:type="spellStart"/>
      <w:r>
        <w:rPr>
          <w:rFonts w:ascii="Calibri" w:eastAsia="Calibri" w:hAnsi="Calibri" w:cs="Times New Roman"/>
        </w:rPr>
        <w:t>ImmiCard</w:t>
      </w:r>
      <w:proofErr w:type="spellEnd"/>
      <w:r>
        <w:rPr>
          <w:rFonts w:ascii="Calibri" w:eastAsia="Calibri" w:hAnsi="Calibri" w:cs="Times New Roman"/>
        </w:rPr>
        <w:t>, or other identity document</w:t>
      </w:r>
    </w:p>
    <w:p w14:paraId="3FDA4FB9" w14:textId="77777777" w:rsidR="009E6AA6" w:rsidRDefault="009E6AA6" w:rsidP="0082148C">
      <w:pPr>
        <w:numPr>
          <w:ilvl w:val="0"/>
          <w:numId w:val="17"/>
        </w:numPr>
        <w:spacing w:after="0" w:line="240" w:lineRule="auto"/>
        <w:ind w:left="357" w:hanging="357"/>
        <w:rPr>
          <w:rFonts w:ascii="Calibri" w:eastAsia="Calibri" w:hAnsi="Calibri" w:cs="Times New Roman"/>
        </w:rPr>
      </w:pPr>
      <w:r w:rsidRPr="008B0FE4">
        <w:rPr>
          <w:rFonts w:ascii="Calibri" w:eastAsia="Calibri" w:hAnsi="Calibri" w:cs="Times New Roman"/>
        </w:rPr>
        <w:t>visa</w:t>
      </w:r>
      <w:r>
        <w:rPr>
          <w:rFonts w:ascii="Calibri" w:eastAsia="Calibri" w:hAnsi="Calibri" w:cs="Times New Roman"/>
        </w:rPr>
        <w:t>, travel evidence (i.e. passport stamp)</w:t>
      </w:r>
      <w:r w:rsidRPr="008B0FE4">
        <w:rPr>
          <w:rFonts w:ascii="Calibri" w:eastAsia="Calibri" w:hAnsi="Calibri" w:cs="Times New Roman"/>
        </w:rPr>
        <w:t xml:space="preserve"> </w:t>
      </w:r>
      <w:r w:rsidRPr="005877F7">
        <w:rPr>
          <w:rFonts w:ascii="Calibri" w:eastAsia="Calibri" w:hAnsi="Calibri" w:cs="Times New Roman"/>
        </w:rPr>
        <w:t>or</w:t>
      </w:r>
      <w:r>
        <w:rPr>
          <w:rFonts w:ascii="Calibri" w:eastAsia="Calibri" w:hAnsi="Calibri" w:cs="Times New Roman"/>
        </w:rPr>
        <w:t xml:space="preserve"> </w:t>
      </w:r>
      <w:r w:rsidRPr="005877F7">
        <w:rPr>
          <w:rFonts w:ascii="Calibri" w:eastAsia="Calibri" w:hAnsi="Calibri" w:cs="Times New Roman"/>
        </w:rPr>
        <w:t>international movement record/s</w:t>
      </w:r>
    </w:p>
    <w:p w14:paraId="35313C88" w14:textId="77777777" w:rsidR="009E6AA6" w:rsidRPr="005877F7" w:rsidRDefault="009E6AA6" w:rsidP="0082148C">
      <w:pPr>
        <w:numPr>
          <w:ilvl w:val="0"/>
          <w:numId w:val="17"/>
        </w:numPr>
        <w:spacing w:after="0" w:line="240" w:lineRule="auto"/>
        <w:ind w:left="357" w:hanging="357"/>
        <w:rPr>
          <w:rFonts w:ascii="Calibri" w:eastAsia="Calibri" w:hAnsi="Calibri" w:cs="Times New Roman"/>
        </w:rPr>
      </w:pPr>
      <w:r>
        <w:rPr>
          <w:rFonts w:ascii="Calibri" w:eastAsia="Calibri" w:hAnsi="Calibri" w:cs="Times New Roman"/>
        </w:rPr>
        <w:t>a genuine, authentic letter from a previous school, principal or teacher</w:t>
      </w:r>
    </w:p>
    <w:p w14:paraId="3CEC0A18" w14:textId="77777777" w:rsidR="009E6AA6" w:rsidRDefault="009E6AA6" w:rsidP="0082148C">
      <w:pPr>
        <w:numPr>
          <w:ilvl w:val="0"/>
          <w:numId w:val="17"/>
        </w:numPr>
        <w:spacing w:after="0" w:line="240" w:lineRule="auto"/>
        <w:ind w:left="357" w:hanging="357"/>
        <w:rPr>
          <w:rFonts w:ascii="Calibri" w:eastAsia="Calibri" w:hAnsi="Calibri" w:cs="Times New Roman"/>
        </w:rPr>
      </w:pPr>
      <w:r>
        <w:rPr>
          <w:rFonts w:ascii="Calibri" w:eastAsia="Calibri" w:hAnsi="Calibri" w:cs="Times New Roman"/>
        </w:rPr>
        <w:t>a school report, which may be:</w:t>
      </w:r>
    </w:p>
    <w:p w14:paraId="464C08A5" w14:textId="77777777" w:rsidR="009E6AA6" w:rsidRDefault="009E6AA6" w:rsidP="0082148C">
      <w:pPr>
        <w:pStyle w:val="ListParagraph"/>
        <w:numPr>
          <w:ilvl w:val="0"/>
          <w:numId w:val="48"/>
        </w:numPr>
        <w:spacing w:after="0" w:line="240" w:lineRule="auto"/>
        <w:rPr>
          <w:rFonts w:ascii="Calibri" w:eastAsia="Calibri" w:hAnsi="Calibri" w:cs="Times New Roman"/>
        </w:rPr>
      </w:pPr>
      <w:r>
        <w:rPr>
          <w:rFonts w:ascii="Calibri" w:eastAsia="Calibri" w:hAnsi="Calibri" w:cs="Times New Roman"/>
        </w:rPr>
        <w:t>from your current school</w:t>
      </w:r>
    </w:p>
    <w:p w14:paraId="6DF4782E" w14:textId="77777777" w:rsidR="009E6AA6" w:rsidRDefault="009E6AA6" w:rsidP="0082148C">
      <w:pPr>
        <w:pStyle w:val="ListParagraph"/>
        <w:numPr>
          <w:ilvl w:val="0"/>
          <w:numId w:val="48"/>
        </w:numPr>
        <w:spacing w:after="0" w:line="240" w:lineRule="auto"/>
        <w:rPr>
          <w:rFonts w:ascii="Calibri" w:eastAsia="Calibri" w:hAnsi="Calibri" w:cs="Times New Roman"/>
        </w:rPr>
      </w:pPr>
      <w:r>
        <w:rPr>
          <w:rFonts w:ascii="Calibri" w:eastAsia="Calibri" w:hAnsi="Calibri" w:cs="Times New Roman"/>
        </w:rPr>
        <w:t>from a previous school within Australia or outside Australia</w:t>
      </w:r>
    </w:p>
    <w:p w14:paraId="56B37F89" w14:textId="77777777" w:rsidR="009E6AA6" w:rsidRDefault="009E6AA6" w:rsidP="0082148C">
      <w:pPr>
        <w:pStyle w:val="ListParagraph"/>
        <w:numPr>
          <w:ilvl w:val="0"/>
          <w:numId w:val="48"/>
        </w:numPr>
        <w:spacing w:after="120" w:line="240" w:lineRule="auto"/>
        <w:rPr>
          <w:rFonts w:ascii="Calibri" w:eastAsia="Calibri" w:hAnsi="Calibri" w:cs="Times New Roman"/>
        </w:rPr>
      </w:pPr>
      <w:r>
        <w:rPr>
          <w:rFonts w:ascii="Calibri" w:eastAsia="Calibri" w:hAnsi="Calibri" w:cs="Times New Roman"/>
        </w:rPr>
        <w:t xml:space="preserve">in English or </w:t>
      </w:r>
      <w:r w:rsidRPr="004351EB">
        <w:rPr>
          <w:rFonts w:ascii="Calibri" w:eastAsia="Calibri" w:hAnsi="Calibri" w:cs="Times New Roman"/>
        </w:rPr>
        <w:t xml:space="preserve">in a language other than English (translation </w:t>
      </w:r>
      <w:r>
        <w:rPr>
          <w:rFonts w:ascii="Calibri" w:eastAsia="Calibri" w:hAnsi="Calibri" w:cs="Times New Roman"/>
        </w:rPr>
        <w:t>is not necessary)</w:t>
      </w:r>
    </w:p>
    <w:p w14:paraId="3FC1CDD3" w14:textId="77777777" w:rsidR="0082148C" w:rsidRPr="0082148C" w:rsidRDefault="009E6AA6" w:rsidP="0077481E">
      <w:pPr>
        <w:spacing w:after="0"/>
        <w:rPr>
          <w:sz w:val="18"/>
          <w:szCs w:val="18"/>
        </w:rPr>
        <w:sectPr w:rsidR="0082148C" w:rsidRPr="0082148C" w:rsidSect="00615AF6">
          <w:headerReference w:type="default" r:id="rId19"/>
          <w:pgSz w:w="11906" w:h="16838" w:code="9"/>
          <w:pgMar w:top="1134" w:right="1440" w:bottom="1134" w:left="1440" w:header="709" w:footer="709" w:gutter="0"/>
          <w:cols w:space="708"/>
          <w:docGrid w:linePitch="360"/>
        </w:sectPr>
      </w:pPr>
      <w:r w:rsidRPr="0082148C">
        <w:t xml:space="preserve">Students should save their evidence to their computer or mobile device as </w:t>
      </w:r>
      <w:r w:rsidRPr="0082148C">
        <w:rPr>
          <w:b/>
        </w:rPr>
        <w:t>.pdf</w:t>
      </w:r>
      <w:r w:rsidRPr="0082148C">
        <w:t xml:space="preserve">, </w:t>
      </w:r>
      <w:r w:rsidRPr="0082148C">
        <w:rPr>
          <w:b/>
        </w:rPr>
        <w:t>.jpg</w:t>
      </w:r>
      <w:r w:rsidRPr="0082148C">
        <w:t xml:space="preserve">, </w:t>
      </w:r>
      <w:r w:rsidRPr="0082148C">
        <w:rPr>
          <w:b/>
        </w:rPr>
        <w:t>.jpeg</w:t>
      </w:r>
      <w:r w:rsidRPr="0082148C">
        <w:t xml:space="preserve"> or </w:t>
      </w:r>
      <w:r w:rsidRPr="0082148C">
        <w:rPr>
          <w:b/>
        </w:rPr>
        <w:t>.</w:t>
      </w:r>
      <w:proofErr w:type="spellStart"/>
      <w:r w:rsidRPr="0082148C">
        <w:rPr>
          <w:b/>
        </w:rPr>
        <w:t>png</w:t>
      </w:r>
      <w:proofErr w:type="spellEnd"/>
      <w:r w:rsidRPr="0082148C">
        <w:rPr>
          <w:b/>
        </w:rPr>
        <w:t xml:space="preserve"> </w:t>
      </w:r>
      <w:r w:rsidRPr="0082148C">
        <w:t xml:space="preserve">files, with </w:t>
      </w:r>
      <w:r w:rsidRPr="0082148C">
        <w:rPr>
          <w:b/>
        </w:rPr>
        <w:t>a maximum size of 4MB</w:t>
      </w:r>
      <w:r w:rsidRPr="0082148C">
        <w:t xml:space="preserve"> </w:t>
      </w:r>
      <w:r w:rsidRPr="0082148C">
        <w:rPr>
          <w:b/>
        </w:rPr>
        <w:t>for each file</w:t>
      </w:r>
      <w:r w:rsidRPr="0082148C">
        <w:t xml:space="preserve">. </w:t>
      </w:r>
      <w:r w:rsidRPr="0082148C">
        <w:rPr>
          <w:b/>
        </w:rPr>
        <w:t>Word</w:t>
      </w:r>
      <w:r w:rsidRPr="0082148C">
        <w:t xml:space="preserve"> documents will </w:t>
      </w:r>
      <w:r w:rsidRPr="0082148C">
        <w:rPr>
          <w:b/>
        </w:rPr>
        <w:t>not</w:t>
      </w:r>
      <w:r w:rsidRPr="0082148C">
        <w:t xml:space="preserve"> be accepted. </w:t>
      </w:r>
      <w:r w:rsidRPr="0082148C">
        <w:rPr>
          <w:b/>
        </w:rPr>
        <w:t>They must use English letters to name their files</w:t>
      </w:r>
      <w:r w:rsidRPr="0082148C">
        <w:rPr>
          <w:sz w:val="18"/>
          <w:szCs w:val="18"/>
        </w:rPr>
        <w:t>.</w:t>
      </w:r>
    </w:p>
    <w:p w14:paraId="44369C84" w14:textId="77777777" w:rsidR="009E6AA6" w:rsidRPr="004A3BE3" w:rsidRDefault="009E6AA6" w:rsidP="009E6AA6">
      <w:pPr>
        <w:pStyle w:val="Heading1"/>
      </w:pPr>
      <w:bookmarkStart w:id="12" w:name="_Toc126232355"/>
      <w:bookmarkStart w:id="13" w:name="_Toc135912853"/>
      <w:r>
        <w:lastRenderedPageBreak/>
        <w:t>Six</w:t>
      </w:r>
      <w:r w:rsidRPr="004A3BE3">
        <w:t xml:space="preserve"> steps for EAL/D teacher </w:t>
      </w:r>
      <w:r>
        <w:t>recommendation</w:t>
      </w:r>
      <w:bookmarkEnd w:id="12"/>
      <w:bookmarkEnd w:id="13"/>
    </w:p>
    <w:p w14:paraId="7E1F470C" w14:textId="77777777" w:rsidR="009E6AA6" w:rsidRPr="00EF40B7" w:rsidRDefault="009E6AA6" w:rsidP="009E6AA6">
      <w:pPr>
        <w:spacing w:after="120"/>
      </w:pPr>
      <w:r>
        <w:t xml:space="preserve">The EAL/D teacher will verify students’ declarations and recommend endorsement in the SRMS. Students must nominate a teacher when they complete their declaration. Teachers must be added to the SRMS by a school administrator and assigned the ‘EAL/D endorser </w:t>
      </w:r>
      <w:r>
        <w:rPr>
          <w:rFonts w:cstheme="minorHAnsi"/>
        </w:rPr>
        <w:t>‒</w:t>
      </w:r>
      <w:r>
        <w:t xml:space="preserve"> teacher’ role. T</w:t>
      </w:r>
      <w:r w:rsidRPr="00036329">
        <w:t>he teacher</w:t>
      </w:r>
      <w:r>
        <w:t xml:space="preserve"> may be the c</w:t>
      </w:r>
      <w:r w:rsidRPr="00DE5137">
        <w:rPr>
          <w:rFonts w:cstheme="minorHAnsi"/>
        </w:rPr>
        <w:t>lassroom teacher</w:t>
      </w:r>
      <w:r>
        <w:rPr>
          <w:rFonts w:cstheme="minorHAnsi"/>
        </w:rPr>
        <w:t>,</w:t>
      </w:r>
      <w:r>
        <w:t xml:space="preserve"> y</w:t>
      </w:r>
      <w:r w:rsidRPr="00DE5137">
        <w:rPr>
          <w:rFonts w:cstheme="minorHAnsi"/>
        </w:rPr>
        <w:t>ear coordinator</w:t>
      </w:r>
      <w:r>
        <w:rPr>
          <w:rFonts w:cstheme="minorHAnsi"/>
        </w:rPr>
        <w:t xml:space="preserve"> or </w:t>
      </w:r>
      <w:r>
        <w:t>c</w:t>
      </w:r>
      <w:r w:rsidRPr="00DE5137">
        <w:rPr>
          <w:rFonts w:cstheme="minorHAnsi"/>
        </w:rPr>
        <w:t>areer counsellor</w:t>
      </w:r>
      <w:r>
        <w:rPr>
          <w:rFonts w:cstheme="minorHAnsi"/>
        </w:rPr>
        <w:t>.</w:t>
      </w:r>
      <w:r w:rsidRPr="00DE5137">
        <w:rPr>
          <w:rFonts w:cstheme="minorHAnsi"/>
        </w:rPr>
        <w:t xml:space="preserve"> </w:t>
      </w:r>
      <w:r w:rsidRPr="00EF40B7">
        <w:t>The teacher must:</w:t>
      </w:r>
    </w:p>
    <w:p w14:paraId="10F5820F" w14:textId="77777777" w:rsidR="009E6AA6" w:rsidRDefault="009E6AA6" w:rsidP="009E6AA6">
      <w:pPr>
        <w:pStyle w:val="ListParagraph"/>
        <w:numPr>
          <w:ilvl w:val="0"/>
          <w:numId w:val="26"/>
        </w:numPr>
        <w:spacing w:after="60"/>
        <w:rPr>
          <w:rFonts w:cstheme="minorHAnsi"/>
        </w:rPr>
      </w:pPr>
      <w:r w:rsidRPr="00EF40B7">
        <w:rPr>
          <w:rFonts w:cstheme="minorHAnsi"/>
          <w:b/>
          <w:bCs/>
        </w:rPr>
        <w:t>know the student</w:t>
      </w:r>
      <w:r w:rsidRPr="00EF40B7">
        <w:rPr>
          <w:rFonts w:cstheme="minorHAnsi"/>
        </w:rPr>
        <w:t xml:space="preserve"> to </w:t>
      </w:r>
      <w:r w:rsidRPr="00DE5137">
        <w:rPr>
          <w:rFonts w:cstheme="minorHAnsi"/>
        </w:rPr>
        <w:t>verify the information and evidence</w:t>
      </w:r>
    </w:p>
    <w:p w14:paraId="358B461A" w14:textId="77777777" w:rsidR="009E6AA6" w:rsidRPr="00DE5137" w:rsidRDefault="009E6AA6" w:rsidP="009E6AA6">
      <w:pPr>
        <w:pStyle w:val="ListParagraph"/>
        <w:numPr>
          <w:ilvl w:val="0"/>
          <w:numId w:val="26"/>
        </w:numPr>
        <w:spacing w:after="240"/>
        <w:ind w:left="357" w:hanging="357"/>
        <w:rPr>
          <w:rFonts w:cstheme="minorHAnsi"/>
        </w:rPr>
      </w:pPr>
      <w:r w:rsidRPr="00DE5137">
        <w:rPr>
          <w:rFonts w:cstheme="minorHAnsi"/>
          <w:b/>
          <w:bCs/>
        </w:rPr>
        <w:t>understand the criteria</w:t>
      </w:r>
      <w:r w:rsidRPr="00DE5137">
        <w:rPr>
          <w:rFonts w:cstheme="minorHAnsi"/>
        </w:rPr>
        <w:t xml:space="preserve"> in the policy to make an informed recommendation</w:t>
      </w:r>
      <w:r>
        <w:rPr>
          <w:rFonts w:cstheme="minorHAnsi"/>
        </w:rPr>
        <w:t>.</w:t>
      </w:r>
    </w:p>
    <w:p w14:paraId="3B0D2651" w14:textId="77777777" w:rsidR="009E6AA6" w:rsidRDefault="009E6AA6" w:rsidP="009E6AA6">
      <w:pPr>
        <w:pStyle w:val="Heading2"/>
      </w:pPr>
      <w:bookmarkStart w:id="14" w:name="_Toc126232356"/>
      <w:bookmarkStart w:id="15" w:name="_Toc135912854"/>
      <w:r>
        <w:t xml:space="preserve">Step 1: Log in to the SRMS </w:t>
      </w:r>
      <w:r w:rsidRPr="00B7492D">
        <w:t>portal</w:t>
      </w:r>
      <w:bookmarkEnd w:id="14"/>
      <w:bookmarkEnd w:id="15"/>
    </w:p>
    <w:p w14:paraId="0283C739" w14:textId="77777777" w:rsidR="009E6AA6" w:rsidRPr="0077103C" w:rsidRDefault="009E6AA6" w:rsidP="009E6AA6">
      <w:pPr>
        <w:pStyle w:val="link2"/>
        <w:spacing w:line="276" w:lineRule="auto"/>
        <w:rPr>
          <w:rStyle w:val="hyperlinkChar"/>
          <w:color w:val="auto"/>
          <w:sz w:val="22"/>
        </w:rPr>
      </w:pPr>
      <w:r w:rsidRPr="003A602D">
        <w:rPr>
          <w:color w:val="auto"/>
        </w:rPr>
        <w:t xml:space="preserve">Log in to the </w:t>
      </w:r>
      <w:hyperlink r:id="rId20" w:history="1">
        <w:r w:rsidRPr="004E42EA">
          <w:rPr>
            <w:rStyle w:val="Hyperlink"/>
          </w:rPr>
          <w:t>SRMS portal (https://srms.scsa.wa.edu.au)</w:t>
        </w:r>
      </w:hyperlink>
      <w:r w:rsidRPr="006A50F1">
        <w:rPr>
          <w:rStyle w:val="hyperlinkChar"/>
          <w:color w:val="auto"/>
          <w:sz w:val="22"/>
        </w:rPr>
        <w:t>.</w:t>
      </w:r>
    </w:p>
    <w:p w14:paraId="09FACECB" w14:textId="77777777" w:rsidR="009E6AA6" w:rsidRPr="003F39BA" w:rsidRDefault="009E6AA6" w:rsidP="009E6AA6">
      <w:pPr>
        <w:rPr>
          <w:rFonts w:ascii="Calibri" w:eastAsia="Times New Roman" w:hAnsi="Calibri" w:cs="Times New Roman"/>
          <w:color w:val="000000"/>
        </w:rPr>
      </w:pPr>
      <w:r>
        <w:rPr>
          <w:rFonts w:ascii="Calibri" w:eastAsia="Times New Roman" w:hAnsi="Calibri" w:cs="Times New Roman"/>
          <w:color w:val="000000"/>
        </w:rPr>
        <w:t>The first time you log in, c</w:t>
      </w:r>
      <w:r w:rsidRPr="00361C14">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361C14">
        <w:rPr>
          <w:rFonts w:ascii="Calibri" w:eastAsia="Times New Roman" w:hAnsi="Calibri" w:cs="Times New Roman"/>
          <w:color w:val="000000"/>
        </w:rPr>
        <w:t xml:space="preserve">the login instructions (highlighted </w:t>
      </w:r>
      <w:r>
        <w:rPr>
          <w:rFonts w:ascii="Calibri" w:eastAsia="Times New Roman" w:hAnsi="Calibri" w:cs="Times New Roman"/>
          <w:color w:val="000000"/>
        </w:rPr>
        <w:t>below)</w:t>
      </w:r>
      <w:r w:rsidRPr="00361C14">
        <w:rPr>
          <w:rFonts w:ascii="Calibri" w:eastAsia="Times New Roman" w:hAnsi="Calibri" w:cs="Times New Roman"/>
          <w:color w:val="000000"/>
        </w:rPr>
        <w:t>.</w:t>
      </w:r>
      <w:r>
        <w:rPr>
          <w:rFonts w:ascii="Calibri" w:eastAsia="Times New Roman" w:hAnsi="Calibri" w:cs="Times New Roman"/>
          <w:color w:val="000000"/>
        </w:rPr>
        <w:t xml:space="preserve"> Contact your school administrator if you have not received the email with the link. </w:t>
      </w:r>
    </w:p>
    <w:p w14:paraId="75DBECFA" w14:textId="7C6E3B34" w:rsidR="009E6AA6" w:rsidRPr="0050422F" w:rsidRDefault="009E6AA6" w:rsidP="009E6AA6">
      <w:pPr>
        <w:rPr>
          <w:rFonts w:ascii="Calibri" w:eastAsia="Calibri" w:hAnsi="Calibri" w:cs="Times New Roman"/>
          <w:color w:val="000000"/>
        </w:rPr>
      </w:pPr>
      <w:r w:rsidRPr="0050422F">
        <w:rPr>
          <w:rFonts w:ascii="Calibri" w:eastAsia="Calibri" w:hAnsi="Calibri" w:cs="Times New Roman"/>
          <w:color w:val="000000"/>
        </w:rPr>
        <w:t xml:space="preserve">Enter your work email address and password in the </w:t>
      </w:r>
      <w:r w:rsidR="00A5085D">
        <w:rPr>
          <w:rFonts w:ascii="Calibri" w:eastAsia="Calibri" w:hAnsi="Calibri" w:cs="Times New Roman"/>
          <w:color w:val="000000"/>
        </w:rPr>
        <w:t>n</w:t>
      </w:r>
      <w:r w:rsidRPr="0050422F">
        <w:rPr>
          <w:rFonts w:ascii="Calibri" w:eastAsia="Calibri" w:hAnsi="Calibri" w:cs="Times New Roman"/>
          <w:color w:val="000000"/>
        </w:rPr>
        <w:t>on-government school login panel.</w:t>
      </w:r>
    </w:p>
    <w:p w14:paraId="73D8ABA7" w14:textId="1591338C" w:rsidR="009E6AA6" w:rsidRPr="0050422F" w:rsidRDefault="009E6AA6" w:rsidP="00BE18C8">
      <w:pPr>
        <w:spacing w:before="200"/>
        <w:rPr>
          <w:rFonts w:ascii="Calibri" w:eastAsia="Calibri" w:hAnsi="Calibri" w:cs="Times New Roman"/>
          <w:color w:val="000000"/>
        </w:rPr>
      </w:pPr>
      <w:r w:rsidRPr="0050422F">
        <w:rPr>
          <w:rFonts w:ascii="Calibri" w:eastAsia="Calibri" w:hAnsi="Calibri" w:cs="Times New Roman"/>
          <w:color w:val="000000"/>
        </w:rPr>
        <w:t>Tick the check box (highlighted below) to show that you have read and understand the terms of use.</w:t>
      </w:r>
      <w:r w:rsidR="00BE18C8">
        <w:rPr>
          <w:rFonts w:ascii="Calibri" w:eastAsia="Calibri" w:hAnsi="Calibri" w:cs="Times New Roman"/>
          <w:color w:val="000000"/>
        </w:rPr>
        <w:t xml:space="preserve"> </w:t>
      </w:r>
      <w:r w:rsidRPr="0050422F">
        <w:rPr>
          <w:rFonts w:ascii="Calibri" w:eastAsia="Calibri" w:hAnsi="Calibri" w:cs="Times New Roman"/>
          <w:color w:val="000000"/>
        </w:rPr>
        <w:t xml:space="preserve">Click on the </w:t>
      </w:r>
      <w:r w:rsidRPr="0050422F">
        <w:rPr>
          <w:rFonts w:ascii="Calibri" w:eastAsia="Calibri" w:hAnsi="Calibri" w:cs="Times New Roman"/>
          <w:b/>
          <w:color w:val="000000"/>
        </w:rPr>
        <w:t>Login</w:t>
      </w:r>
      <w:r w:rsidRPr="0050422F">
        <w:rPr>
          <w:rFonts w:ascii="Calibri" w:eastAsia="Calibri" w:hAnsi="Calibri" w:cs="Times New Roman"/>
          <w:color w:val="000000"/>
        </w:rPr>
        <w:t xml:space="preserve"> button (highlighted below) to enter the SRMS portal.</w:t>
      </w:r>
    </w:p>
    <w:p w14:paraId="057DF9D1" w14:textId="7E732CDD" w:rsidR="00BE18C8" w:rsidRPr="005C51DB" w:rsidRDefault="005C51DB" w:rsidP="005C51DB">
      <w:pPr>
        <w:spacing w:before="120" w:after="2800"/>
        <w:ind w:left="-57"/>
        <w:rPr>
          <w:rFonts w:ascii="Calibri" w:eastAsia="Calibri" w:hAnsi="Calibri" w:cs="Times New Roman"/>
        </w:rPr>
      </w:pPr>
      <w:r w:rsidRPr="0050422F">
        <w:rPr>
          <w:rFonts w:ascii="Calibri" w:eastAsia="Calibri" w:hAnsi="Calibri" w:cs="Times New Roman"/>
          <w:noProof/>
          <w:lang w:eastAsia="en-AU"/>
        </w:rPr>
        <w:drawing>
          <wp:anchor distT="0" distB="0" distL="114300" distR="114300" simplePos="0" relativeHeight="251547136" behindDoc="0" locked="0" layoutInCell="1" allowOverlap="1" wp14:anchorId="018D68EA" wp14:editId="1F9C3268">
            <wp:simplePos x="0" y="0"/>
            <wp:positionH relativeFrom="column">
              <wp:posOffset>0</wp:posOffset>
            </wp:positionH>
            <wp:positionV relativeFrom="paragraph">
              <wp:posOffset>39370</wp:posOffset>
            </wp:positionV>
            <wp:extent cx="2811600" cy="3250800"/>
            <wp:effectExtent l="38100" t="38100" r="103505" b="102235"/>
            <wp:wrapSquare wrapText="bothSides"/>
            <wp:docPr id="56" name="Picture 56" descr="Non-government school login screen with check box to accept terms of use, Login button and Click here for login instructi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Non-government school login screen with check box to accept terms of use, Login button and Click here for login instructions highlighted "/>
                    <pic:cNvPicPr/>
                  </pic:nvPicPr>
                  <pic:blipFill>
                    <a:blip r:embed="rId21">
                      <a:extLst>
                        <a:ext uri="{28A0092B-C50C-407E-A947-70E740481C1C}">
                          <a14:useLocalDpi xmlns:a14="http://schemas.microsoft.com/office/drawing/2010/main" val="0"/>
                        </a:ext>
                      </a:extLst>
                    </a:blip>
                    <a:stretch>
                      <a:fillRect/>
                    </a:stretch>
                  </pic:blipFill>
                  <pic:spPr>
                    <a:xfrm>
                      <a:off x="0" y="0"/>
                      <a:ext cx="2811600" cy="3250800"/>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14:sizeRelH relativeFrom="margin">
              <wp14:pctWidth>0</wp14:pctWidth>
            </wp14:sizeRelH>
            <wp14:sizeRelV relativeFrom="margin">
              <wp14:pctHeight>0</wp14:pctHeight>
            </wp14:sizeRelV>
          </wp:anchor>
        </w:drawing>
      </w:r>
    </w:p>
    <w:p w14:paraId="1D58B347" w14:textId="71B67994" w:rsidR="00BE18C8" w:rsidRDefault="00D40F2C" w:rsidP="005C51DB">
      <w:pPr>
        <w:spacing w:before="200" w:line="259" w:lineRule="auto"/>
        <w:rPr>
          <w:color w:val="000000" w:themeColor="text1"/>
        </w:rPr>
      </w:pPr>
      <w:r w:rsidRPr="0050422F">
        <w:rPr>
          <w:rFonts w:ascii="Calibri" w:eastAsia="Calibri" w:hAnsi="Calibri" w:cs="Times New Roman"/>
          <w:noProof/>
          <w:lang w:eastAsia="en-AU"/>
        </w:rPr>
        <mc:AlternateContent>
          <mc:Choice Requires="wps">
            <w:drawing>
              <wp:anchor distT="0" distB="0" distL="114300" distR="114300" simplePos="0" relativeHeight="251641344" behindDoc="0" locked="0" layoutInCell="1" allowOverlap="1" wp14:anchorId="61306D92" wp14:editId="71BDC9D4">
                <wp:simplePos x="0" y="0"/>
                <wp:positionH relativeFrom="column">
                  <wp:posOffset>85725</wp:posOffset>
                </wp:positionH>
                <wp:positionV relativeFrom="paragraph">
                  <wp:posOffset>497205</wp:posOffset>
                </wp:positionV>
                <wp:extent cx="101600" cy="100330"/>
                <wp:effectExtent l="0" t="0" r="12700" b="13970"/>
                <wp:wrapNone/>
                <wp:docPr id="39" name="Rounded Rectangle 39" descr="Red highlight box"/>
                <wp:cNvGraphicFramePr/>
                <a:graphic xmlns:a="http://schemas.openxmlformats.org/drawingml/2006/main">
                  <a:graphicData uri="http://schemas.microsoft.com/office/word/2010/wordprocessingShape">
                    <wps:wsp>
                      <wps:cNvSpPr/>
                      <wps:spPr>
                        <a:xfrm>
                          <a:off x="0" y="0"/>
                          <a:ext cx="101600" cy="100330"/>
                        </a:xfrm>
                        <a:prstGeom prst="roundRect">
                          <a:avLst/>
                        </a:prstGeom>
                        <a:noFill/>
                        <a:ln w="25400" cap="flat" cmpd="sng" algn="ctr">
                          <a:solidFill>
                            <a:srgbClr val="FF0000"/>
                          </a:solidFill>
                          <a:prstDash val="solid"/>
                        </a:ln>
                        <a:effectLst/>
                      </wps:spPr>
                      <wps:txbx>
                        <w:txbxContent>
                          <w:p w14:paraId="4DA4604C" w14:textId="77777777" w:rsidR="009E6AA6" w:rsidRDefault="009E6AA6" w:rsidP="009E6A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06D92" id="Rounded Rectangle 39" o:spid="_x0000_s1032" alt="Red highlight box" style="position:absolute;margin-left:6.75pt;margin-top:39.15pt;width:8pt;height:7.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" filled="f" strokecolor="red" strokeweight="2pt">
                <v:textbox>
                  <w:txbxContent>
                    <w:p w14:paraId="4DA4604C" w14:textId="77777777" w:rsidR="009E6AA6" w:rsidRDefault="009E6AA6" w:rsidP="009E6AA6">
                      <w:pPr>
                        <w:jc w:val="center"/>
                      </w:pPr>
                    </w:p>
                  </w:txbxContent>
                </v:textbox>
              </v:roundrect>
            </w:pict>
          </mc:Fallback>
        </mc:AlternateContent>
      </w:r>
      <w:r w:rsidR="005C51DB" w:rsidRPr="0050422F">
        <w:rPr>
          <w:rFonts w:ascii="Calibri" w:eastAsia="Times New Roman" w:hAnsi="Calibri" w:cs="Times New Roman"/>
          <w:noProof/>
          <w:lang w:eastAsia="en-AU"/>
        </w:rPr>
        <mc:AlternateContent>
          <mc:Choice Requires="wps">
            <w:drawing>
              <wp:anchor distT="0" distB="0" distL="114300" distR="114300" simplePos="0" relativeHeight="251734528" behindDoc="0" locked="0" layoutInCell="1" allowOverlap="1" wp14:anchorId="311AFD42" wp14:editId="006304DA">
                <wp:simplePos x="0" y="0"/>
                <wp:positionH relativeFrom="column">
                  <wp:posOffset>47625</wp:posOffset>
                </wp:positionH>
                <wp:positionV relativeFrom="paragraph">
                  <wp:posOffset>972437</wp:posOffset>
                </wp:positionV>
                <wp:extent cx="1304925" cy="161290"/>
                <wp:effectExtent l="0" t="0" r="28575" b="10160"/>
                <wp:wrapNone/>
                <wp:docPr id="47" name="Rounded Rectangle 47" descr="Red highlight box"/>
                <wp:cNvGraphicFramePr/>
                <a:graphic xmlns:a="http://schemas.openxmlformats.org/drawingml/2006/main">
                  <a:graphicData uri="http://schemas.microsoft.com/office/word/2010/wordprocessingShape">
                    <wps:wsp>
                      <wps:cNvSpPr/>
                      <wps:spPr>
                        <a:xfrm>
                          <a:off x="0" y="0"/>
                          <a:ext cx="1304925" cy="161290"/>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BC44BD" id="Rounded Rectangle 47" o:spid="_x0000_s1026" alt="Red highlight box" style="position:absolute;margin-left:3.75pt;margin-top:76.55pt;width:102.75pt;height:1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" filled="f" strokecolor="red" strokeweight="2pt">
                <v:stroke joinstyle="miter"/>
              </v:roundrect>
            </w:pict>
          </mc:Fallback>
        </mc:AlternateContent>
      </w:r>
      <w:r w:rsidR="005C51DB" w:rsidRPr="0050422F">
        <w:rPr>
          <w:rFonts w:ascii="Calibri" w:eastAsia="Calibri" w:hAnsi="Calibri" w:cs="Times New Roman"/>
          <w:noProof/>
          <w:lang w:eastAsia="en-AU"/>
        </w:rPr>
        <mc:AlternateContent>
          <mc:Choice Requires="wps">
            <w:drawing>
              <wp:anchor distT="0" distB="0" distL="114300" distR="114300" simplePos="0" relativeHeight="251688448" behindDoc="0" locked="0" layoutInCell="1" allowOverlap="1" wp14:anchorId="0C79FF83" wp14:editId="5F6BCD8E">
                <wp:simplePos x="0" y="0"/>
                <wp:positionH relativeFrom="column">
                  <wp:posOffset>85725</wp:posOffset>
                </wp:positionH>
                <wp:positionV relativeFrom="paragraph">
                  <wp:posOffset>710184</wp:posOffset>
                </wp:positionV>
                <wp:extent cx="600075" cy="204787"/>
                <wp:effectExtent l="0" t="0" r="28575" b="24130"/>
                <wp:wrapNone/>
                <wp:docPr id="55" name="Rounded Rectangle 55" descr="Red highlight box"/>
                <wp:cNvGraphicFramePr/>
                <a:graphic xmlns:a="http://schemas.openxmlformats.org/drawingml/2006/main">
                  <a:graphicData uri="http://schemas.microsoft.com/office/word/2010/wordprocessingShape">
                    <wps:wsp>
                      <wps:cNvSpPr/>
                      <wps:spPr>
                        <a:xfrm>
                          <a:off x="0" y="0"/>
                          <a:ext cx="600075" cy="204787"/>
                        </a:xfrm>
                        <a:prstGeom prst="roundRect">
                          <a:avLst/>
                        </a:prstGeom>
                        <a:noFill/>
                        <a:ln w="25400" cap="flat" cmpd="sng" algn="ctr">
                          <a:solidFill>
                            <a:srgbClr val="FF0000"/>
                          </a:solidFill>
                          <a:prstDash val="solid"/>
                          <a:miter lim="800000"/>
                        </a:ln>
                        <a:effectLst/>
                      </wps:spPr>
                      <wps:txbx>
                        <w:txbxContent>
                          <w:p w14:paraId="60FDBDB9" w14:textId="77777777" w:rsidR="009E6AA6" w:rsidRDefault="009E6AA6" w:rsidP="009E6AA6">
                            <w:pPr>
                              <w:jc w:val="center"/>
                            </w:pPr>
                          </w:p>
                          <w:p w14:paraId="01645886" w14:textId="77777777" w:rsidR="009E6AA6" w:rsidRDefault="009E6AA6" w:rsidP="009E6AA6">
                            <w:pPr>
                              <w:jc w:val="center"/>
                            </w:pPr>
                          </w:p>
                          <w:p w14:paraId="01A4B8E4" w14:textId="77777777" w:rsidR="009E6AA6" w:rsidRDefault="009E6AA6" w:rsidP="009E6AA6">
                            <w:pPr>
                              <w:jc w:val="center"/>
                            </w:pPr>
                          </w:p>
                          <w:p w14:paraId="2755BCC0" w14:textId="77777777" w:rsidR="009E6AA6" w:rsidRDefault="009E6AA6" w:rsidP="009E6AA6">
                            <w:pPr>
                              <w:jc w:val="center"/>
                            </w:pPr>
                          </w:p>
                          <w:p w14:paraId="1F36E063" w14:textId="77777777" w:rsidR="009E6AA6" w:rsidRDefault="009E6AA6" w:rsidP="009E6AA6">
                            <w:pPr>
                              <w:jc w:val="center"/>
                            </w:pPr>
                          </w:p>
                          <w:p w14:paraId="174AFDDD" w14:textId="77777777" w:rsidR="009E6AA6" w:rsidRDefault="009E6AA6" w:rsidP="009E6AA6">
                            <w:pPr>
                              <w:jc w:val="center"/>
                            </w:pPr>
                          </w:p>
                          <w:p w14:paraId="32F9B27C" w14:textId="77777777" w:rsidR="009E6AA6" w:rsidRDefault="009E6AA6" w:rsidP="009E6AA6">
                            <w:pPr>
                              <w:jc w:val="center"/>
                            </w:pPr>
                          </w:p>
                          <w:p w14:paraId="3040FACE" w14:textId="77777777" w:rsidR="009E6AA6" w:rsidRDefault="009E6AA6" w:rsidP="009E6AA6">
                            <w:pPr>
                              <w:jc w:val="center"/>
                            </w:pPr>
                          </w:p>
                          <w:p w14:paraId="47E27210" w14:textId="77777777" w:rsidR="009E6AA6" w:rsidRDefault="009E6AA6" w:rsidP="009E6AA6">
                            <w:pPr>
                              <w:jc w:val="center"/>
                            </w:pPr>
                          </w:p>
                          <w:p w14:paraId="553E9B01" w14:textId="77777777" w:rsidR="009E6AA6" w:rsidRDefault="009E6AA6" w:rsidP="009E6AA6">
                            <w:pPr>
                              <w:jc w:val="center"/>
                            </w:pPr>
                          </w:p>
                          <w:p w14:paraId="5DCD4696" w14:textId="77777777" w:rsidR="009E6AA6" w:rsidRDefault="009E6AA6" w:rsidP="009E6AA6">
                            <w:pPr>
                              <w:jc w:val="center"/>
                            </w:pPr>
                          </w:p>
                          <w:p w14:paraId="2719BE70" w14:textId="77777777" w:rsidR="009E6AA6" w:rsidRDefault="009E6AA6" w:rsidP="009E6AA6">
                            <w:pPr>
                              <w:jc w:val="center"/>
                            </w:pPr>
                          </w:p>
                          <w:p w14:paraId="21AB8F47" w14:textId="77777777" w:rsidR="009E6AA6" w:rsidRDefault="009E6AA6" w:rsidP="009E6A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9FF83" id="Rounded Rectangle 55" o:spid="_x0000_s1033" alt="Red highlight box" style="position:absolute;margin-left:6.75pt;margin-top:55.9pt;width:47.25pt;height:16.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" filled="f" strokecolor="red" strokeweight="2pt">
                <v:stroke joinstyle="miter"/>
                <v:textbox>
                  <w:txbxContent>
                    <w:p w14:paraId="60FDBDB9" w14:textId="77777777" w:rsidR="009E6AA6" w:rsidRDefault="009E6AA6" w:rsidP="009E6AA6">
                      <w:pPr>
                        <w:jc w:val="center"/>
                      </w:pPr>
                    </w:p>
                    <w:p w14:paraId="01645886" w14:textId="77777777" w:rsidR="009E6AA6" w:rsidRDefault="009E6AA6" w:rsidP="009E6AA6">
                      <w:pPr>
                        <w:jc w:val="center"/>
                      </w:pPr>
                    </w:p>
                    <w:p w14:paraId="01A4B8E4" w14:textId="77777777" w:rsidR="009E6AA6" w:rsidRDefault="009E6AA6" w:rsidP="009E6AA6">
                      <w:pPr>
                        <w:jc w:val="center"/>
                      </w:pPr>
                    </w:p>
                    <w:p w14:paraId="2755BCC0" w14:textId="77777777" w:rsidR="009E6AA6" w:rsidRDefault="009E6AA6" w:rsidP="009E6AA6">
                      <w:pPr>
                        <w:jc w:val="center"/>
                      </w:pPr>
                    </w:p>
                    <w:p w14:paraId="1F36E063" w14:textId="77777777" w:rsidR="009E6AA6" w:rsidRDefault="009E6AA6" w:rsidP="009E6AA6">
                      <w:pPr>
                        <w:jc w:val="center"/>
                      </w:pPr>
                    </w:p>
                    <w:p w14:paraId="174AFDDD" w14:textId="77777777" w:rsidR="009E6AA6" w:rsidRDefault="009E6AA6" w:rsidP="009E6AA6">
                      <w:pPr>
                        <w:jc w:val="center"/>
                      </w:pPr>
                    </w:p>
                    <w:p w14:paraId="32F9B27C" w14:textId="77777777" w:rsidR="009E6AA6" w:rsidRDefault="009E6AA6" w:rsidP="009E6AA6">
                      <w:pPr>
                        <w:jc w:val="center"/>
                      </w:pPr>
                    </w:p>
                    <w:p w14:paraId="3040FACE" w14:textId="77777777" w:rsidR="009E6AA6" w:rsidRDefault="009E6AA6" w:rsidP="009E6AA6">
                      <w:pPr>
                        <w:jc w:val="center"/>
                      </w:pPr>
                    </w:p>
                    <w:p w14:paraId="47E27210" w14:textId="77777777" w:rsidR="009E6AA6" w:rsidRDefault="009E6AA6" w:rsidP="009E6AA6">
                      <w:pPr>
                        <w:jc w:val="center"/>
                      </w:pPr>
                    </w:p>
                    <w:p w14:paraId="553E9B01" w14:textId="77777777" w:rsidR="009E6AA6" w:rsidRDefault="009E6AA6" w:rsidP="009E6AA6">
                      <w:pPr>
                        <w:jc w:val="center"/>
                      </w:pPr>
                    </w:p>
                    <w:p w14:paraId="5DCD4696" w14:textId="77777777" w:rsidR="009E6AA6" w:rsidRDefault="009E6AA6" w:rsidP="009E6AA6">
                      <w:pPr>
                        <w:jc w:val="center"/>
                      </w:pPr>
                    </w:p>
                    <w:p w14:paraId="2719BE70" w14:textId="77777777" w:rsidR="009E6AA6" w:rsidRDefault="009E6AA6" w:rsidP="009E6AA6">
                      <w:pPr>
                        <w:jc w:val="center"/>
                      </w:pPr>
                    </w:p>
                    <w:p w14:paraId="21AB8F47" w14:textId="77777777" w:rsidR="009E6AA6" w:rsidRDefault="009E6AA6" w:rsidP="009E6AA6">
                      <w:pPr>
                        <w:jc w:val="center"/>
                      </w:pPr>
                    </w:p>
                  </w:txbxContent>
                </v:textbox>
              </v:roundrect>
            </w:pict>
          </mc:Fallback>
        </mc:AlternateContent>
      </w:r>
      <w:r w:rsidR="00311540" w:rsidRPr="0050422F">
        <w:rPr>
          <w:rFonts w:ascii="Calibri" w:eastAsia="Calibri" w:hAnsi="Calibri" w:cs="Times New Roman"/>
          <w:noProof/>
          <w:color w:val="000000"/>
          <w:lang w:eastAsia="en-AU"/>
        </w:rPr>
        <w:drawing>
          <wp:inline distT="0" distB="0" distL="0" distR="0" wp14:anchorId="46FBD2C2" wp14:editId="374EFA1E">
            <wp:extent cx="2548800" cy="1278000"/>
            <wp:effectExtent l="38100" t="38100" r="99695" b="93980"/>
            <wp:docPr id="43" name="Picture 43" descr="Login instructions for non-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in instructions for non-government schools"/>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48800" cy="1278000"/>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0BE6D6CF" w14:textId="26096A31" w:rsidR="009E6AA6" w:rsidRDefault="009E6AA6" w:rsidP="00582B37">
      <w:pPr>
        <w:spacing w:after="0" w:line="259" w:lineRule="auto"/>
        <w:rPr>
          <w:color w:val="000000" w:themeColor="text1"/>
        </w:rPr>
      </w:pPr>
      <w:r>
        <w:rPr>
          <w:color w:val="000000" w:themeColor="text1"/>
        </w:rPr>
        <w:t xml:space="preserve">If you forget your password, click on </w:t>
      </w:r>
      <w:r>
        <w:rPr>
          <w:b/>
          <w:color w:val="000000" w:themeColor="text1"/>
        </w:rPr>
        <w:t>Forgot your password</w:t>
      </w:r>
      <w:r>
        <w:rPr>
          <w:color w:val="000000" w:themeColor="text1"/>
        </w:rPr>
        <w:t xml:space="preserve">. </w:t>
      </w:r>
    </w:p>
    <w:p w14:paraId="31CB8D9B" w14:textId="0C381E67" w:rsidR="009E6AA6" w:rsidRDefault="009E6AA6" w:rsidP="009E6AA6">
      <w:pPr>
        <w:spacing w:before="200" w:after="0" w:line="259" w:lineRule="auto"/>
        <w:rPr>
          <w:rFonts w:ascii="Calibri" w:eastAsia="Calibri" w:hAnsi="Calibri" w:cs="Times New Roman"/>
          <w:color w:val="000000"/>
        </w:rPr>
      </w:pPr>
      <w:r w:rsidRPr="0050422F">
        <w:rPr>
          <w:rFonts w:ascii="Calibri" w:eastAsia="Calibri" w:hAnsi="Calibri" w:cs="Times New Roman"/>
          <w:color w:val="000000"/>
        </w:rPr>
        <w:t xml:space="preserve">Enter your work email address and tick the check box to confirm that you </w:t>
      </w:r>
      <w:r>
        <w:rPr>
          <w:rFonts w:ascii="Calibri" w:eastAsia="Calibri" w:hAnsi="Calibri" w:cs="Times New Roman"/>
          <w:color w:val="000000"/>
        </w:rPr>
        <w:t xml:space="preserve">are not a robot. </w:t>
      </w:r>
    </w:p>
    <w:p w14:paraId="690434F2" w14:textId="3418927D" w:rsidR="009E6AA6" w:rsidRPr="003F39BA" w:rsidRDefault="009E6AA6" w:rsidP="009E6AA6">
      <w:pPr>
        <w:spacing w:before="200" w:after="0" w:line="259" w:lineRule="auto"/>
        <w:rPr>
          <w:color w:val="000000" w:themeColor="text1"/>
        </w:rPr>
      </w:pPr>
      <w:r>
        <w:rPr>
          <w:rFonts w:ascii="Calibri" w:eastAsia="Calibri" w:hAnsi="Calibri" w:cs="Times New Roman"/>
          <w:color w:val="000000"/>
        </w:rPr>
        <w:t>You will be pro</w:t>
      </w:r>
      <w:r w:rsidRPr="0050422F">
        <w:rPr>
          <w:rFonts w:ascii="Calibri" w:eastAsia="Calibri" w:hAnsi="Calibri" w:cs="Times New Roman"/>
          <w:color w:val="000000"/>
        </w:rPr>
        <w:t>m</w:t>
      </w:r>
      <w:r>
        <w:rPr>
          <w:rFonts w:ascii="Calibri" w:eastAsia="Calibri" w:hAnsi="Calibri" w:cs="Times New Roman"/>
          <w:color w:val="000000"/>
        </w:rPr>
        <w:t>p</w:t>
      </w:r>
      <w:r w:rsidRPr="0050422F">
        <w:rPr>
          <w:rFonts w:ascii="Calibri" w:eastAsia="Calibri" w:hAnsi="Calibri" w:cs="Times New Roman"/>
          <w:color w:val="000000"/>
        </w:rPr>
        <w:t>ted to select images as part of the verification process, then invited to choose another password.</w:t>
      </w:r>
      <w:r w:rsidRPr="0050422F">
        <w:rPr>
          <w:rFonts w:ascii="Calibri" w:eastAsia="Calibri" w:hAnsi="Calibri" w:cs="Times New Roman"/>
          <w:color w:val="000000"/>
        </w:rPr>
        <w:br w:type="page"/>
      </w:r>
    </w:p>
    <w:p w14:paraId="6170063F" w14:textId="77777777" w:rsidR="009E6AA6" w:rsidRPr="004A3BE3" w:rsidRDefault="009E6AA6" w:rsidP="009E6AA6">
      <w:pPr>
        <w:pStyle w:val="Heading2"/>
      </w:pPr>
      <w:bookmarkStart w:id="16" w:name="_Toc126232357"/>
      <w:bookmarkStart w:id="17" w:name="_Toc135912855"/>
      <w:r w:rsidRPr="004A3BE3">
        <w:lastRenderedPageBreak/>
        <w:t xml:space="preserve">Step 2: Select students’ EAL/D eligibility </w:t>
      </w:r>
      <w:r>
        <w:t>declarations</w:t>
      </w:r>
      <w:bookmarkEnd w:id="16"/>
      <w:bookmarkEnd w:id="17"/>
    </w:p>
    <w:p w14:paraId="21AC9307" w14:textId="77777777" w:rsidR="009E6AA6" w:rsidRDefault="009E6AA6" w:rsidP="009E6AA6">
      <w:r>
        <w:t xml:space="preserve">To retrieve your students’ declarations, select </w:t>
      </w:r>
      <w:r>
        <w:rPr>
          <w:b/>
        </w:rPr>
        <w:t>EAL/D Declarations</w:t>
      </w:r>
      <w:r>
        <w:t xml:space="preserve"> from the </w:t>
      </w:r>
      <w:r>
        <w:rPr>
          <w:b/>
        </w:rPr>
        <w:t>Student Applications</w:t>
      </w:r>
      <w:r>
        <w:t xml:space="preserve"> drop-down list (highlighted below). </w:t>
      </w:r>
    </w:p>
    <w:p w14:paraId="74913BD9" w14:textId="77777777" w:rsidR="009E6AA6" w:rsidRDefault="009E6AA6" w:rsidP="009E6AA6">
      <w:pPr>
        <w:ind w:left="-57"/>
      </w:pPr>
      <w:r>
        <w:rPr>
          <w:noProof/>
          <w:lang w:eastAsia="en-AU"/>
        </w:rPr>
        <mc:AlternateContent>
          <mc:Choice Requires="wps">
            <w:drawing>
              <wp:anchor distT="0" distB="0" distL="114300" distR="114300" simplePos="0" relativeHeight="251572736" behindDoc="0" locked="0" layoutInCell="1" allowOverlap="1" wp14:anchorId="03DD3D12" wp14:editId="597C8054">
                <wp:simplePos x="0" y="0"/>
                <wp:positionH relativeFrom="column">
                  <wp:posOffset>3223578</wp:posOffset>
                </wp:positionH>
                <wp:positionV relativeFrom="paragraph">
                  <wp:posOffset>1323340</wp:posOffset>
                </wp:positionV>
                <wp:extent cx="1109980" cy="333185"/>
                <wp:effectExtent l="0" t="0" r="13970" b="10160"/>
                <wp:wrapNone/>
                <wp:docPr id="41" name="Rounded Rectangle 41" descr="Red highlight box"/>
                <wp:cNvGraphicFramePr/>
                <a:graphic xmlns:a="http://schemas.openxmlformats.org/drawingml/2006/main">
                  <a:graphicData uri="http://schemas.microsoft.com/office/word/2010/wordprocessingShape">
                    <wps:wsp>
                      <wps:cNvSpPr/>
                      <wps:spPr>
                        <a:xfrm>
                          <a:off x="0" y="0"/>
                          <a:ext cx="1109980" cy="3331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40E126" id="Rounded Rectangle 41" o:spid="_x0000_s1026" alt="Red highlight box" style="position:absolute;margin-left:253.85pt;margin-top:104.2pt;width:87.4pt;height:26.2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" filled="f" strokecolor="red" strokeweight="2pt"/>
            </w:pict>
          </mc:Fallback>
        </mc:AlternateContent>
      </w:r>
      <w:r>
        <w:rPr>
          <w:noProof/>
          <w:lang w:eastAsia="en-AU"/>
        </w:rPr>
        <w:drawing>
          <wp:inline distT="0" distB="0" distL="0" distR="0" wp14:anchorId="1853F77A" wp14:editId="6849B871">
            <wp:extent cx="4748400" cy="1620000"/>
            <wp:effectExtent l="38100" t="38100" r="90805" b="94615"/>
            <wp:docPr id="51" name="Picture 51" descr="Dropdown menu with EAL/D Declar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ropdown menu with EAL/D Declarations highlighted"/>
                    <pic:cNvPicPr/>
                  </pic:nvPicPr>
                  <pic:blipFill>
                    <a:blip r:embed="rId24"/>
                    <a:stretch>
                      <a:fillRect/>
                    </a:stretch>
                  </pic:blipFill>
                  <pic:spPr>
                    <a:xfrm>
                      <a:off x="0" y="0"/>
                      <a:ext cx="4748400" cy="1620000"/>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02B1D88A" w14:textId="77777777" w:rsidR="009E6AA6" w:rsidRDefault="009E6AA6" w:rsidP="009E6AA6">
      <w:pPr>
        <w:spacing w:after="0"/>
      </w:pPr>
      <w:r>
        <w:t xml:space="preserve">All EAL/D declarations from your students will be displayed on the screen. </w:t>
      </w:r>
    </w:p>
    <w:p w14:paraId="7BCCDE67" w14:textId="77777777" w:rsidR="009E6AA6" w:rsidRDefault="009E6AA6" w:rsidP="009E6AA6">
      <w:pPr>
        <w:spacing w:before="200"/>
      </w:pPr>
      <w:r>
        <w:t xml:space="preserve">The </w:t>
      </w:r>
      <w:r w:rsidRPr="00776445">
        <w:rPr>
          <w:b/>
        </w:rPr>
        <w:t>Status</w:t>
      </w:r>
      <w:r>
        <w:t xml:space="preserve"> column shows the stage of each EAL/D declaration in the EAL/D eligibility process (</w:t>
      </w:r>
      <w:r w:rsidRPr="00085C1A">
        <w:rPr>
          <w:b/>
          <w:bCs/>
        </w:rPr>
        <w:t>New</w:t>
      </w:r>
      <w:r>
        <w:t xml:space="preserve">, </w:t>
      </w:r>
      <w:r w:rsidRPr="00085C1A">
        <w:rPr>
          <w:b/>
          <w:bCs/>
        </w:rPr>
        <w:t>Submitted</w:t>
      </w:r>
      <w:r>
        <w:t xml:space="preserve">, </w:t>
      </w:r>
      <w:r w:rsidRPr="00085C1A">
        <w:rPr>
          <w:b/>
          <w:bCs/>
        </w:rPr>
        <w:t>In progress</w:t>
      </w:r>
      <w:r>
        <w:t xml:space="preserve">, </w:t>
      </w:r>
      <w:r w:rsidRPr="00085C1A">
        <w:rPr>
          <w:b/>
          <w:bCs/>
        </w:rPr>
        <w:t>Info required</w:t>
      </w:r>
      <w:r>
        <w:t xml:space="preserve">, </w:t>
      </w:r>
      <w:r w:rsidRPr="00085C1A">
        <w:rPr>
          <w:b/>
          <w:bCs/>
        </w:rPr>
        <w:t>Finalised</w:t>
      </w:r>
      <w:r>
        <w:t xml:space="preserve">). </w:t>
      </w:r>
    </w:p>
    <w:p w14:paraId="7D7CFF11" w14:textId="77777777" w:rsidR="009E6AA6" w:rsidRDefault="009E6AA6" w:rsidP="009E6AA6">
      <w:pPr>
        <w:spacing w:before="200"/>
      </w:pPr>
      <w:r>
        <w:t xml:space="preserve">The </w:t>
      </w:r>
      <w:r w:rsidRPr="006B7FE7">
        <w:rPr>
          <w:b/>
          <w:bCs/>
        </w:rPr>
        <w:t>Sub status</w:t>
      </w:r>
      <w:r>
        <w:t xml:space="preserve"> column shows you the action that has been completed for each EAL/D declaration (</w:t>
      </w:r>
      <w:r w:rsidRPr="00757B54">
        <w:rPr>
          <w:b/>
          <w:bCs/>
        </w:rPr>
        <w:t>Teacher endorsed</w:t>
      </w:r>
      <w:r>
        <w:t xml:space="preserve">, </w:t>
      </w:r>
      <w:r w:rsidRPr="00757B54">
        <w:rPr>
          <w:b/>
          <w:bCs/>
        </w:rPr>
        <w:t>School endorsed</w:t>
      </w:r>
      <w:r>
        <w:t xml:space="preserve">, </w:t>
      </w:r>
      <w:r w:rsidRPr="00F84097">
        <w:rPr>
          <w:b/>
          <w:bCs/>
        </w:rPr>
        <w:t>Eligible</w:t>
      </w:r>
      <w:r>
        <w:t xml:space="preserve">, </w:t>
      </w:r>
      <w:r w:rsidRPr="00757B54">
        <w:rPr>
          <w:b/>
          <w:bCs/>
        </w:rPr>
        <w:t>Not eligible</w:t>
      </w:r>
      <w:r>
        <w:t>).</w:t>
      </w:r>
    </w:p>
    <w:p w14:paraId="3F522470" w14:textId="58920FC2" w:rsidR="009E6AA6" w:rsidRDefault="009E6AA6" w:rsidP="009E6AA6">
      <w:pPr>
        <w:spacing w:before="200"/>
      </w:pPr>
      <w:r>
        <w:t xml:space="preserve">Submitted EAL/D declarations will have a tick and </w:t>
      </w:r>
      <w:r w:rsidRPr="00776445">
        <w:rPr>
          <w:b/>
        </w:rPr>
        <w:t>Submitted</w:t>
      </w:r>
      <w:r>
        <w:rPr>
          <w:b/>
        </w:rPr>
        <w:t xml:space="preserve"> </w:t>
      </w:r>
      <w:r w:rsidRPr="00D6659C">
        <w:t>(highlighted below)</w:t>
      </w:r>
      <w:r>
        <w:t xml:space="preserve"> in the </w:t>
      </w:r>
      <w:r w:rsidRPr="006B7FE7">
        <w:rPr>
          <w:b/>
          <w:bCs/>
        </w:rPr>
        <w:t>Status</w:t>
      </w:r>
      <w:r>
        <w:t xml:space="preserve"> column. The </w:t>
      </w:r>
      <w:r w:rsidRPr="00776445">
        <w:rPr>
          <w:b/>
        </w:rPr>
        <w:t>Sub status</w:t>
      </w:r>
      <w:r>
        <w:t xml:space="preserve"> column will be blank. </w:t>
      </w:r>
    </w:p>
    <w:p w14:paraId="4D4CC0DE" w14:textId="77777777" w:rsidR="009E6AA6" w:rsidRDefault="009E6AA6" w:rsidP="009E6AA6">
      <w:pPr>
        <w:spacing w:before="200"/>
      </w:pPr>
      <w:r>
        <w:t xml:space="preserve">The </w:t>
      </w:r>
      <w:r w:rsidRPr="00776445">
        <w:rPr>
          <w:b/>
        </w:rPr>
        <w:t>Requires attention by me</w:t>
      </w:r>
      <w:r>
        <w:t xml:space="preserve"> column shows as </w:t>
      </w:r>
      <w:r w:rsidRPr="00776445">
        <w:rPr>
          <w:b/>
        </w:rPr>
        <w:t>Yes</w:t>
      </w:r>
      <w:r>
        <w:rPr>
          <w:b/>
        </w:rPr>
        <w:t xml:space="preserve"> </w:t>
      </w:r>
      <w:r w:rsidRPr="00D6659C">
        <w:t>(highlighted below)</w:t>
      </w:r>
      <w:r>
        <w:t xml:space="preserve"> for any declaration where the student selected your name as their EAL/D teacher, advising you to complete your verification and recommendation.</w:t>
      </w:r>
    </w:p>
    <w:p w14:paraId="148FD8DF" w14:textId="77777777" w:rsidR="009E6AA6" w:rsidRDefault="009E6AA6" w:rsidP="009E6AA6">
      <w:pPr>
        <w:spacing w:before="200"/>
      </w:pPr>
      <w:r>
        <w:t xml:space="preserve">There may be declarations where the student has selected </w:t>
      </w:r>
      <w:r w:rsidRPr="00FD2639">
        <w:rPr>
          <w:b/>
        </w:rPr>
        <w:t>My teacher is not listed here</w:t>
      </w:r>
      <w:r>
        <w:t xml:space="preserve">. The </w:t>
      </w:r>
      <w:r w:rsidRPr="002338AD">
        <w:rPr>
          <w:b/>
        </w:rPr>
        <w:t>Sub status</w:t>
      </w:r>
      <w:r>
        <w:t xml:space="preserve"> column will show as </w:t>
      </w:r>
      <w:r w:rsidRPr="002338AD">
        <w:rPr>
          <w:b/>
        </w:rPr>
        <w:t>Teacher</w:t>
      </w:r>
      <w:r w:rsidRPr="002338AD">
        <w:t>,</w:t>
      </w:r>
      <w:r>
        <w:t xml:space="preserve"> but the </w:t>
      </w:r>
      <w:r w:rsidRPr="002338AD">
        <w:rPr>
          <w:b/>
        </w:rPr>
        <w:t>Requires attention by me</w:t>
      </w:r>
      <w:r>
        <w:t xml:space="preserve"> column will be blank. You may still complete your verification and recommendation for these declarations.</w:t>
      </w:r>
    </w:p>
    <w:p w14:paraId="6D7F9CC7" w14:textId="77777777" w:rsidR="009E6AA6" w:rsidRDefault="009E6AA6" w:rsidP="009E6AA6">
      <w:pPr>
        <w:spacing w:before="200"/>
      </w:pPr>
      <w:r w:rsidRPr="00C87CC7">
        <w:t xml:space="preserve">Teachers must endorse each student’s declaration within three working days of </w:t>
      </w:r>
      <w:r>
        <w:t>noticing</w:t>
      </w:r>
      <w:r w:rsidRPr="00C87CC7">
        <w:t xml:space="preserve"> that a declaration requires their attention.</w:t>
      </w:r>
      <w:r>
        <w:t xml:space="preserve"> This is to ensure that the declaration can be processed in a timely manner before the Year 12 enrolment deadline.</w:t>
      </w:r>
    </w:p>
    <w:p w14:paraId="53AE8038" w14:textId="77777777" w:rsidR="009E6AA6" w:rsidRDefault="009E6AA6" w:rsidP="009E6AA6">
      <w:pPr>
        <w:ind w:left="-57"/>
      </w:pPr>
      <w:r>
        <w:rPr>
          <w:noProof/>
          <w:lang w:eastAsia="en-AU"/>
        </w:rPr>
        <mc:AlternateContent>
          <mc:Choice Requires="wps">
            <w:drawing>
              <wp:anchor distT="0" distB="0" distL="114300" distR="114300" simplePos="0" relativeHeight="251574784" behindDoc="0" locked="0" layoutInCell="1" allowOverlap="1" wp14:anchorId="6F35BEEF" wp14:editId="7BEAC8A3">
                <wp:simplePos x="0" y="0"/>
                <wp:positionH relativeFrom="column">
                  <wp:posOffset>2278380</wp:posOffset>
                </wp:positionH>
                <wp:positionV relativeFrom="paragraph">
                  <wp:posOffset>770890</wp:posOffset>
                </wp:positionV>
                <wp:extent cx="676910" cy="242570"/>
                <wp:effectExtent l="0" t="0" r="27940" b="24130"/>
                <wp:wrapNone/>
                <wp:docPr id="6" name="Rounded Rectangle 6" descr="Red highlight box"/>
                <wp:cNvGraphicFramePr/>
                <a:graphic xmlns:a="http://schemas.openxmlformats.org/drawingml/2006/main">
                  <a:graphicData uri="http://schemas.microsoft.com/office/word/2010/wordprocessingShape">
                    <wps:wsp>
                      <wps:cNvSpPr/>
                      <wps:spPr>
                        <a:xfrm>
                          <a:off x="0" y="0"/>
                          <a:ext cx="676910" cy="2425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D7E52" id="Rounded Rectangle 6" o:spid="_x0000_s1026" alt="Red highlight box" style="position:absolute;margin-left:179.4pt;margin-top:60.7pt;width:53.3pt;height:19.1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" filled="f" strokecolor="red" strokeweight="2pt"/>
            </w:pict>
          </mc:Fallback>
        </mc:AlternateContent>
      </w:r>
      <w:r>
        <w:rPr>
          <w:noProof/>
          <w:lang w:eastAsia="en-AU"/>
        </w:rPr>
        <mc:AlternateContent>
          <mc:Choice Requires="wps">
            <w:drawing>
              <wp:anchor distT="0" distB="0" distL="114300" distR="114300" simplePos="0" relativeHeight="251575808" behindDoc="0" locked="0" layoutInCell="1" allowOverlap="1" wp14:anchorId="7920121E" wp14:editId="5E64014F">
                <wp:simplePos x="0" y="0"/>
                <wp:positionH relativeFrom="column">
                  <wp:posOffset>3800475</wp:posOffset>
                </wp:positionH>
                <wp:positionV relativeFrom="paragraph">
                  <wp:posOffset>775335</wp:posOffset>
                </wp:positionV>
                <wp:extent cx="261620" cy="209550"/>
                <wp:effectExtent l="0" t="0" r="24130" b="19050"/>
                <wp:wrapNone/>
                <wp:docPr id="16" name="Rounded Rectangle 16" descr="Red highlight box"/>
                <wp:cNvGraphicFramePr/>
                <a:graphic xmlns:a="http://schemas.openxmlformats.org/drawingml/2006/main">
                  <a:graphicData uri="http://schemas.microsoft.com/office/word/2010/wordprocessingShape">
                    <wps:wsp>
                      <wps:cNvSpPr/>
                      <wps:spPr>
                        <a:xfrm>
                          <a:off x="0" y="0"/>
                          <a:ext cx="261620"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4E236" id="Rounded Rectangle 16" o:spid="_x0000_s1026" alt="Red highlight box" style="position:absolute;margin-left:299.25pt;margin-top:61.05pt;width:20.6pt;height:16.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" filled="f" strokecolor="red" strokeweight="2pt"/>
            </w:pict>
          </mc:Fallback>
        </mc:AlternateContent>
      </w:r>
      <w:r>
        <w:rPr>
          <w:noProof/>
        </w:rPr>
        <w:drawing>
          <wp:inline distT="0" distB="0" distL="0" distR="0" wp14:anchorId="3D9309A4" wp14:editId="4CE5BF87">
            <wp:extent cx="6128385" cy="2057249"/>
            <wp:effectExtent l="38100" t="38100" r="100965" b="95885"/>
            <wp:docPr id="106" name="Picture 106" descr="Teacher view of EAL/D declarations with Submitted and Ye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eacher view of EAL/D declarations with Submitted and Yes highlighted"/>
                    <pic:cNvPicPr/>
                  </pic:nvPicPr>
                  <pic:blipFill>
                    <a:blip r:embed="rId25"/>
                    <a:stretch>
                      <a:fillRect/>
                    </a:stretch>
                  </pic:blipFill>
                  <pic:spPr>
                    <a:xfrm>
                      <a:off x="0" y="0"/>
                      <a:ext cx="6159611" cy="2067731"/>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6879BCFB" w14:textId="77777777" w:rsidR="009E6AA6" w:rsidRPr="000854BE" w:rsidRDefault="009E6AA6" w:rsidP="009E6AA6">
      <w:pPr>
        <w:spacing w:after="0"/>
        <w:rPr>
          <w:b/>
        </w:rPr>
      </w:pPr>
      <w:r w:rsidRPr="000854BE">
        <w:rPr>
          <w:b/>
        </w:rPr>
        <w:lastRenderedPageBreak/>
        <w:t xml:space="preserve">Filter students’ EAL/D eligibility </w:t>
      </w:r>
      <w:r>
        <w:rPr>
          <w:b/>
        </w:rPr>
        <w:t>declarations</w:t>
      </w:r>
    </w:p>
    <w:p w14:paraId="2153E4D1" w14:textId="77777777" w:rsidR="009E6AA6" w:rsidRDefault="009E6AA6" w:rsidP="009E6AA6">
      <w:r>
        <w:t xml:space="preserve">Use the filter check boxes on the left side of the </w:t>
      </w:r>
      <w:r>
        <w:rPr>
          <w:b/>
        </w:rPr>
        <w:t>EAL/D Declarations</w:t>
      </w:r>
      <w:r>
        <w:t xml:space="preserve"> screen to view declarations at different stages in the EAL/D eligibility process. </w:t>
      </w:r>
    </w:p>
    <w:p w14:paraId="2A7DF487" w14:textId="77777777" w:rsidR="009E6AA6" w:rsidRDefault="009E6AA6" w:rsidP="009E6AA6">
      <w:r>
        <w:t xml:space="preserve">Tick the </w:t>
      </w:r>
      <w:r w:rsidRPr="0051504A">
        <w:rPr>
          <w:b/>
        </w:rPr>
        <w:t>Submitted</w:t>
      </w:r>
      <w:r>
        <w:t xml:space="preserve"> check box, then click on the </w:t>
      </w:r>
      <w:r>
        <w:rPr>
          <w:b/>
        </w:rPr>
        <w:t>Search</w:t>
      </w:r>
      <w:r>
        <w:t xml:space="preserve"> button (highlighted below) to show all declarations waiting for teacher or school endorsement. Tick the </w:t>
      </w:r>
      <w:r w:rsidRPr="00BE5E40">
        <w:rPr>
          <w:b/>
          <w:bCs/>
        </w:rPr>
        <w:t>New</w:t>
      </w:r>
      <w:r>
        <w:t xml:space="preserve"> check box or the </w:t>
      </w:r>
      <w:r w:rsidRPr="003C5587">
        <w:rPr>
          <w:b/>
          <w:bCs/>
        </w:rPr>
        <w:t>Info required</w:t>
      </w:r>
      <w:r>
        <w:t xml:space="preserve"> check box, then click on the </w:t>
      </w:r>
      <w:r>
        <w:rPr>
          <w:b/>
        </w:rPr>
        <w:t>Search</w:t>
      </w:r>
      <w:r>
        <w:t xml:space="preserve"> button to show all declarations that students have started but not submitted or all declarations that have been returned to students for amendment.</w:t>
      </w:r>
    </w:p>
    <w:p w14:paraId="3D1AA746" w14:textId="77777777" w:rsidR="009E6AA6" w:rsidRDefault="009E6AA6" w:rsidP="009E6AA6">
      <w:r>
        <w:t xml:space="preserve">The </w:t>
      </w:r>
      <w:r w:rsidRPr="00FB6CC6">
        <w:rPr>
          <w:b/>
        </w:rPr>
        <w:t>Sub status</w:t>
      </w:r>
      <w:r>
        <w:t xml:space="preserve"> filter (highlighted below) selects declarations that </w:t>
      </w:r>
      <w:r w:rsidRPr="0076082B">
        <w:t xml:space="preserve">have been </w:t>
      </w:r>
      <w:r w:rsidRPr="0076082B">
        <w:rPr>
          <w:b/>
        </w:rPr>
        <w:t>Teacher endorsed</w:t>
      </w:r>
      <w:r w:rsidRPr="0076082B">
        <w:t xml:space="preserve">, </w:t>
      </w:r>
      <w:r w:rsidRPr="0076082B">
        <w:rPr>
          <w:b/>
        </w:rPr>
        <w:t>School endorsed,</w:t>
      </w:r>
      <w:r w:rsidRPr="0076082B">
        <w:t xml:space="preserve"> </w:t>
      </w:r>
      <w:r w:rsidRPr="00B753F1">
        <w:t xml:space="preserve">or </w:t>
      </w:r>
      <w:r>
        <w:t>those that are</w:t>
      </w:r>
      <w:r w:rsidRPr="00B753F1">
        <w:t xml:space="preserve"> </w:t>
      </w:r>
      <w:r w:rsidRPr="0076082B">
        <w:rPr>
          <w:b/>
        </w:rPr>
        <w:t>Ready to publish</w:t>
      </w:r>
      <w:r w:rsidRPr="0076082B">
        <w:t>.</w:t>
      </w:r>
    </w:p>
    <w:p w14:paraId="4290062A" w14:textId="77777777" w:rsidR="009E6AA6" w:rsidRDefault="009E6AA6" w:rsidP="009E6AA6">
      <w:r>
        <w:t xml:space="preserve">Alternatively, you can type in the student’s </w:t>
      </w:r>
      <w:r w:rsidRPr="001E12A4">
        <w:rPr>
          <w:b/>
        </w:rPr>
        <w:t>Given name</w:t>
      </w:r>
      <w:r>
        <w:t xml:space="preserve"> and/or </w:t>
      </w:r>
      <w:r w:rsidRPr="001E12A4">
        <w:rPr>
          <w:b/>
        </w:rPr>
        <w:t>Family name</w:t>
      </w:r>
      <w:r>
        <w:t xml:space="preserve">, or their </w:t>
      </w:r>
      <w:r w:rsidRPr="001E12A4">
        <w:rPr>
          <w:b/>
        </w:rPr>
        <w:t>WA student number</w:t>
      </w:r>
      <w:r>
        <w:t xml:space="preserve">, then click on the </w:t>
      </w:r>
      <w:r w:rsidRPr="001E12A4">
        <w:rPr>
          <w:b/>
        </w:rPr>
        <w:t>Search</w:t>
      </w:r>
      <w:r>
        <w:t xml:space="preserve"> button (highlighted below) to select that student’s declaration. </w:t>
      </w:r>
    </w:p>
    <w:p w14:paraId="2A495C04" w14:textId="77777777" w:rsidR="009E6AA6" w:rsidRDefault="009E6AA6" w:rsidP="009E6AA6">
      <w:r>
        <w:t xml:space="preserve">Click on the </w:t>
      </w:r>
      <w:r w:rsidRPr="008853AB">
        <w:rPr>
          <w:b/>
        </w:rPr>
        <w:t>Reset</w:t>
      </w:r>
      <w:r>
        <w:t xml:space="preserve"> button (highlighted below) to reset the filters and view all the declarations.</w:t>
      </w:r>
    </w:p>
    <w:p w14:paraId="5B5BC85D" w14:textId="77777777" w:rsidR="009E6AA6" w:rsidRDefault="009E6AA6" w:rsidP="009E6AA6">
      <w:r>
        <w:t>You can see the number of declarations that require your attention (highlighted below). This number will reduce as you complete the required action.</w:t>
      </w:r>
    </w:p>
    <w:p w14:paraId="6B22797D" w14:textId="77777777" w:rsidR="009E6AA6" w:rsidRDefault="009E6AA6" w:rsidP="009E6AA6">
      <w:pPr>
        <w:ind w:left="-57"/>
      </w:pPr>
      <w:r>
        <w:rPr>
          <w:noProof/>
          <w:lang w:eastAsia="en-AU"/>
        </w:rPr>
        <mc:AlternateContent>
          <mc:Choice Requires="wps">
            <w:drawing>
              <wp:anchor distT="0" distB="0" distL="114300" distR="114300" simplePos="0" relativeHeight="251749888" behindDoc="0" locked="0" layoutInCell="1" allowOverlap="1" wp14:anchorId="24F18DEA" wp14:editId="61DE04C0">
                <wp:simplePos x="0" y="0"/>
                <wp:positionH relativeFrom="column">
                  <wp:posOffset>2480628</wp:posOffset>
                </wp:positionH>
                <wp:positionV relativeFrom="paragraph">
                  <wp:posOffset>167005</wp:posOffset>
                </wp:positionV>
                <wp:extent cx="1476375" cy="209550"/>
                <wp:effectExtent l="0" t="0" r="28575" b="19050"/>
                <wp:wrapNone/>
                <wp:docPr id="36" name="Rounded Rectangle 36" descr="Red highlight box"/>
                <wp:cNvGraphicFramePr/>
                <a:graphic xmlns:a="http://schemas.openxmlformats.org/drawingml/2006/main">
                  <a:graphicData uri="http://schemas.microsoft.com/office/word/2010/wordprocessingShape">
                    <wps:wsp>
                      <wps:cNvSpPr/>
                      <wps:spPr>
                        <a:xfrm>
                          <a:off x="0" y="0"/>
                          <a:ext cx="1476375"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9ECCEC" id="Rounded Rectangle 36" o:spid="_x0000_s1026" alt="Red highlight box" style="position:absolute;margin-left:195.35pt;margin-top:13.15pt;width:116.25pt;height:1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" filled="f" strokecolor="red" strokeweight="2pt"/>
            </w:pict>
          </mc:Fallback>
        </mc:AlternateContent>
      </w:r>
      <w:r>
        <w:rPr>
          <w:noProof/>
          <w:lang w:eastAsia="en-AU"/>
        </w:rPr>
        <w:drawing>
          <wp:anchor distT="0" distB="0" distL="114300" distR="114300" simplePos="0" relativeHeight="251748864" behindDoc="0" locked="0" layoutInCell="1" allowOverlap="1" wp14:anchorId="1D69232D" wp14:editId="65773EA0">
            <wp:simplePos x="0" y="0"/>
            <wp:positionH relativeFrom="column">
              <wp:posOffset>2436495</wp:posOffset>
            </wp:positionH>
            <wp:positionV relativeFrom="paragraph">
              <wp:posOffset>13335</wp:posOffset>
            </wp:positionV>
            <wp:extent cx="1565910" cy="1799590"/>
            <wp:effectExtent l="38100" t="38100" r="91440" b="86360"/>
            <wp:wrapSquare wrapText="bothSides"/>
            <wp:docPr id="17" name="Picture 17" descr="Sub status filter options with Teacher endorsed, School endorsed, EAL/D PC reviewed, PC reviewed and Ready to publish highlighted as the Sub status filter commands to sor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ub status filter options with Teacher endorsed, School endorsed, EAL/D PC reviewed, PC reviewed and Ready to publish highlighted as the Sub status filter commands to sort applications"/>
                    <pic:cNvPicPr/>
                  </pic:nvPicPr>
                  <pic:blipFill>
                    <a:blip r:embed="rId26">
                      <a:extLst>
                        <a:ext uri="{28A0092B-C50C-407E-A947-70E740481C1C}">
                          <a14:useLocalDpi xmlns:a14="http://schemas.microsoft.com/office/drawing/2010/main" val="0"/>
                        </a:ext>
                      </a:extLst>
                    </a:blip>
                    <a:stretch>
                      <a:fillRect/>
                    </a:stretch>
                  </pic:blipFill>
                  <pic:spPr>
                    <a:xfrm>
                      <a:off x="0" y="0"/>
                      <a:ext cx="1565910" cy="1799590"/>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45792" behindDoc="0" locked="0" layoutInCell="1" allowOverlap="1" wp14:anchorId="2AAA72B1" wp14:editId="67FEBFB9">
                <wp:simplePos x="0" y="0"/>
                <wp:positionH relativeFrom="column">
                  <wp:posOffset>1304925</wp:posOffset>
                </wp:positionH>
                <wp:positionV relativeFrom="paragraph">
                  <wp:posOffset>5031105</wp:posOffset>
                </wp:positionV>
                <wp:extent cx="561975" cy="161925"/>
                <wp:effectExtent l="0" t="0" r="28575" b="28575"/>
                <wp:wrapNone/>
                <wp:docPr id="101" name="Rounded Rectangle 101" descr="Red highlight box"/>
                <wp:cNvGraphicFramePr/>
                <a:graphic xmlns:a="http://schemas.openxmlformats.org/drawingml/2006/main">
                  <a:graphicData uri="http://schemas.microsoft.com/office/word/2010/wordprocessingShape">
                    <wps:wsp>
                      <wps:cNvSpPr/>
                      <wps:spPr>
                        <a:xfrm>
                          <a:off x="0" y="0"/>
                          <a:ext cx="561975"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34143" id="Rounded Rectangle 101" o:spid="_x0000_s1026" alt="Red highlight box" style="position:absolute;margin-left:102.75pt;margin-top:396.15pt;width:44.25pt;height:12.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" filled="f" strokecolor="red" strokeweight="2pt"/>
            </w:pict>
          </mc:Fallback>
        </mc:AlternateContent>
      </w:r>
      <w:r>
        <w:rPr>
          <w:noProof/>
          <w:lang w:eastAsia="en-AU"/>
        </w:rPr>
        <mc:AlternateContent>
          <mc:Choice Requires="wps">
            <w:drawing>
              <wp:anchor distT="0" distB="0" distL="114300" distR="114300" simplePos="0" relativeHeight="251747840" behindDoc="0" locked="0" layoutInCell="1" allowOverlap="1" wp14:anchorId="330E0ABA" wp14:editId="3CBE5856">
                <wp:simplePos x="0" y="0"/>
                <wp:positionH relativeFrom="column">
                  <wp:posOffset>304800</wp:posOffset>
                </wp:positionH>
                <wp:positionV relativeFrom="paragraph">
                  <wp:posOffset>5031105</wp:posOffset>
                </wp:positionV>
                <wp:extent cx="570865" cy="159385"/>
                <wp:effectExtent l="0" t="0" r="19685" b="12065"/>
                <wp:wrapNone/>
                <wp:docPr id="33" name="Rounded Rectangle 33" descr="Red highlight box"/>
                <wp:cNvGraphicFramePr/>
                <a:graphic xmlns:a="http://schemas.openxmlformats.org/drawingml/2006/main">
                  <a:graphicData uri="http://schemas.microsoft.com/office/word/2010/wordprocessingShape">
                    <wps:wsp>
                      <wps:cNvSpPr/>
                      <wps:spPr>
                        <a:xfrm>
                          <a:off x="0" y="0"/>
                          <a:ext cx="570865" cy="1593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99318" id="Rounded Rectangle 33" o:spid="_x0000_s1026" alt="Red highlight box" style="position:absolute;margin-left:24pt;margin-top:396.15pt;width:44.95pt;height:12.5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" filled="f" strokecolor="red" strokeweight="2pt"/>
            </w:pict>
          </mc:Fallback>
        </mc:AlternateContent>
      </w:r>
      <w:r>
        <w:rPr>
          <w:noProof/>
          <w:lang w:eastAsia="en-AU"/>
        </w:rPr>
        <mc:AlternateContent>
          <mc:Choice Requires="wps">
            <w:drawing>
              <wp:anchor distT="0" distB="0" distL="114300" distR="114300" simplePos="0" relativeHeight="251573760" behindDoc="0" locked="0" layoutInCell="1" allowOverlap="1" wp14:anchorId="6D4FC21E" wp14:editId="27D6E1CD">
                <wp:simplePos x="0" y="0"/>
                <wp:positionH relativeFrom="column">
                  <wp:posOffset>266700</wp:posOffset>
                </wp:positionH>
                <wp:positionV relativeFrom="paragraph">
                  <wp:posOffset>3997960</wp:posOffset>
                </wp:positionV>
                <wp:extent cx="769620" cy="209550"/>
                <wp:effectExtent l="0" t="0" r="11430" b="19050"/>
                <wp:wrapNone/>
                <wp:docPr id="12" name="Rounded Rectangle 12" descr="Red highlight box"/>
                <wp:cNvGraphicFramePr/>
                <a:graphic xmlns:a="http://schemas.openxmlformats.org/drawingml/2006/main">
                  <a:graphicData uri="http://schemas.microsoft.com/office/word/2010/wordprocessingShape">
                    <wps:wsp>
                      <wps:cNvSpPr/>
                      <wps:spPr>
                        <a:xfrm>
                          <a:off x="0" y="0"/>
                          <a:ext cx="769620"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FEEE6B" id="Rounded Rectangle 12" o:spid="_x0000_s1026" alt="Red highlight box" style="position:absolute;margin-left:21pt;margin-top:314.8pt;width:60.6pt;height:16.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" filled="f" strokecolor="red" strokeweight="2pt"/>
            </w:pict>
          </mc:Fallback>
        </mc:AlternateContent>
      </w:r>
      <w:r>
        <w:rPr>
          <w:noProof/>
          <w:lang w:eastAsia="en-AU"/>
        </w:rPr>
        <mc:AlternateContent>
          <mc:Choice Requires="wps">
            <w:drawing>
              <wp:anchor distT="0" distB="0" distL="114300" distR="114300" simplePos="0" relativeHeight="251746816" behindDoc="0" locked="0" layoutInCell="1" allowOverlap="1" wp14:anchorId="79A13456" wp14:editId="3861B04B">
                <wp:simplePos x="0" y="0"/>
                <wp:positionH relativeFrom="column">
                  <wp:posOffset>276225</wp:posOffset>
                </wp:positionH>
                <wp:positionV relativeFrom="paragraph">
                  <wp:posOffset>426085</wp:posOffset>
                </wp:positionV>
                <wp:extent cx="966470" cy="177165"/>
                <wp:effectExtent l="0" t="0" r="24130" b="13335"/>
                <wp:wrapNone/>
                <wp:docPr id="103" name="Rounded Rectangle 103" title="Red highlight box"/>
                <wp:cNvGraphicFramePr/>
                <a:graphic xmlns:a="http://schemas.openxmlformats.org/drawingml/2006/main">
                  <a:graphicData uri="http://schemas.microsoft.com/office/word/2010/wordprocessingShape">
                    <wps:wsp>
                      <wps:cNvSpPr/>
                      <wps:spPr>
                        <a:xfrm>
                          <a:off x="0" y="0"/>
                          <a:ext cx="966470" cy="1771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F8799" id="Rounded Rectangle 103" o:spid="_x0000_s1026" alt="Title: Red highlight box" style="position:absolute;margin-left:21.75pt;margin-top:33.55pt;width:76.1pt;height:13.9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" filled="f" strokecolor="red" strokeweight="2pt"/>
            </w:pict>
          </mc:Fallback>
        </mc:AlternateContent>
      </w:r>
      <w:r>
        <w:rPr>
          <w:noProof/>
          <w:lang w:eastAsia="en-AU"/>
        </w:rPr>
        <w:drawing>
          <wp:anchor distT="0" distB="0" distL="114300" distR="114300" simplePos="0" relativeHeight="251571712" behindDoc="0" locked="0" layoutInCell="1" allowOverlap="1" wp14:anchorId="16B4FA33" wp14:editId="37EF3EE9">
            <wp:simplePos x="0" y="0"/>
            <wp:positionH relativeFrom="margin">
              <wp:align>left</wp:align>
            </wp:positionH>
            <wp:positionV relativeFrom="page">
              <wp:posOffset>4420870</wp:posOffset>
            </wp:positionV>
            <wp:extent cx="1911600" cy="5256000"/>
            <wp:effectExtent l="38100" t="38100" r="88900" b="97155"/>
            <wp:wrapSquare wrapText="bothSides"/>
            <wp:docPr id="13" name="Picture 13" descr="EAL/D declarations screen with the number of declarations requiring action highlighted at the top of the filter box. The Submitted check box is selected and highlighted, with the Search and Reset buttons to sort declaration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AL/D declarations screen with the number of declarations requiring action highlighted at the top of the filter box. The Submitted check box is selected and highlighted, with the Search and Reset buttons to sort declarations also highlighted"/>
                    <pic:cNvPicPr/>
                  </pic:nvPicPr>
                  <pic:blipFill>
                    <a:blip r:embed="rId27"/>
                    <a:stretch>
                      <a:fillRect/>
                    </a:stretch>
                  </pic:blipFill>
                  <pic:spPr>
                    <a:xfrm>
                      <a:off x="0" y="0"/>
                      <a:ext cx="1911600" cy="5256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14:sizeRelH relativeFrom="margin">
              <wp14:pctWidth>0</wp14:pctWidth>
            </wp14:sizeRelH>
            <wp14:sizeRelV relativeFrom="margin">
              <wp14:pctHeight>0</wp14:pctHeight>
            </wp14:sizeRelV>
          </wp:anchor>
        </w:drawing>
      </w:r>
      <w:r>
        <w:br w:type="page"/>
      </w:r>
    </w:p>
    <w:p w14:paraId="249BAB38" w14:textId="77777777" w:rsidR="009E6AA6" w:rsidRDefault="009E6AA6" w:rsidP="009E6AA6">
      <w:pPr>
        <w:pStyle w:val="Heading2"/>
      </w:pPr>
      <w:bookmarkStart w:id="18" w:name="_Toc126232358"/>
      <w:bookmarkStart w:id="19" w:name="_Toc135912856"/>
      <w:r>
        <w:lastRenderedPageBreak/>
        <w:t>Step 3: View students’ EAL/D eligibility declarations</w:t>
      </w:r>
      <w:bookmarkEnd w:id="18"/>
      <w:bookmarkEnd w:id="19"/>
    </w:p>
    <w:p w14:paraId="03045219" w14:textId="77777777" w:rsidR="009E6AA6" w:rsidRDefault="009E6AA6" w:rsidP="009E6AA6">
      <w:r>
        <w:t xml:space="preserve">Click on the </w:t>
      </w:r>
      <w:r w:rsidRPr="00776445">
        <w:rPr>
          <w:b/>
        </w:rPr>
        <w:t>View</w:t>
      </w:r>
      <w:r>
        <w:t xml:space="preserve"> button (highlighted below) to read all the details and supporting evidence in that student’s declaration (example below). </w:t>
      </w:r>
    </w:p>
    <w:p w14:paraId="57CE38E3" w14:textId="77777777" w:rsidR="009E6AA6" w:rsidRDefault="009E6AA6" w:rsidP="009E6AA6">
      <w:pPr>
        <w:ind w:left="-57"/>
      </w:pPr>
      <w:r>
        <w:rPr>
          <w:noProof/>
          <w:lang w:eastAsia="en-AU"/>
        </w:rPr>
        <mc:AlternateContent>
          <mc:Choice Requires="wps">
            <w:drawing>
              <wp:anchor distT="0" distB="0" distL="114300" distR="114300" simplePos="0" relativeHeight="251740672" behindDoc="0" locked="0" layoutInCell="1" allowOverlap="1" wp14:anchorId="704D35F3" wp14:editId="5D1BAC27">
                <wp:simplePos x="0" y="0"/>
                <wp:positionH relativeFrom="column">
                  <wp:posOffset>342900</wp:posOffset>
                </wp:positionH>
                <wp:positionV relativeFrom="paragraph">
                  <wp:posOffset>861378</wp:posOffset>
                </wp:positionV>
                <wp:extent cx="369307" cy="161925"/>
                <wp:effectExtent l="0" t="0" r="12065" b="28575"/>
                <wp:wrapNone/>
                <wp:docPr id="80" name="Rounded Rectangle 80" descr="Red highlight box"/>
                <wp:cNvGraphicFramePr/>
                <a:graphic xmlns:a="http://schemas.openxmlformats.org/drawingml/2006/main">
                  <a:graphicData uri="http://schemas.microsoft.com/office/word/2010/wordprocessingShape">
                    <wps:wsp>
                      <wps:cNvSpPr/>
                      <wps:spPr>
                        <a:xfrm>
                          <a:off x="0" y="0"/>
                          <a:ext cx="369307"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FE25B" id="Rounded Rectangle 80" o:spid="_x0000_s1026" alt="Red highlight box" style="position:absolute;margin-left:27pt;margin-top:67.85pt;width:29.1pt;height:12.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" filled="f" strokecolor="red" strokeweight="2pt"/>
            </w:pict>
          </mc:Fallback>
        </mc:AlternateContent>
      </w:r>
      <w:r>
        <w:rPr>
          <w:noProof/>
        </w:rPr>
        <w:drawing>
          <wp:inline distT="0" distB="0" distL="0" distR="0" wp14:anchorId="09A83E32" wp14:editId="1666B878">
            <wp:extent cx="3506400" cy="1800000"/>
            <wp:effectExtent l="38100" t="38100" r="94615" b="86360"/>
            <wp:docPr id="66" name="Picture 66" descr="Teacher view of EAL/D declarations with 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acher view of EAL/D declarations with View button highlighted"/>
                    <pic:cNvPicPr/>
                  </pic:nvPicPr>
                  <pic:blipFill>
                    <a:blip r:embed="rId28"/>
                    <a:stretch>
                      <a:fillRect/>
                    </a:stretch>
                  </pic:blipFill>
                  <pic:spPr>
                    <a:xfrm>
                      <a:off x="0" y="0"/>
                      <a:ext cx="3506400" cy="18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D6931F6" w14:textId="7CBD1EF8" w:rsidR="009E6AA6" w:rsidRDefault="009E6AA6" w:rsidP="009E6AA6">
      <w:pPr>
        <w:ind w:left="-57"/>
      </w:pPr>
      <w:r>
        <w:rPr>
          <w:noProof/>
        </w:rPr>
        <w:drawing>
          <wp:inline distT="0" distB="0" distL="0" distR="0" wp14:anchorId="7DBF7ED3" wp14:editId="0838FCE5">
            <wp:extent cx="5158800" cy="3600000"/>
            <wp:effectExtent l="38100" t="38100" r="99060" b="95885"/>
            <wp:docPr id="68" name="Picture 68" descr="Example of student EAL/D declaration showing supporting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Example of student EAL/D declaration showing supporting information"/>
                    <pic:cNvPicPr/>
                  </pic:nvPicPr>
                  <pic:blipFill>
                    <a:blip r:embed="rId29"/>
                    <a:stretch>
                      <a:fillRect/>
                    </a:stretch>
                  </pic:blipFill>
                  <pic:spPr>
                    <a:xfrm>
                      <a:off x="0" y="0"/>
                      <a:ext cx="5158800" cy="36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7AE7E82" w14:textId="77777777" w:rsidR="009E6AA6" w:rsidRDefault="009E6AA6" w:rsidP="009E6AA6">
      <w:r>
        <w:t xml:space="preserve">When reviewing the student’s education background, if the name of the school is very long, it will be abbreviated with an ellipsis. Hover with your mouse over the name, and it will be displayed in full (highlighted below). </w:t>
      </w:r>
    </w:p>
    <w:p w14:paraId="2C3840C2" w14:textId="77777777" w:rsidR="009E6AA6" w:rsidRPr="00461DED" w:rsidRDefault="009E6AA6" w:rsidP="009E6AA6">
      <w:pPr>
        <w:ind w:left="-57"/>
        <w:rPr>
          <w:rFonts w:cs="Arial"/>
          <w:b/>
          <w:sz w:val="28"/>
          <w:szCs w:val="24"/>
          <w:lang w:val="en-GB"/>
        </w:rPr>
      </w:pPr>
      <w:r>
        <w:rPr>
          <w:noProof/>
          <w:lang w:eastAsia="en-AU"/>
        </w:rPr>
        <mc:AlternateContent>
          <mc:Choice Requires="wps">
            <w:drawing>
              <wp:anchor distT="0" distB="0" distL="114300" distR="114300" simplePos="0" relativeHeight="251744768" behindDoc="0" locked="0" layoutInCell="1" allowOverlap="1" wp14:anchorId="361A6409" wp14:editId="1C35FFF6">
                <wp:simplePos x="0" y="0"/>
                <wp:positionH relativeFrom="column">
                  <wp:posOffset>1824038</wp:posOffset>
                </wp:positionH>
                <wp:positionV relativeFrom="paragraph">
                  <wp:posOffset>679133</wp:posOffset>
                </wp:positionV>
                <wp:extent cx="1781175" cy="153402"/>
                <wp:effectExtent l="0" t="0" r="28575" b="18415"/>
                <wp:wrapNone/>
                <wp:docPr id="11" name="Rounded Rectangle 11" descr="Red highlight box"/>
                <wp:cNvGraphicFramePr/>
                <a:graphic xmlns:a="http://schemas.openxmlformats.org/drawingml/2006/main">
                  <a:graphicData uri="http://schemas.microsoft.com/office/word/2010/wordprocessingShape">
                    <wps:wsp>
                      <wps:cNvSpPr/>
                      <wps:spPr>
                        <a:xfrm>
                          <a:off x="0" y="0"/>
                          <a:ext cx="1781175" cy="15340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9E50A" id="Rounded Rectangle 11" o:spid="_x0000_s1026" alt="Red highlight box" style="position:absolute;margin-left:143.65pt;margin-top:53.5pt;width:140.25pt;height:12.1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" filled="f" strokecolor="red" strokeweight="2pt"/>
            </w:pict>
          </mc:Fallback>
        </mc:AlternateContent>
      </w:r>
      <w:r>
        <w:rPr>
          <w:noProof/>
          <w:lang w:eastAsia="en-AU"/>
        </w:rPr>
        <w:drawing>
          <wp:inline distT="0" distB="0" distL="0" distR="0" wp14:anchorId="1B2D47CE" wp14:editId="332878F6">
            <wp:extent cx="5692424" cy="1044000"/>
            <wp:effectExtent l="38100" t="38100" r="99060" b="99060"/>
            <wp:docPr id="9" name="Picture 9" descr="Teacher view of EAL/D declarations with an example of a long school 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acher view of EAL/D declarations with an example of a long school name highlighted."/>
                    <pic:cNvPicPr/>
                  </pic:nvPicPr>
                  <pic:blipFill>
                    <a:blip r:embed="rId30"/>
                    <a:stretch>
                      <a:fillRect/>
                    </a:stretch>
                  </pic:blipFill>
                  <pic:spPr bwMode="auto">
                    <a:xfrm>
                      <a:off x="0" y="0"/>
                      <a:ext cx="5692424" cy="1044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05190BCD" w14:textId="77777777" w:rsidR="009E6AA6" w:rsidRDefault="009E6AA6" w:rsidP="009E6AA6">
      <w:pPr>
        <w:pStyle w:val="Heading2"/>
      </w:pPr>
      <w:bookmarkStart w:id="20" w:name="_Toc126232359"/>
      <w:bookmarkStart w:id="21" w:name="_Toc135912857"/>
      <w:r>
        <w:lastRenderedPageBreak/>
        <w:t>Step 4: Amend students’ EAL/D declarations</w:t>
      </w:r>
      <w:bookmarkEnd w:id="20"/>
      <w:bookmarkEnd w:id="21"/>
    </w:p>
    <w:p w14:paraId="2CE6693A" w14:textId="77777777" w:rsidR="009E6AA6" w:rsidRDefault="009E6AA6" w:rsidP="009E6AA6">
      <w:r>
        <w:t xml:space="preserve">If you see any errors or the student’s language or educational background is incomplete, tick the </w:t>
      </w:r>
      <w:r w:rsidRPr="00072150">
        <w:rPr>
          <w:b/>
        </w:rPr>
        <w:t>Amendment required</w:t>
      </w:r>
      <w:r>
        <w:t xml:space="preserve"> check box under the relevant section/s that require an amendment/s (highlighted below).</w:t>
      </w:r>
    </w:p>
    <w:p w14:paraId="1E5FA0ED" w14:textId="77777777" w:rsidR="009E6AA6" w:rsidRDefault="009E6AA6" w:rsidP="009E6AA6">
      <w:pPr>
        <w:ind w:left="-57"/>
      </w:pPr>
      <w:r>
        <w:rPr>
          <w:noProof/>
          <w:lang w:eastAsia="en-AU"/>
        </w:rPr>
        <mc:AlternateContent>
          <mc:Choice Requires="wps">
            <w:drawing>
              <wp:anchor distT="0" distB="0" distL="114300" distR="114300" simplePos="0" relativeHeight="251759104" behindDoc="0" locked="0" layoutInCell="1" allowOverlap="1" wp14:anchorId="32B54804" wp14:editId="086CB8A4">
                <wp:simplePos x="0" y="0"/>
                <wp:positionH relativeFrom="column">
                  <wp:posOffset>101854</wp:posOffset>
                </wp:positionH>
                <wp:positionV relativeFrom="paragraph">
                  <wp:posOffset>1598295</wp:posOffset>
                </wp:positionV>
                <wp:extent cx="121227" cy="125950"/>
                <wp:effectExtent l="0" t="0" r="12700" b="26670"/>
                <wp:wrapNone/>
                <wp:docPr id="26" name="Rounded Rectangle 11" descr="Red highlight box" title="Red highlight box"/>
                <wp:cNvGraphicFramePr/>
                <a:graphic xmlns:a="http://schemas.openxmlformats.org/drawingml/2006/main">
                  <a:graphicData uri="http://schemas.microsoft.com/office/word/2010/wordprocessingShape">
                    <wps:wsp>
                      <wps:cNvSpPr/>
                      <wps:spPr>
                        <a:xfrm>
                          <a:off x="0" y="0"/>
                          <a:ext cx="121227" cy="1259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D83E78" id="Rounded Rectangle 11" o:spid="_x0000_s1026" alt="Title: Red highlight box - Description: Red highlight box" style="position:absolute;margin-left:8pt;margin-top:125.85pt;width:9.55pt;height:9.9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" filled="f" strokecolor="red" strokeweight="2pt"/>
            </w:pict>
          </mc:Fallback>
        </mc:AlternateContent>
      </w:r>
      <w:r>
        <w:rPr>
          <w:noProof/>
        </w:rPr>
        <w:drawing>
          <wp:inline distT="0" distB="0" distL="0" distR="0" wp14:anchorId="48CD28FC" wp14:editId="01AA1C40">
            <wp:extent cx="5522400" cy="1800000"/>
            <wp:effectExtent l="38100" t="38100" r="97790" b="86360"/>
            <wp:docPr id="18" name="Picture 18" descr="Section of EALD declaration with check box selected and highlighted for amend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ection of EALD declaration with check box selected and highlighted for amendment required"/>
                    <pic:cNvPicPr/>
                  </pic:nvPicPr>
                  <pic:blipFill>
                    <a:blip r:embed="rId31"/>
                    <a:stretch>
                      <a:fillRect/>
                    </a:stretch>
                  </pic:blipFill>
                  <pic:spPr>
                    <a:xfrm>
                      <a:off x="0" y="0"/>
                      <a:ext cx="5522400" cy="180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55AD692E" w14:textId="77777777" w:rsidR="009E6AA6" w:rsidRDefault="009E6AA6" w:rsidP="009E6AA6">
      <w:r>
        <w:t xml:space="preserve">If you would like to see more supporting evidence, select the </w:t>
      </w:r>
      <w:r w:rsidRPr="00294E57">
        <w:rPr>
          <w:b/>
          <w:bCs/>
        </w:rPr>
        <w:t>Amendment required</w:t>
      </w:r>
      <w:r>
        <w:t xml:space="preserve"> check box under the </w:t>
      </w:r>
      <w:r>
        <w:rPr>
          <w:b/>
          <w:bCs/>
        </w:rPr>
        <w:t xml:space="preserve">Upload supporting evidence </w:t>
      </w:r>
      <w:r w:rsidRPr="009F14CC">
        <w:t>section</w:t>
      </w:r>
      <w:r>
        <w:t xml:space="preserve"> (highlighted below).</w:t>
      </w:r>
    </w:p>
    <w:p w14:paraId="78A8F5AE" w14:textId="77777777" w:rsidR="009E6AA6" w:rsidRDefault="009E6AA6" w:rsidP="009E6AA6">
      <w:pPr>
        <w:ind w:left="-57"/>
      </w:pPr>
      <w:r>
        <w:rPr>
          <w:noProof/>
          <w:lang w:eastAsia="en-AU"/>
        </w:rPr>
        <mc:AlternateContent>
          <mc:Choice Requires="wps">
            <w:drawing>
              <wp:anchor distT="0" distB="0" distL="114300" distR="114300" simplePos="0" relativeHeight="251763200" behindDoc="0" locked="0" layoutInCell="1" allowOverlap="1" wp14:anchorId="760A6869" wp14:editId="085487F3">
                <wp:simplePos x="0" y="0"/>
                <wp:positionH relativeFrom="column">
                  <wp:posOffset>64986</wp:posOffset>
                </wp:positionH>
                <wp:positionV relativeFrom="paragraph">
                  <wp:posOffset>907415</wp:posOffset>
                </wp:positionV>
                <wp:extent cx="121227" cy="133350"/>
                <wp:effectExtent l="0" t="0" r="12700" b="19050"/>
                <wp:wrapNone/>
                <wp:docPr id="89" name="Rounded Rectangle 11" descr="Red highlight box"/>
                <wp:cNvGraphicFramePr/>
                <a:graphic xmlns:a="http://schemas.openxmlformats.org/drawingml/2006/main">
                  <a:graphicData uri="http://schemas.microsoft.com/office/word/2010/wordprocessingShape">
                    <wps:wsp>
                      <wps:cNvSpPr/>
                      <wps:spPr>
                        <a:xfrm>
                          <a:off x="0" y="0"/>
                          <a:ext cx="121227" cy="133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DC2EC" id="Rounded Rectangle 11" o:spid="_x0000_s1026" alt="Red highlight box" style="position:absolute;margin-left:5.1pt;margin-top:71.45pt;width:9.55pt;height:10.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" filled="f" strokecolor="red" strokeweight="2pt"/>
            </w:pict>
          </mc:Fallback>
        </mc:AlternateContent>
      </w:r>
      <w:r>
        <w:rPr>
          <w:noProof/>
        </w:rPr>
        <w:drawing>
          <wp:inline distT="0" distB="0" distL="0" distR="0" wp14:anchorId="2DF02169" wp14:editId="703E9275">
            <wp:extent cx="5731510" cy="1052195"/>
            <wp:effectExtent l="38100" t="38100" r="97790" b="90805"/>
            <wp:docPr id="62" name="Picture 62" descr="Supporting evidence section of EALD declaration with check box selected and highlighted for amendme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upporting evidence section of EALD declaration with check box selected and highlighted for amendment required"/>
                    <pic:cNvPicPr/>
                  </pic:nvPicPr>
                  <pic:blipFill>
                    <a:blip r:embed="rId32"/>
                    <a:stretch>
                      <a:fillRect/>
                    </a:stretch>
                  </pic:blipFill>
                  <pic:spPr>
                    <a:xfrm>
                      <a:off x="0" y="0"/>
                      <a:ext cx="5731510" cy="1052195"/>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04E60A9A" w14:textId="77777777" w:rsidR="009E6AA6" w:rsidRDefault="009E6AA6" w:rsidP="009E6AA6">
      <w:r>
        <w:t xml:space="preserve">Select the reason for your amendment request from the </w:t>
      </w:r>
      <w:r w:rsidRPr="003A51E7">
        <w:rPr>
          <w:b/>
          <w:bCs/>
        </w:rPr>
        <w:t>Reason</w:t>
      </w:r>
      <w:r>
        <w:t xml:space="preserve"> drop-down list (highlighted below). </w:t>
      </w:r>
    </w:p>
    <w:p w14:paraId="08316920" w14:textId="77777777" w:rsidR="009E6AA6" w:rsidRDefault="009E6AA6" w:rsidP="009E6AA6">
      <w:r>
        <w:t xml:space="preserve">Choose </w:t>
      </w:r>
      <w:r w:rsidRPr="003A51E7">
        <w:rPr>
          <w:b/>
          <w:bCs/>
        </w:rPr>
        <w:t>Please correct the information highlighted in the yellow box/es</w:t>
      </w:r>
      <w:r>
        <w:t xml:space="preserve"> (highlighted below) to ask the student to amend any of their responses in the tables.</w:t>
      </w:r>
    </w:p>
    <w:p w14:paraId="6A9AA66C" w14:textId="77777777" w:rsidR="009E6AA6" w:rsidRDefault="009E6AA6" w:rsidP="009E6AA6">
      <w:r>
        <w:t>If you would like to see more supporting evidence, the document/s are incomplete, or they cannot be opened, then choose one of the reasons related to the supporting evidence.</w:t>
      </w:r>
    </w:p>
    <w:p w14:paraId="49EF671C" w14:textId="77777777" w:rsidR="009E6AA6" w:rsidRDefault="009E6AA6" w:rsidP="009E6AA6">
      <w:pPr>
        <w:ind w:left="-57"/>
      </w:pPr>
      <w:r>
        <w:rPr>
          <w:noProof/>
          <w:lang w:eastAsia="en-AU"/>
        </w:rPr>
        <mc:AlternateContent>
          <mc:Choice Requires="wps">
            <w:drawing>
              <wp:anchor distT="0" distB="0" distL="114300" distR="114300" simplePos="0" relativeHeight="251762176" behindDoc="0" locked="0" layoutInCell="1" allowOverlap="1" wp14:anchorId="2B858020" wp14:editId="3B911B93">
                <wp:simplePos x="0" y="0"/>
                <wp:positionH relativeFrom="column">
                  <wp:posOffset>5132921</wp:posOffset>
                </wp:positionH>
                <wp:positionV relativeFrom="paragraph">
                  <wp:posOffset>478155</wp:posOffset>
                </wp:positionV>
                <wp:extent cx="193675" cy="183515"/>
                <wp:effectExtent l="0" t="0" r="15875" b="26035"/>
                <wp:wrapNone/>
                <wp:docPr id="46" name="Rounded Rectangle 11" descr="Red highlight box"/>
                <wp:cNvGraphicFramePr/>
                <a:graphic xmlns:a="http://schemas.openxmlformats.org/drawingml/2006/main">
                  <a:graphicData uri="http://schemas.microsoft.com/office/word/2010/wordprocessingShape">
                    <wps:wsp>
                      <wps:cNvSpPr/>
                      <wps:spPr>
                        <a:xfrm>
                          <a:off x="0" y="0"/>
                          <a:ext cx="193675" cy="1835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F8369" id="Rounded Rectangle 11" o:spid="_x0000_s1026" alt="Red highlight box" style="position:absolute;margin-left:404.15pt;margin-top:37.65pt;width:15.25pt;height:14.4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" filled="f" strokecolor="red" strokeweight="2pt"/>
            </w:pict>
          </mc:Fallback>
        </mc:AlternateContent>
      </w:r>
      <w:r>
        <w:rPr>
          <w:noProof/>
          <w:lang w:eastAsia="en-AU"/>
        </w:rPr>
        <mc:AlternateContent>
          <mc:Choice Requires="wps">
            <w:drawing>
              <wp:anchor distT="0" distB="0" distL="114300" distR="114300" simplePos="0" relativeHeight="251761152" behindDoc="0" locked="0" layoutInCell="1" allowOverlap="1" wp14:anchorId="48DBA8F9" wp14:editId="2DEE38BE">
                <wp:simplePos x="0" y="0"/>
                <wp:positionH relativeFrom="column">
                  <wp:posOffset>180975</wp:posOffset>
                </wp:positionH>
                <wp:positionV relativeFrom="paragraph">
                  <wp:posOffset>1193800</wp:posOffset>
                </wp:positionV>
                <wp:extent cx="2552700" cy="200025"/>
                <wp:effectExtent l="0" t="0" r="19050" b="28575"/>
                <wp:wrapNone/>
                <wp:docPr id="31" name="Rounded Rectangle 11" descr="Red highlight box"/>
                <wp:cNvGraphicFramePr/>
                <a:graphic xmlns:a="http://schemas.openxmlformats.org/drawingml/2006/main">
                  <a:graphicData uri="http://schemas.microsoft.com/office/word/2010/wordprocessingShape">
                    <wps:wsp>
                      <wps:cNvSpPr/>
                      <wps:spPr>
                        <a:xfrm>
                          <a:off x="0" y="0"/>
                          <a:ext cx="2552700"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35313" id="Rounded Rectangle 11" o:spid="_x0000_s1026" alt="Red highlight box" style="position:absolute;margin-left:14.25pt;margin-top:94pt;width:201pt;height:15.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" filled="f" strokecolor="red" strokeweight="2pt"/>
            </w:pict>
          </mc:Fallback>
        </mc:AlternateContent>
      </w:r>
      <w:r>
        <w:rPr>
          <w:noProof/>
          <w:lang w:eastAsia="en-AU"/>
        </w:rPr>
        <mc:AlternateContent>
          <mc:Choice Requires="wps">
            <w:drawing>
              <wp:anchor distT="0" distB="0" distL="114300" distR="114300" simplePos="0" relativeHeight="251760128" behindDoc="0" locked="0" layoutInCell="1" allowOverlap="1" wp14:anchorId="27039429" wp14:editId="4F57B924">
                <wp:simplePos x="0" y="0"/>
                <wp:positionH relativeFrom="column">
                  <wp:posOffset>180975</wp:posOffset>
                </wp:positionH>
                <wp:positionV relativeFrom="paragraph">
                  <wp:posOffset>1840865</wp:posOffset>
                </wp:positionV>
                <wp:extent cx="2552700" cy="200025"/>
                <wp:effectExtent l="0" t="0" r="19050" b="28575"/>
                <wp:wrapNone/>
                <wp:docPr id="30" name="Rounded Rectangle 11" descr="Red highlight box"/>
                <wp:cNvGraphicFramePr/>
                <a:graphic xmlns:a="http://schemas.openxmlformats.org/drawingml/2006/main">
                  <a:graphicData uri="http://schemas.microsoft.com/office/word/2010/wordprocessingShape">
                    <wps:wsp>
                      <wps:cNvSpPr/>
                      <wps:spPr>
                        <a:xfrm>
                          <a:off x="0" y="0"/>
                          <a:ext cx="2552700"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BC074" id="Rounded Rectangle 11" o:spid="_x0000_s1026" alt="Red highlight box" style="position:absolute;margin-left:14.25pt;margin-top:144.95pt;width:201pt;height:15.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" filled="f" strokecolor="red" strokeweight="2pt"/>
            </w:pict>
          </mc:Fallback>
        </mc:AlternateContent>
      </w:r>
      <w:r>
        <w:rPr>
          <w:noProof/>
        </w:rPr>
        <w:drawing>
          <wp:inline distT="0" distB="0" distL="0" distR="0" wp14:anchorId="73668885" wp14:editId="3F904C7B">
            <wp:extent cx="5432400" cy="2340000"/>
            <wp:effectExtent l="38100" t="38100" r="92710" b="98425"/>
            <wp:docPr id="27" name="Picture 27" descr="Request further information dropdown list, with dropdown arrow highlighted, and two amendment op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Request further information dropdown list, with dropdown arrow highlighted, and two amendment options highlighted"/>
                    <pic:cNvPicPr/>
                  </pic:nvPicPr>
                  <pic:blipFill>
                    <a:blip r:embed="rId33"/>
                    <a:stretch>
                      <a:fillRect/>
                    </a:stretch>
                  </pic:blipFill>
                  <pic:spPr>
                    <a:xfrm>
                      <a:off x="0" y="0"/>
                      <a:ext cx="5432400" cy="234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005369E7" w14:textId="77777777" w:rsidR="009E6AA6" w:rsidRDefault="009E6AA6" w:rsidP="009E6AA6">
      <w:r>
        <w:lastRenderedPageBreak/>
        <w:t xml:space="preserve">Enter details in the </w:t>
      </w:r>
      <w:r>
        <w:rPr>
          <w:b/>
        </w:rPr>
        <w:t>I</w:t>
      </w:r>
      <w:r w:rsidRPr="00FB6A83">
        <w:rPr>
          <w:b/>
        </w:rPr>
        <w:t>nstructions</w:t>
      </w:r>
      <w:r>
        <w:t xml:space="preserve"> text box about any amendment/s or further information that you would like the student to provide.</w:t>
      </w:r>
    </w:p>
    <w:p w14:paraId="1B127665" w14:textId="77777777" w:rsidR="009E6AA6" w:rsidRDefault="009E6AA6" w:rsidP="009E6AA6">
      <w:r>
        <w:t xml:space="preserve">Click on the </w:t>
      </w:r>
      <w:r w:rsidRPr="00FB6A83">
        <w:rPr>
          <w:b/>
        </w:rPr>
        <w:t>Req</w:t>
      </w:r>
      <w:r>
        <w:rPr>
          <w:b/>
        </w:rPr>
        <w:t>uest</w:t>
      </w:r>
      <w:r w:rsidRPr="00FB6A83">
        <w:rPr>
          <w:b/>
        </w:rPr>
        <w:t xml:space="preserve"> further information </w:t>
      </w:r>
      <w:r>
        <w:t>button (highlighted below) to submit this request to the student.</w:t>
      </w:r>
    </w:p>
    <w:p w14:paraId="2E54D25E" w14:textId="77777777" w:rsidR="009E6AA6" w:rsidRDefault="009E6AA6" w:rsidP="009E6AA6">
      <w:pPr>
        <w:ind w:left="-57"/>
      </w:pPr>
      <w:r>
        <w:rPr>
          <w:noProof/>
          <w:lang w:eastAsia="en-AU"/>
        </w:rPr>
        <mc:AlternateContent>
          <mc:Choice Requires="wps">
            <w:drawing>
              <wp:anchor distT="0" distB="0" distL="114300" distR="114300" simplePos="0" relativeHeight="251764224" behindDoc="0" locked="0" layoutInCell="1" allowOverlap="1" wp14:anchorId="1DD2CF65" wp14:editId="4D38B9D2">
                <wp:simplePos x="0" y="0"/>
                <wp:positionH relativeFrom="column">
                  <wp:posOffset>109728</wp:posOffset>
                </wp:positionH>
                <wp:positionV relativeFrom="paragraph">
                  <wp:posOffset>2204847</wp:posOffset>
                </wp:positionV>
                <wp:extent cx="1456944" cy="266234"/>
                <wp:effectExtent l="0" t="0" r="10160" b="19685"/>
                <wp:wrapNone/>
                <wp:docPr id="92" name="Rounded Rectangle 11" descr="Red highlight box"/>
                <wp:cNvGraphicFramePr/>
                <a:graphic xmlns:a="http://schemas.openxmlformats.org/drawingml/2006/main">
                  <a:graphicData uri="http://schemas.microsoft.com/office/word/2010/wordprocessingShape">
                    <wps:wsp>
                      <wps:cNvSpPr/>
                      <wps:spPr>
                        <a:xfrm>
                          <a:off x="0" y="0"/>
                          <a:ext cx="1456944" cy="26623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1FFB33" id="Rounded Rectangle 11" o:spid="_x0000_s1026" alt="Red highlight box" style="position:absolute;margin-left:8.65pt;margin-top:173.6pt;width:114.7pt;height:20.9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" filled="f" strokecolor="red" strokeweight="2pt"/>
            </w:pict>
          </mc:Fallback>
        </mc:AlternateContent>
      </w:r>
      <w:r>
        <w:rPr>
          <w:noProof/>
        </w:rPr>
        <w:drawing>
          <wp:inline distT="0" distB="0" distL="0" distR="0" wp14:anchorId="178A42EC" wp14:editId="2E36090A">
            <wp:extent cx="5810400" cy="2541600"/>
            <wp:effectExtent l="38100" t="38100" r="95250" b="87630"/>
            <wp:docPr id="10" name="Picture 10" descr="Instructions text box for teacher to enter details for the student to amen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ructions text box for teacher to enter details for the student to amend declaration"/>
                    <pic:cNvPicPr/>
                  </pic:nvPicPr>
                  <pic:blipFill>
                    <a:blip r:embed="rId34"/>
                    <a:stretch>
                      <a:fillRect/>
                    </a:stretch>
                  </pic:blipFill>
                  <pic:spPr>
                    <a:xfrm>
                      <a:off x="0" y="0"/>
                      <a:ext cx="5810400" cy="25416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07172191" w14:textId="77777777" w:rsidR="009E6AA6" w:rsidRDefault="009E6AA6" w:rsidP="009E6AA6">
      <w:r>
        <w:t xml:space="preserve">The student will need to log in to the student portal again and amend their declaration as requested. </w:t>
      </w:r>
    </w:p>
    <w:p w14:paraId="1D6F5ABF" w14:textId="77777777" w:rsidR="009E6AA6" w:rsidRDefault="009E6AA6" w:rsidP="009E6AA6">
      <w:r>
        <w:t>The section/s for amendment will be highlighted in yellow, so they can edit their details and/or add further supporting evidence.</w:t>
      </w:r>
    </w:p>
    <w:p w14:paraId="53F90529" w14:textId="77777777" w:rsidR="009E6AA6" w:rsidRDefault="009E6AA6" w:rsidP="009E6AA6">
      <w:pPr>
        <w:ind w:left="-57"/>
      </w:pPr>
      <w:r>
        <w:rPr>
          <w:noProof/>
          <w:lang w:eastAsia="en-AU"/>
        </w:rPr>
        <mc:AlternateContent>
          <mc:Choice Requires="wps">
            <w:drawing>
              <wp:anchor distT="0" distB="0" distL="114300" distR="114300" simplePos="0" relativeHeight="251777536" behindDoc="0" locked="0" layoutInCell="1" allowOverlap="1" wp14:anchorId="6A058C0A" wp14:editId="45048A36">
                <wp:simplePos x="0" y="0"/>
                <wp:positionH relativeFrom="column">
                  <wp:posOffset>67056</wp:posOffset>
                </wp:positionH>
                <wp:positionV relativeFrom="paragraph">
                  <wp:posOffset>828802</wp:posOffset>
                </wp:positionV>
                <wp:extent cx="1562100" cy="358775"/>
                <wp:effectExtent l="0" t="0" r="19050" b="22225"/>
                <wp:wrapNone/>
                <wp:docPr id="8" name="Rounded Rectangle 11" descr="Red highlight box"/>
                <wp:cNvGraphicFramePr/>
                <a:graphic xmlns:a="http://schemas.openxmlformats.org/drawingml/2006/main">
                  <a:graphicData uri="http://schemas.microsoft.com/office/word/2010/wordprocessingShape">
                    <wps:wsp>
                      <wps:cNvSpPr/>
                      <wps:spPr>
                        <a:xfrm>
                          <a:off x="0" y="0"/>
                          <a:ext cx="1562100" cy="3587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9C1EC" id="Rounded Rectangle 11" o:spid="_x0000_s1026" alt="Red highlight box" style="position:absolute;margin-left:5.3pt;margin-top:65.25pt;width:123pt;height:28.2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" filled="f" strokecolor="red" strokeweight="2pt"/>
            </w:pict>
          </mc:Fallback>
        </mc:AlternateContent>
      </w:r>
      <w:r>
        <w:rPr>
          <w:noProof/>
        </w:rPr>
        <w:drawing>
          <wp:inline distT="0" distB="0" distL="0" distR="0" wp14:anchorId="5BDA8DC6" wp14:editId="6A7DCA28">
            <wp:extent cx="5688444" cy="2162175"/>
            <wp:effectExtent l="38100" t="38100" r="102870" b="85725"/>
            <wp:docPr id="19" name="Picture 19" descr="Instructions for the student to amend their declaration with the Amend EAL/D declaratio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nstructions for the student to amend their declaration with the Amend EAL/D declaration button highlighted"/>
                    <pic:cNvPicPr>
                      <a:picLocks noChangeAspect="1" noChangeArrowheads="1"/>
                    </pic:cNvPicPr>
                  </pic:nvPicPr>
                  <pic:blipFill>
                    <a:blip r:embed="rId35"/>
                    <a:stretch>
                      <a:fillRect/>
                    </a:stretch>
                  </pic:blipFill>
                  <pic:spPr bwMode="auto">
                    <a:xfrm>
                      <a:off x="0" y="0"/>
                      <a:ext cx="5688444" cy="2162175"/>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1347E371" w14:textId="77777777" w:rsidR="009E6AA6" w:rsidRDefault="009E6AA6" w:rsidP="009E6AA6">
      <w:r>
        <w:t xml:space="preserve">The student will not be able to amend any other section/s of their declaration. </w:t>
      </w:r>
    </w:p>
    <w:p w14:paraId="47ED2EF5" w14:textId="77777777" w:rsidR="009E6AA6" w:rsidRDefault="009E6AA6" w:rsidP="009E6AA6">
      <w:r>
        <w:t>When the student has amended their declaration, they will submit it again for your review.</w:t>
      </w:r>
    </w:p>
    <w:p w14:paraId="712F3CBA" w14:textId="77777777" w:rsidR="009E6AA6" w:rsidRPr="00D40F2C" w:rsidRDefault="009E6AA6" w:rsidP="009E6AA6">
      <w:r>
        <w:t>If you see any further error/s in their declaration, you can repeat the process above to request further amendment/s or information.</w:t>
      </w:r>
      <w:r>
        <w:br w:type="page"/>
      </w:r>
    </w:p>
    <w:p w14:paraId="3C398F9A" w14:textId="77777777" w:rsidR="009E6AA6" w:rsidRDefault="009E6AA6" w:rsidP="009E6AA6">
      <w:pPr>
        <w:pStyle w:val="Heading2"/>
      </w:pPr>
      <w:bookmarkStart w:id="22" w:name="_Toc126232360"/>
      <w:bookmarkStart w:id="23" w:name="_Toc135912858"/>
      <w:r>
        <w:lastRenderedPageBreak/>
        <w:t>Step 5: Verify and recommend endorsement of students’ EAL/D declarations</w:t>
      </w:r>
      <w:bookmarkEnd w:id="22"/>
      <w:bookmarkEnd w:id="23"/>
    </w:p>
    <w:p w14:paraId="0746CD4F" w14:textId="77777777" w:rsidR="009E6AA6" w:rsidRDefault="009E6AA6" w:rsidP="009E6AA6">
      <w:r>
        <w:t xml:space="preserve">Scroll down to the </w:t>
      </w:r>
      <w:r w:rsidRPr="00DF2B88">
        <w:rPr>
          <w:b/>
        </w:rPr>
        <w:t>Verify Declaration</w:t>
      </w:r>
      <w:r>
        <w:t xml:space="preserve"> section. </w:t>
      </w:r>
    </w:p>
    <w:p w14:paraId="423EF251" w14:textId="77777777" w:rsidR="009E6AA6" w:rsidRDefault="009E6AA6" w:rsidP="009E6AA6">
      <w:r>
        <w:t>Select either</w:t>
      </w:r>
      <w:r w:rsidRPr="00865AE4">
        <w:rPr>
          <w:b/>
        </w:rPr>
        <w:t xml:space="preserve"> I</w:t>
      </w:r>
      <w:r>
        <w:t xml:space="preserve"> </w:t>
      </w:r>
      <w:r>
        <w:rPr>
          <w:b/>
        </w:rPr>
        <w:t>verify that this student is a genuine EAL/D candidate who meets the criterion and recommend endorsement</w:t>
      </w:r>
      <w:r w:rsidRPr="006171B6">
        <w:rPr>
          <w:bCs/>
        </w:rPr>
        <w:t>,</w:t>
      </w:r>
      <w:r>
        <w:t xml:space="preserve"> or </w:t>
      </w:r>
      <w:r>
        <w:rPr>
          <w:b/>
        </w:rPr>
        <w:t>I cannot recommend endorsement</w:t>
      </w:r>
      <w:r>
        <w:t xml:space="preserve">. </w:t>
      </w:r>
    </w:p>
    <w:p w14:paraId="03E2E41F" w14:textId="77777777" w:rsidR="009E6AA6" w:rsidRDefault="009E6AA6" w:rsidP="009E6AA6">
      <w:r>
        <w:t xml:space="preserve">You must provide an explanation in the </w:t>
      </w:r>
      <w:r w:rsidRPr="001F4233">
        <w:rPr>
          <w:b/>
          <w:bCs/>
        </w:rPr>
        <w:t>Comment</w:t>
      </w:r>
      <w:r>
        <w:t xml:space="preserve"> text box for either option.</w:t>
      </w:r>
    </w:p>
    <w:p w14:paraId="325632CF" w14:textId="77777777" w:rsidR="009E6AA6" w:rsidRDefault="009E6AA6" w:rsidP="009E6AA6">
      <w:r>
        <w:t xml:space="preserve">Enter the appropriate criterion for the student in the </w:t>
      </w:r>
      <w:r w:rsidRPr="001F4233">
        <w:rPr>
          <w:b/>
          <w:bCs/>
        </w:rPr>
        <w:t>Comment</w:t>
      </w:r>
      <w:r>
        <w:t xml:space="preserve"> text box if you choose to recommend endorsement.</w:t>
      </w:r>
    </w:p>
    <w:p w14:paraId="2FE7F5DC" w14:textId="77777777" w:rsidR="009E6AA6" w:rsidRDefault="009E6AA6" w:rsidP="009E6AA6">
      <w:r>
        <w:t xml:space="preserve">Click on the </w:t>
      </w:r>
      <w:r>
        <w:rPr>
          <w:b/>
        </w:rPr>
        <w:t>Submit</w:t>
      </w:r>
      <w:r>
        <w:t xml:space="preserve"> button (highlighted below), to submit your recommendation.</w:t>
      </w:r>
    </w:p>
    <w:p w14:paraId="70CFB769" w14:textId="77777777" w:rsidR="009E6AA6" w:rsidRDefault="009E6AA6" w:rsidP="009E6AA6">
      <w:pPr>
        <w:spacing w:after="120"/>
        <w:ind w:left="-57"/>
      </w:pPr>
      <w:r>
        <w:rPr>
          <w:noProof/>
          <w:lang w:eastAsia="en-AU"/>
        </w:rPr>
        <mc:AlternateContent>
          <mc:Choice Requires="wps">
            <w:drawing>
              <wp:anchor distT="0" distB="0" distL="114300" distR="114300" simplePos="0" relativeHeight="251586048" behindDoc="0" locked="0" layoutInCell="1" allowOverlap="1" wp14:anchorId="76C14994" wp14:editId="7030A5EE">
                <wp:simplePos x="0" y="0"/>
                <wp:positionH relativeFrom="column">
                  <wp:posOffset>95034</wp:posOffset>
                </wp:positionH>
                <wp:positionV relativeFrom="paragraph">
                  <wp:posOffset>2781935</wp:posOffset>
                </wp:positionV>
                <wp:extent cx="738187" cy="265081"/>
                <wp:effectExtent l="0" t="0" r="24130" b="20955"/>
                <wp:wrapNone/>
                <wp:docPr id="2" name="Rounded Rectangle 2" descr="Red highlight box"/>
                <wp:cNvGraphicFramePr/>
                <a:graphic xmlns:a="http://schemas.openxmlformats.org/drawingml/2006/main">
                  <a:graphicData uri="http://schemas.microsoft.com/office/word/2010/wordprocessingShape">
                    <wps:wsp>
                      <wps:cNvSpPr/>
                      <wps:spPr>
                        <a:xfrm>
                          <a:off x="0" y="0"/>
                          <a:ext cx="738187" cy="26508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38187" id="Rounded Rectangle 2" o:spid="_x0000_s1026" alt="Red highlight box" style="position:absolute;margin-left:7.5pt;margin-top:219.05pt;width:58.1pt;height:20.8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" filled="f" strokecolor="red" strokeweight="2pt"/>
            </w:pict>
          </mc:Fallback>
        </mc:AlternateContent>
      </w:r>
      <w:r w:rsidRPr="003C35BF">
        <w:rPr>
          <w:noProof/>
          <w:lang w:eastAsia="en-AU"/>
        </w:rPr>
        <w:drawing>
          <wp:inline distT="0" distB="0" distL="0" distR="0" wp14:anchorId="155A7C59" wp14:editId="4B611090">
            <wp:extent cx="5277600" cy="3096000"/>
            <wp:effectExtent l="38100" t="38100" r="94615" b="104775"/>
            <wp:docPr id="70" name="Picture 70" descr="Verify declaration panel for teacher, with I verify that this student is a genuine EAL/D candidate who meets the criteria and recommend endorsement selected. An explanation is entered in the Comment text box. The Submi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Verify declaration panel for teacher, with I verify that this student is a genuine EAL/D candidate who meets the criteria and recommend endorsement selected. An explanation is entered in the Comment text box. The Submit button is highlighted."/>
                    <pic:cNvPicPr/>
                  </pic:nvPicPr>
                  <pic:blipFill>
                    <a:blip r:embed="rId36"/>
                    <a:stretch>
                      <a:fillRect/>
                    </a:stretch>
                  </pic:blipFill>
                  <pic:spPr>
                    <a:xfrm>
                      <a:off x="0" y="0"/>
                      <a:ext cx="5277600" cy="3096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BBC23B7" w14:textId="77777777" w:rsidR="009E6AA6" w:rsidRDefault="009E6AA6" w:rsidP="009E6AA6">
      <w:r>
        <w:t xml:space="preserve">You will see a reminder that the next step is for the declaration to be endorsed by your principal, deputy principal or delegate. </w:t>
      </w:r>
    </w:p>
    <w:p w14:paraId="2BB304F7" w14:textId="77777777" w:rsidR="009E6AA6" w:rsidRDefault="009E6AA6" w:rsidP="009E6AA6">
      <w:r>
        <w:t xml:space="preserve">Click on the </w:t>
      </w:r>
      <w:r>
        <w:rPr>
          <w:b/>
        </w:rPr>
        <w:t>Continue</w:t>
      </w:r>
      <w:r>
        <w:t xml:space="preserve"> button (highlighted below) to proceed.</w:t>
      </w:r>
    </w:p>
    <w:p w14:paraId="0DD23759" w14:textId="77777777" w:rsidR="009E6AA6" w:rsidRPr="003422C8" w:rsidRDefault="009E6AA6" w:rsidP="009E6AA6">
      <w:pPr>
        <w:ind w:left="-57"/>
        <w:rPr>
          <w:vertAlign w:val="subscript"/>
        </w:rPr>
      </w:pPr>
      <w:r>
        <w:rPr>
          <w:noProof/>
          <w:lang w:eastAsia="en-AU"/>
        </w:rPr>
        <mc:AlternateContent>
          <mc:Choice Requires="wps">
            <w:drawing>
              <wp:anchor distT="0" distB="0" distL="114300" distR="114300" simplePos="0" relativeHeight="251778560" behindDoc="0" locked="0" layoutInCell="1" allowOverlap="1" wp14:anchorId="65C540EC" wp14:editId="5B588B0E">
                <wp:simplePos x="0" y="0"/>
                <wp:positionH relativeFrom="column">
                  <wp:posOffset>88481</wp:posOffset>
                </wp:positionH>
                <wp:positionV relativeFrom="paragraph">
                  <wp:posOffset>1619250</wp:posOffset>
                </wp:positionV>
                <wp:extent cx="3081337" cy="322897"/>
                <wp:effectExtent l="0" t="0" r="24130" b="20320"/>
                <wp:wrapNone/>
                <wp:docPr id="15" name="Rounded Rectangle 100" descr="Red highlight box"/>
                <wp:cNvGraphicFramePr/>
                <a:graphic xmlns:a="http://schemas.openxmlformats.org/drawingml/2006/main">
                  <a:graphicData uri="http://schemas.microsoft.com/office/word/2010/wordprocessingShape">
                    <wps:wsp>
                      <wps:cNvSpPr/>
                      <wps:spPr>
                        <a:xfrm>
                          <a:off x="0" y="0"/>
                          <a:ext cx="3081337" cy="32289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D71AC" id="Rounded Rectangle 100" o:spid="_x0000_s1026" alt="Red highlight box" style="position:absolute;margin-left:6.95pt;margin-top:127.5pt;width:242.6pt;height:25.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" filled="f" strokecolor="red" strokeweight="2pt"/>
            </w:pict>
          </mc:Fallback>
        </mc:AlternateContent>
      </w:r>
      <w:r>
        <w:rPr>
          <w:noProof/>
          <w:lang w:eastAsia="en-AU"/>
        </w:rPr>
        <w:drawing>
          <wp:inline distT="0" distB="0" distL="0" distR="0" wp14:anchorId="6EDB7272" wp14:editId="73C281DD">
            <wp:extent cx="3272400" cy="1980000"/>
            <wp:effectExtent l="38100" t="38100" r="99695" b="96520"/>
            <wp:docPr id="20" name="Picture 20" descr="Advice to teacher that the next step is principal or delegate endorsement, with the Continu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dvice to teacher that the next step is principal or delegate endorsement, with the Continue button highlighted"/>
                    <pic:cNvPicPr/>
                  </pic:nvPicPr>
                  <pic:blipFill>
                    <a:blip r:embed="rId37"/>
                    <a:stretch>
                      <a:fillRect/>
                    </a:stretch>
                  </pic:blipFill>
                  <pic:spPr>
                    <a:xfrm>
                      <a:off x="0" y="0"/>
                      <a:ext cx="3272400" cy="198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4A20CF9" w14:textId="77777777" w:rsidR="009E6AA6" w:rsidRDefault="009E6AA6" w:rsidP="009E6AA6">
      <w:r>
        <w:lastRenderedPageBreak/>
        <w:t xml:space="preserve">If you are unable to recommend endorsement, you must enter your reason for this decision in the </w:t>
      </w:r>
      <w:r w:rsidRPr="001F4233">
        <w:rPr>
          <w:b/>
          <w:bCs/>
        </w:rPr>
        <w:t>Comment</w:t>
      </w:r>
      <w:r>
        <w:t xml:space="preserve"> text box. </w:t>
      </w:r>
    </w:p>
    <w:p w14:paraId="67D89CC6" w14:textId="77777777" w:rsidR="009E6AA6" w:rsidRDefault="009E6AA6" w:rsidP="009E6AA6">
      <w:r>
        <w:t xml:space="preserve">Click on the </w:t>
      </w:r>
      <w:r>
        <w:rPr>
          <w:b/>
        </w:rPr>
        <w:t>Submit</w:t>
      </w:r>
      <w:r>
        <w:t xml:space="preserve"> button (highlighted below), to submit your recommendation.</w:t>
      </w:r>
    </w:p>
    <w:p w14:paraId="7C033C7B" w14:textId="77777777" w:rsidR="009E6AA6" w:rsidRDefault="009E6AA6" w:rsidP="00D40F2C">
      <w:pPr>
        <w:ind w:left="-57"/>
      </w:pPr>
      <w:r>
        <w:rPr>
          <w:noProof/>
          <w:lang w:eastAsia="en-AU"/>
        </w:rPr>
        <mc:AlternateContent>
          <mc:Choice Requires="wps">
            <w:drawing>
              <wp:anchor distT="0" distB="0" distL="114300" distR="114300" simplePos="0" relativeHeight="251738624" behindDoc="0" locked="0" layoutInCell="1" allowOverlap="1" wp14:anchorId="07FCDE45" wp14:editId="2BCA894C">
                <wp:simplePos x="0" y="0"/>
                <wp:positionH relativeFrom="column">
                  <wp:posOffset>97155</wp:posOffset>
                </wp:positionH>
                <wp:positionV relativeFrom="paragraph">
                  <wp:posOffset>2802636</wp:posOffset>
                </wp:positionV>
                <wp:extent cx="743712" cy="251460"/>
                <wp:effectExtent l="0" t="0" r="18415" b="15240"/>
                <wp:wrapNone/>
                <wp:docPr id="73" name="Rounded Rectangle 73" descr="Red highlight box"/>
                <wp:cNvGraphicFramePr/>
                <a:graphic xmlns:a="http://schemas.openxmlformats.org/drawingml/2006/main">
                  <a:graphicData uri="http://schemas.microsoft.com/office/word/2010/wordprocessingShape">
                    <wps:wsp>
                      <wps:cNvSpPr/>
                      <wps:spPr>
                        <a:xfrm>
                          <a:off x="0" y="0"/>
                          <a:ext cx="743712" cy="2514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83A67" id="Rounded Rectangle 73" o:spid="_x0000_s1026" alt="Red highlight box" style="position:absolute;margin-left:7.65pt;margin-top:220.7pt;width:58.55pt;height:19.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" filled="f" strokecolor="red" strokeweight="2pt"/>
            </w:pict>
          </mc:Fallback>
        </mc:AlternateContent>
      </w:r>
      <w:r>
        <w:rPr>
          <w:noProof/>
          <w:lang w:eastAsia="en-AU"/>
        </w:rPr>
        <w:drawing>
          <wp:inline distT="0" distB="0" distL="0" distR="0" wp14:anchorId="7521D987" wp14:editId="2EA307DB">
            <wp:extent cx="5274000" cy="3096000"/>
            <wp:effectExtent l="38100" t="38100" r="98425" b="104775"/>
            <wp:docPr id="81" name="Picture 81" descr="Verify declaration panel for teacher, with I cannot recommend endorsement selected. An explanation is entered in the Comment text box. The Submi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Verify declaration panel for teacher, with I cannot recommend endorsement selected. An explanation is entered in the Comment text box. The Submit button is highlighted."/>
                    <pic:cNvPicPr/>
                  </pic:nvPicPr>
                  <pic:blipFill>
                    <a:blip r:embed="rId38"/>
                    <a:stretch>
                      <a:fillRect/>
                    </a:stretch>
                  </pic:blipFill>
                  <pic:spPr>
                    <a:xfrm>
                      <a:off x="0" y="0"/>
                      <a:ext cx="5274000" cy="3096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33431BF" w14:textId="77777777" w:rsidR="009E6AA6" w:rsidRDefault="009E6AA6" w:rsidP="009E6AA6">
      <w:r>
        <w:t>You will see a warning, asking if you are sure, because your decision may affect the student’s ability to enrol in the Year 12 EAL/D ATAR course.</w:t>
      </w:r>
    </w:p>
    <w:p w14:paraId="246537FE" w14:textId="77777777" w:rsidR="009E6AA6" w:rsidRDefault="009E6AA6" w:rsidP="009E6AA6">
      <w:r>
        <w:t xml:space="preserve">Click on the </w:t>
      </w:r>
      <w:r>
        <w:rPr>
          <w:b/>
        </w:rPr>
        <w:t>Continue</w:t>
      </w:r>
      <w:r>
        <w:t xml:space="preserve"> button (highlighted below) to proceed. </w:t>
      </w:r>
    </w:p>
    <w:p w14:paraId="5A21C950" w14:textId="77777777" w:rsidR="009E6AA6" w:rsidRDefault="009E6AA6" w:rsidP="009E6AA6">
      <w:r>
        <w:t xml:space="preserve">If you decide not to continue, click on the </w:t>
      </w:r>
      <w:r>
        <w:rPr>
          <w:b/>
        </w:rPr>
        <w:t>Cancel</w:t>
      </w:r>
      <w:r>
        <w:t xml:space="preserve"> button to return to the </w:t>
      </w:r>
      <w:r w:rsidRPr="00191154">
        <w:rPr>
          <w:b/>
        </w:rPr>
        <w:t>Verify Declaration</w:t>
      </w:r>
      <w:r>
        <w:t xml:space="preserve"> panel and change your recommendation.</w:t>
      </w:r>
    </w:p>
    <w:p w14:paraId="5D34EB2F" w14:textId="77777777" w:rsidR="009E6AA6" w:rsidRDefault="009E6AA6" w:rsidP="009E6AA6">
      <w:pPr>
        <w:ind w:left="-57"/>
      </w:pPr>
      <w:r>
        <w:rPr>
          <w:noProof/>
          <w:lang w:eastAsia="en-AU"/>
        </w:rPr>
        <mc:AlternateContent>
          <mc:Choice Requires="wps">
            <w:drawing>
              <wp:anchor distT="0" distB="0" distL="114300" distR="114300" simplePos="0" relativeHeight="251739648" behindDoc="0" locked="0" layoutInCell="1" allowOverlap="1" wp14:anchorId="3F71211E" wp14:editId="1D91DB34">
                <wp:simplePos x="0" y="0"/>
                <wp:positionH relativeFrom="column">
                  <wp:posOffset>1910080</wp:posOffset>
                </wp:positionH>
                <wp:positionV relativeFrom="paragraph">
                  <wp:posOffset>1402715</wp:posOffset>
                </wp:positionV>
                <wp:extent cx="1762125" cy="357283"/>
                <wp:effectExtent l="0" t="0" r="28575" b="24130"/>
                <wp:wrapNone/>
                <wp:docPr id="74" name="Rounded Rectangle 74" descr="Red highlight box"/>
                <wp:cNvGraphicFramePr/>
                <a:graphic xmlns:a="http://schemas.openxmlformats.org/drawingml/2006/main">
                  <a:graphicData uri="http://schemas.microsoft.com/office/word/2010/wordprocessingShape">
                    <wps:wsp>
                      <wps:cNvSpPr/>
                      <wps:spPr>
                        <a:xfrm>
                          <a:off x="0" y="0"/>
                          <a:ext cx="1762125" cy="35728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242D57" id="Rounded Rectangle 74" o:spid="_x0000_s1026" alt="Red highlight box" style="position:absolute;margin-left:150.4pt;margin-top:110.45pt;width:138.75pt;height:28.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" filled="f" strokecolor="red" strokeweight="2pt"/>
            </w:pict>
          </mc:Fallback>
        </mc:AlternateContent>
      </w:r>
      <w:r>
        <w:rPr>
          <w:noProof/>
          <w:lang w:eastAsia="en-AU"/>
        </w:rPr>
        <w:drawing>
          <wp:inline distT="0" distB="0" distL="0" distR="0" wp14:anchorId="78DE1802" wp14:editId="7B4C0214">
            <wp:extent cx="3801600" cy="1800000"/>
            <wp:effectExtent l="38100" t="38100" r="104140" b="86360"/>
            <wp:docPr id="87" name="Picture 87" descr="Warning to the teacher that not recommending endorsement may affect the student's ability to enrol in the Year 12 EAL/D ATAR course. The Continu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Warning to the teacher that not recommending endorsement may affect the student's ability to enrol in the Year 12 EAL/D ATAR course. The Continue button is highlighted"/>
                    <pic:cNvPicPr/>
                  </pic:nvPicPr>
                  <pic:blipFill>
                    <a:blip r:embed="rId39"/>
                    <a:stretch>
                      <a:fillRect/>
                    </a:stretch>
                  </pic:blipFill>
                  <pic:spPr>
                    <a:xfrm>
                      <a:off x="0" y="0"/>
                      <a:ext cx="3801600" cy="18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22F6435" w14:textId="77777777" w:rsidR="009E6AA6" w:rsidRDefault="009E6AA6" w:rsidP="009E6AA6">
      <w:r>
        <w:br w:type="page"/>
      </w:r>
      <w:r>
        <w:lastRenderedPageBreak/>
        <w:t xml:space="preserve">When you have completed your recommendation, you will return to the </w:t>
      </w:r>
      <w:r>
        <w:rPr>
          <w:b/>
        </w:rPr>
        <w:t>EAL/D Declarations</w:t>
      </w:r>
      <w:r>
        <w:t xml:space="preserve"> screen. </w:t>
      </w:r>
    </w:p>
    <w:p w14:paraId="7F2421F0" w14:textId="77777777" w:rsidR="009E6AA6" w:rsidRDefault="009E6AA6" w:rsidP="009E6AA6">
      <w:r>
        <w:t xml:space="preserve">The </w:t>
      </w:r>
      <w:r w:rsidRPr="00776445">
        <w:rPr>
          <w:b/>
        </w:rPr>
        <w:t>Status</w:t>
      </w:r>
      <w:r>
        <w:t xml:space="preserve"> column shows as </w:t>
      </w:r>
      <w:r w:rsidRPr="00776445">
        <w:rPr>
          <w:b/>
        </w:rPr>
        <w:t>Submitted</w:t>
      </w:r>
      <w:r>
        <w:rPr>
          <w:b/>
        </w:rPr>
        <w:t xml:space="preserve"> </w:t>
      </w:r>
      <w:r w:rsidRPr="008512FF">
        <w:t>(highlighted below).</w:t>
      </w:r>
      <w:r>
        <w:t xml:space="preserve"> </w:t>
      </w:r>
    </w:p>
    <w:p w14:paraId="2836E87A" w14:textId="77777777" w:rsidR="009E6AA6" w:rsidRDefault="009E6AA6" w:rsidP="009E6AA6">
      <w:r>
        <w:t xml:space="preserve">The </w:t>
      </w:r>
      <w:r w:rsidRPr="00776445">
        <w:rPr>
          <w:b/>
        </w:rPr>
        <w:t>Sub status</w:t>
      </w:r>
      <w:r>
        <w:t xml:space="preserve"> column shows as </w:t>
      </w:r>
      <w:r w:rsidRPr="00776445">
        <w:rPr>
          <w:b/>
        </w:rPr>
        <w:t>Teacher endorsed</w:t>
      </w:r>
      <w:r>
        <w:rPr>
          <w:b/>
        </w:rPr>
        <w:t xml:space="preserve"> </w:t>
      </w:r>
      <w:r w:rsidRPr="008512FF">
        <w:t>(highlighted below)</w:t>
      </w:r>
      <w:r>
        <w:t xml:space="preserve">. </w:t>
      </w:r>
    </w:p>
    <w:p w14:paraId="5D816690" w14:textId="77777777" w:rsidR="009E6AA6" w:rsidRDefault="009E6AA6" w:rsidP="009E6AA6">
      <w:r>
        <w:t xml:space="preserve">The </w:t>
      </w:r>
      <w:r w:rsidRPr="00776445">
        <w:rPr>
          <w:b/>
        </w:rPr>
        <w:t>Requires attention by me</w:t>
      </w:r>
      <w:r>
        <w:t xml:space="preserve"> column will now be blank, to show that you have endorsed your students’ EAL/D eligibility declarations.</w:t>
      </w:r>
    </w:p>
    <w:p w14:paraId="48487EC6" w14:textId="77777777" w:rsidR="009E6AA6" w:rsidRDefault="009E6AA6" w:rsidP="009E6AA6">
      <w:r>
        <w:t xml:space="preserve">The </w:t>
      </w:r>
      <w:r w:rsidRPr="00F75B06">
        <w:rPr>
          <w:b/>
          <w:bCs/>
        </w:rPr>
        <w:t>Requires action</w:t>
      </w:r>
      <w:r>
        <w:t xml:space="preserve"> total will reduce as you complete your recommendation of your students’ EAL/D eligibility declarations.</w:t>
      </w:r>
    </w:p>
    <w:p w14:paraId="20345151" w14:textId="4F930A72" w:rsidR="009E6AA6" w:rsidRDefault="00D40F2C" w:rsidP="009E6AA6">
      <w:pPr>
        <w:ind w:left="-57"/>
        <w:rPr>
          <w:b/>
        </w:rPr>
      </w:pPr>
      <w:r>
        <w:rPr>
          <w:noProof/>
          <w:lang w:eastAsia="en-AU"/>
        </w:rPr>
        <mc:AlternateContent>
          <mc:Choice Requires="wps">
            <w:drawing>
              <wp:anchor distT="0" distB="0" distL="114300" distR="114300" simplePos="0" relativeHeight="251576832" behindDoc="0" locked="0" layoutInCell="1" allowOverlap="1" wp14:anchorId="2DF8B520" wp14:editId="253938A8">
                <wp:simplePos x="0" y="0"/>
                <wp:positionH relativeFrom="column">
                  <wp:posOffset>3646424</wp:posOffset>
                </wp:positionH>
                <wp:positionV relativeFrom="paragraph">
                  <wp:posOffset>1468120</wp:posOffset>
                </wp:positionV>
                <wp:extent cx="809625" cy="174625"/>
                <wp:effectExtent l="0" t="0" r="28575" b="15875"/>
                <wp:wrapNone/>
                <wp:docPr id="21" name="Rounded Rectangle 21" descr="Red highlight box"/>
                <wp:cNvGraphicFramePr/>
                <a:graphic xmlns:a="http://schemas.openxmlformats.org/drawingml/2006/main">
                  <a:graphicData uri="http://schemas.microsoft.com/office/word/2010/wordprocessingShape">
                    <wps:wsp>
                      <wps:cNvSpPr/>
                      <wps:spPr>
                        <a:xfrm>
                          <a:off x="0" y="0"/>
                          <a:ext cx="809625" cy="1746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C245B8" id="Rounded Rectangle 21" o:spid="_x0000_s1026" alt="Red highlight box" style="position:absolute;margin-left:287.1pt;margin-top:115.6pt;width:63.75pt;height:13.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" filled="f" strokecolor="red" strokeweight="2pt"/>
            </w:pict>
          </mc:Fallback>
        </mc:AlternateContent>
      </w:r>
      <w:r>
        <w:rPr>
          <w:noProof/>
          <w:lang w:eastAsia="en-AU"/>
        </w:rPr>
        <mc:AlternateContent>
          <mc:Choice Requires="wps">
            <w:drawing>
              <wp:anchor distT="0" distB="0" distL="114300" distR="114300" simplePos="0" relativeHeight="251765248" behindDoc="0" locked="0" layoutInCell="1" allowOverlap="1" wp14:anchorId="4BA2A64E" wp14:editId="57049346">
                <wp:simplePos x="0" y="0"/>
                <wp:positionH relativeFrom="column">
                  <wp:posOffset>2723769</wp:posOffset>
                </wp:positionH>
                <wp:positionV relativeFrom="paragraph">
                  <wp:posOffset>1468120</wp:posOffset>
                </wp:positionV>
                <wp:extent cx="752475" cy="174625"/>
                <wp:effectExtent l="0" t="0" r="28575" b="15875"/>
                <wp:wrapNone/>
                <wp:docPr id="32" name="Rounded Rectangle 21" descr="Red highlight box"/>
                <wp:cNvGraphicFramePr/>
                <a:graphic xmlns:a="http://schemas.openxmlformats.org/drawingml/2006/main">
                  <a:graphicData uri="http://schemas.microsoft.com/office/word/2010/wordprocessingShape">
                    <wps:wsp>
                      <wps:cNvSpPr/>
                      <wps:spPr>
                        <a:xfrm>
                          <a:off x="0" y="0"/>
                          <a:ext cx="752475" cy="1746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88363B" id="Rounded Rectangle 21" o:spid="_x0000_s1026" alt="Red highlight box" style="position:absolute;margin-left:214.45pt;margin-top:115.6pt;width:59.25pt;height:13.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" filled="f" strokecolor="red" strokeweight="2pt"/>
            </w:pict>
          </mc:Fallback>
        </mc:AlternateContent>
      </w:r>
      <w:r w:rsidR="009E6AA6">
        <w:rPr>
          <w:b/>
          <w:noProof/>
        </w:rPr>
        <w:drawing>
          <wp:inline distT="0" distB="0" distL="0" distR="0" wp14:anchorId="68DE8677" wp14:editId="3BD977E5">
            <wp:extent cx="5252400" cy="2098800"/>
            <wp:effectExtent l="38100" t="38100" r="100965" b="92075"/>
            <wp:docPr id="82" name="Picture 82" descr="EAL/D teacher final view of declarations with Submitted highlighted in Status column and Teacher endorsed highlighted in Sub statu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EAL/D teacher final view of declarations with Submitted highlighted in Status column and Teacher endorsed highlighted in Sub status column"/>
                    <pic:cNvPicPr/>
                  </pic:nvPicPr>
                  <pic:blipFill>
                    <a:blip r:embed="rId40"/>
                    <a:stretch>
                      <a:fillRect/>
                    </a:stretch>
                  </pic:blipFill>
                  <pic:spPr>
                    <a:xfrm>
                      <a:off x="0" y="0"/>
                      <a:ext cx="5252400" cy="20988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2204CAC" w14:textId="77777777" w:rsidR="009E6AA6" w:rsidRDefault="009E6AA6" w:rsidP="009E6AA6">
      <w:pPr>
        <w:rPr>
          <w:lang w:val="en-GB"/>
        </w:rPr>
      </w:pPr>
      <w:r>
        <w:br w:type="page"/>
      </w:r>
    </w:p>
    <w:p w14:paraId="7C2A1775" w14:textId="77777777" w:rsidR="009E6AA6" w:rsidRDefault="009E6AA6" w:rsidP="009E6AA6">
      <w:pPr>
        <w:pStyle w:val="Heading2"/>
      </w:pPr>
      <w:bookmarkStart w:id="24" w:name="_Toc126232361"/>
      <w:bookmarkStart w:id="25" w:name="_Toc135912859"/>
      <w:r>
        <w:lastRenderedPageBreak/>
        <w:t xml:space="preserve">Step 6: </w:t>
      </w:r>
      <w:r w:rsidRPr="008D4FE7">
        <w:t xml:space="preserve">Check the SRMS </w:t>
      </w:r>
      <w:r>
        <w:t xml:space="preserve">portal </w:t>
      </w:r>
      <w:r w:rsidRPr="008D4FE7">
        <w:t>for students’ EAL/D eligibility status</w:t>
      </w:r>
      <w:bookmarkEnd w:id="24"/>
      <w:bookmarkEnd w:id="25"/>
    </w:p>
    <w:p w14:paraId="75D2CD73" w14:textId="77777777" w:rsidR="009E6AA6" w:rsidRDefault="009E6AA6" w:rsidP="009E6AA6">
      <w:r>
        <w:t xml:space="preserve">At any time, you can check the </w:t>
      </w:r>
      <w:r>
        <w:rPr>
          <w:b/>
        </w:rPr>
        <w:t>EAL/D Declarations</w:t>
      </w:r>
      <w:r>
        <w:t xml:space="preserve"> screen in the SRMS portal to monitor the progress of students’ declarations. The </w:t>
      </w:r>
      <w:r>
        <w:rPr>
          <w:b/>
        </w:rPr>
        <w:t>EAL/D Declarations</w:t>
      </w:r>
      <w:r>
        <w:t xml:space="preserve"> screen will update whenever a declaration advances through the EAL/D eligibility approval stages. </w:t>
      </w:r>
    </w:p>
    <w:p w14:paraId="3320AEFD" w14:textId="77777777" w:rsidR="009E6AA6" w:rsidRDefault="009E6AA6" w:rsidP="009E6AA6">
      <w:r>
        <w:t>Below are terms you will see during the online EAL/D eligibility declaration process that relate to the status and sub status of students’ declarations.</w:t>
      </w: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9E6AA6" w14:paraId="1866BD92" w14:textId="77777777" w:rsidTr="00D40F2C">
        <w:trPr>
          <w:trHeight w:val="397"/>
        </w:trPr>
        <w:tc>
          <w:tcPr>
            <w:tcW w:w="9016" w:type="dxa"/>
            <w:gridSpan w:val="2"/>
            <w:shd w:val="clear" w:color="auto" w:fill="9C70B7"/>
            <w:tcMar>
              <w:top w:w="28" w:type="dxa"/>
              <w:bottom w:w="28" w:type="dxa"/>
            </w:tcMar>
            <w:vAlign w:val="center"/>
          </w:tcPr>
          <w:p w14:paraId="07E5DD48" w14:textId="77777777" w:rsidR="009E6AA6" w:rsidRPr="00A62DF3" w:rsidRDefault="009E6AA6" w:rsidP="009669C9">
            <w:pPr>
              <w:rPr>
                <w:b/>
                <w:color w:val="9C70B7"/>
              </w:rPr>
            </w:pPr>
            <w:r w:rsidRPr="00A62DF3">
              <w:rPr>
                <w:b/>
                <w:color w:val="FFFFFF" w:themeColor="background1"/>
              </w:rPr>
              <w:t>Status</w:t>
            </w:r>
          </w:p>
        </w:tc>
      </w:tr>
      <w:tr w:rsidR="009E6AA6" w14:paraId="5BD1C43A" w14:textId="77777777" w:rsidTr="00D40F2C">
        <w:trPr>
          <w:trHeight w:val="454"/>
        </w:trPr>
        <w:tc>
          <w:tcPr>
            <w:tcW w:w="1555" w:type="dxa"/>
            <w:tcMar>
              <w:top w:w="28" w:type="dxa"/>
              <w:bottom w:w="28" w:type="dxa"/>
            </w:tcMar>
            <w:vAlign w:val="center"/>
          </w:tcPr>
          <w:p w14:paraId="3883362C" w14:textId="77777777" w:rsidR="009E6AA6" w:rsidRDefault="009E6AA6" w:rsidP="009669C9">
            <w:pPr>
              <w:rPr>
                <w:b/>
              </w:rPr>
            </w:pPr>
            <w:r w:rsidRPr="00AD2E2E">
              <w:rPr>
                <w:b/>
              </w:rPr>
              <w:t>New</w:t>
            </w:r>
          </w:p>
        </w:tc>
        <w:tc>
          <w:tcPr>
            <w:tcW w:w="7461" w:type="dxa"/>
            <w:tcMar>
              <w:top w:w="28" w:type="dxa"/>
              <w:bottom w:w="28" w:type="dxa"/>
            </w:tcMar>
            <w:vAlign w:val="center"/>
          </w:tcPr>
          <w:p w14:paraId="1CC20F4D" w14:textId="77777777" w:rsidR="009E6AA6" w:rsidRDefault="009E6AA6" w:rsidP="009669C9">
            <w:pPr>
              <w:rPr>
                <w:b/>
              </w:rPr>
            </w:pPr>
            <w:r>
              <w:t>New, but incomplete EAL/D eligibility declaration</w:t>
            </w:r>
          </w:p>
        </w:tc>
      </w:tr>
      <w:tr w:rsidR="009E6AA6" w14:paraId="2C9B3B61" w14:textId="77777777" w:rsidTr="00D40F2C">
        <w:trPr>
          <w:trHeight w:val="454"/>
        </w:trPr>
        <w:tc>
          <w:tcPr>
            <w:tcW w:w="1555" w:type="dxa"/>
            <w:tcMar>
              <w:top w:w="28" w:type="dxa"/>
              <w:bottom w:w="28" w:type="dxa"/>
            </w:tcMar>
            <w:vAlign w:val="center"/>
          </w:tcPr>
          <w:p w14:paraId="1961DB4F" w14:textId="77777777" w:rsidR="009E6AA6" w:rsidRDefault="009E6AA6" w:rsidP="009669C9">
            <w:pPr>
              <w:rPr>
                <w:b/>
              </w:rPr>
            </w:pPr>
            <w:r w:rsidRPr="00AD2E2E">
              <w:rPr>
                <w:b/>
              </w:rPr>
              <w:t>Submitted</w:t>
            </w:r>
          </w:p>
        </w:tc>
        <w:tc>
          <w:tcPr>
            <w:tcW w:w="7461" w:type="dxa"/>
            <w:tcMar>
              <w:top w:w="28" w:type="dxa"/>
              <w:bottom w:w="28" w:type="dxa"/>
            </w:tcMar>
            <w:vAlign w:val="center"/>
          </w:tcPr>
          <w:p w14:paraId="5A27314D" w14:textId="77777777" w:rsidR="009E6AA6" w:rsidRDefault="009E6AA6" w:rsidP="009669C9">
            <w:pPr>
              <w:rPr>
                <w:b/>
              </w:rPr>
            </w:pPr>
            <w:r>
              <w:t xml:space="preserve">EAL/D eligibility declaration has been submitted and is waiting for teacher or school endorsement </w:t>
            </w:r>
          </w:p>
        </w:tc>
      </w:tr>
      <w:tr w:rsidR="009E6AA6" w14:paraId="3FCFDC41" w14:textId="77777777" w:rsidTr="00D40F2C">
        <w:trPr>
          <w:trHeight w:val="454"/>
        </w:trPr>
        <w:tc>
          <w:tcPr>
            <w:tcW w:w="1555" w:type="dxa"/>
            <w:tcMar>
              <w:top w:w="28" w:type="dxa"/>
              <w:bottom w:w="28" w:type="dxa"/>
            </w:tcMar>
            <w:vAlign w:val="center"/>
          </w:tcPr>
          <w:p w14:paraId="5A41BB00" w14:textId="77777777" w:rsidR="009E6AA6" w:rsidRDefault="009E6AA6" w:rsidP="009669C9">
            <w:pPr>
              <w:rPr>
                <w:b/>
              </w:rPr>
            </w:pPr>
            <w:r w:rsidRPr="00AD2E2E">
              <w:rPr>
                <w:b/>
              </w:rPr>
              <w:t>In progress</w:t>
            </w:r>
          </w:p>
        </w:tc>
        <w:tc>
          <w:tcPr>
            <w:tcW w:w="7461" w:type="dxa"/>
            <w:tcMar>
              <w:top w:w="28" w:type="dxa"/>
              <w:bottom w:w="28" w:type="dxa"/>
            </w:tcMar>
            <w:vAlign w:val="center"/>
          </w:tcPr>
          <w:p w14:paraId="26AFC2C6" w14:textId="77777777" w:rsidR="009E6AA6" w:rsidRDefault="009E6AA6" w:rsidP="009669C9">
            <w:pPr>
              <w:rPr>
                <w:b/>
              </w:rPr>
            </w:pPr>
            <w:r>
              <w:t>EAL/D eligibility declaration has been school endorsed</w:t>
            </w:r>
          </w:p>
        </w:tc>
      </w:tr>
      <w:tr w:rsidR="009E6AA6" w14:paraId="0521A257" w14:textId="77777777" w:rsidTr="00D40F2C">
        <w:trPr>
          <w:trHeight w:val="454"/>
        </w:trPr>
        <w:tc>
          <w:tcPr>
            <w:tcW w:w="1555" w:type="dxa"/>
            <w:tcMar>
              <w:top w:w="28" w:type="dxa"/>
              <w:bottom w:w="28" w:type="dxa"/>
            </w:tcMar>
            <w:vAlign w:val="center"/>
          </w:tcPr>
          <w:p w14:paraId="2441778A" w14:textId="77777777" w:rsidR="009E6AA6" w:rsidRDefault="009E6AA6" w:rsidP="009669C9">
            <w:pPr>
              <w:rPr>
                <w:b/>
              </w:rPr>
            </w:pPr>
            <w:r w:rsidRPr="00AD2E2E">
              <w:rPr>
                <w:b/>
              </w:rPr>
              <w:t>Finalised</w:t>
            </w:r>
          </w:p>
        </w:tc>
        <w:tc>
          <w:tcPr>
            <w:tcW w:w="7461" w:type="dxa"/>
            <w:tcMar>
              <w:top w:w="28" w:type="dxa"/>
              <w:bottom w:w="28" w:type="dxa"/>
            </w:tcMar>
            <w:vAlign w:val="center"/>
          </w:tcPr>
          <w:p w14:paraId="7E93BF5F" w14:textId="77777777" w:rsidR="009E6AA6" w:rsidRDefault="009E6AA6" w:rsidP="009669C9">
            <w:pPr>
              <w:rPr>
                <w:b/>
              </w:rPr>
            </w:pPr>
            <w:r>
              <w:t xml:space="preserve">EAL/D eligibility status has been determined </w:t>
            </w:r>
          </w:p>
        </w:tc>
      </w:tr>
      <w:tr w:rsidR="009E6AA6" w14:paraId="3C6D1D34" w14:textId="77777777" w:rsidTr="00D40F2C">
        <w:trPr>
          <w:trHeight w:val="454"/>
        </w:trPr>
        <w:tc>
          <w:tcPr>
            <w:tcW w:w="1555" w:type="dxa"/>
            <w:tcMar>
              <w:top w:w="28" w:type="dxa"/>
              <w:bottom w:w="28" w:type="dxa"/>
            </w:tcMar>
            <w:vAlign w:val="center"/>
          </w:tcPr>
          <w:p w14:paraId="765D9CC6" w14:textId="77777777" w:rsidR="009E6AA6" w:rsidRDefault="009E6AA6" w:rsidP="009669C9">
            <w:pPr>
              <w:rPr>
                <w:b/>
              </w:rPr>
            </w:pPr>
            <w:r w:rsidRPr="00AD2E2E">
              <w:rPr>
                <w:b/>
              </w:rPr>
              <w:t>Cancelled</w:t>
            </w:r>
          </w:p>
        </w:tc>
        <w:tc>
          <w:tcPr>
            <w:tcW w:w="7461" w:type="dxa"/>
            <w:tcMar>
              <w:top w:w="28" w:type="dxa"/>
              <w:bottom w:w="28" w:type="dxa"/>
            </w:tcMar>
            <w:vAlign w:val="center"/>
          </w:tcPr>
          <w:p w14:paraId="0054487A" w14:textId="77777777" w:rsidR="009E6AA6" w:rsidRDefault="009E6AA6" w:rsidP="009669C9">
            <w:pPr>
              <w:rPr>
                <w:b/>
              </w:rPr>
            </w:pPr>
            <w:r>
              <w:t>EAL/D eligibility declaration has been cancelled</w:t>
            </w:r>
          </w:p>
        </w:tc>
      </w:tr>
    </w:tbl>
    <w:p w14:paraId="4106262A" w14:textId="77777777" w:rsidR="009E6AA6" w:rsidRDefault="009E6AA6" w:rsidP="009E6AA6">
      <w:pPr>
        <w:spacing w:after="0"/>
      </w:pP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9E6AA6" w14:paraId="3956A3E9" w14:textId="77777777" w:rsidTr="009669C9">
        <w:trPr>
          <w:trHeight w:val="397"/>
        </w:trPr>
        <w:tc>
          <w:tcPr>
            <w:tcW w:w="9016" w:type="dxa"/>
            <w:gridSpan w:val="2"/>
            <w:shd w:val="clear" w:color="auto" w:fill="9C70B7"/>
            <w:tcMar>
              <w:top w:w="28" w:type="dxa"/>
              <w:bottom w:w="28" w:type="dxa"/>
            </w:tcMar>
            <w:vAlign w:val="center"/>
          </w:tcPr>
          <w:p w14:paraId="23F2EC0E" w14:textId="77777777" w:rsidR="009E6AA6" w:rsidRPr="00076A2E" w:rsidRDefault="009E6AA6" w:rsidP="009669C9">
            <w:pPr>
              <w:rPr>
                <w:b/>
                <w:color w:val="9C70B7"/>
              </w:rPr>
            </w:pPr>
            <w:r w:rsidRPr="00076A2E">
              <w:rPr>
                <w:b/>
                <w:color w:val="FFFFFF" w:themeColor="background1"/>
              </w:rPr>
              <w:t>Sub status</w:t>
            </w:r>
          </w:p>
        </w:tc>
      </w:tr>
      <w:tr w:rsidR="009E6AA6" w14:paraId="120CC06D" w14:textId="77777777" w:rsidTr="009669C9">
        <w:trPr>
          <w:trHeight w:val="454"/>
        </w:trPr>
        <w:tc>
          <w:tcPr>
            <w:tcW w:w="1555" w:type="dxa"/>
            <w:tcMar>
              <w:top w:w="28" w:type="dxa"/>
              <w:bottom w:w="28" w:type="dxa"/>
            </w:tcMar>
            <w:vAlign w:val="center"/>
          </w:tcPr>
          <w:p w14:paraId="4BDAFEC8" w14:textId="77777777" w:rsidR="009E6AA6" w:rsidRDefault="009E6AA6" w:rsidP="009669C9">
            <w:pPr>
              <w:rPr>
                <w:b/>
              </w:rPr>
            </w:pPr>
            <w:r w:rsidRPr="006D78BD">
              <w:rPr>
                <w:b/>
              </w:rPr>
              <w:t>Teacher</w:t>
            </w:r>
            <w:r>
              <w:rPr>
                <w:b/>
              </w:rPr>
              <w:t xml:space="preserve"> endorsed</w:t>
            </w:r>
          </w:p>
        </w:tc>
        <w:tc>
          <w:tcPr>
            <w:tcW w:w="7461" w:type="dxa"/>
            <w:tcMar>
              <w:top w:w="28" w:type="dxa"/>
              <w:bottom w:w="28" w:type="dxa"/>
            </w:tcMar>
            <w:vAlign w:val="center"/>
          </w:tcPr>
          <w:p w14:paraId="2B6D1008" w14:textId="77777777" w:rsidR="009E6AA6" w:rsidRDefault="009E6AA6" w:rsidP="009669C9">
            <w:pPr>
              <w:rPr>
                <w:b/>
              </w:rPr>
            </w:pPr>
            <w:r>
              <w:t>EAL/D</w:t>
            </w:r>
            <w:r w:rsidRPr="006D78BD">
              <w:t xml:space="preserve"> teacher </w:t>
            </w:r>
            <w:r>
              <w:t>has</w:t>
            </w:r>
            <w:r w:rsidRPr="006D78BD">
              <w:t xml:space="preserve"> </w:t>
            </w:r>
            <w:r>
              <w:t>verified and recommended endorsement of this EAL/D eligibility</w:t>
            </w:r>
            <w:r w:rsidRPr="006D78BD">
              <w:t xml:space="preserve"> </w:t>
            </w:r>
            <w:r>
              <w:t>declaration</w:t>
            </w:r>
          </w:p>
        </w:tc>
      </w:tr>
      <w:tr w:rsidR="009E6AA6" w14:paraId="43A156AF" w14:textId="77777777" w:rsidTr="009669C9">
        <w:trPr>
          <w:trHeight w:val="454"/>
        </w:trPr>
        <w:tc>
          <w:tcPr>
            <w:tcW w:w="1555" w:type="dxa"/>
            <w:tcMar>
              <w:top w:w="28" w:type="dxa"/>
              <w:bottom w:w="28" w:type="dxa"/>
            </w:tcMar>
            <w:vAlign w:val="center"/>
          </w:tcPr>
          <w:p w14:paraId="0E3ECDF2" w14:textId="77777777" w:rsidR="009E6AA6" w:rsidRDefault="009E6AA6" w:rsidP="009669C9">
            <w:pPr>
              <w:rPr>
                <w:b/>
              </w:rPr>
            </w:pPr>
            <w:r w:rsidRPr="006D78BD">
              <w:rPr>
                <w:b/>
              </w:rPr>
              <w:t>School</w:t>
            </w:r>
            <w:r>
              <w:rPr>
                <w:b/>
              </w:rPr>
              <w:t xml:space="preserve"> endorsed</w:t>
            </w:r>
          </w:p>
        </w:tc>
        <w:tc>
          <w:tcPr>
            <w:tcW w:w="7461" w:type="dxa"/>
            <w:tcMar>
              <w:top w:w="28" w:type="dxa"/>
              <w:bottom w:w="28" w:type="dxa"/>
            </w:tcMar>
            <w:vAlign w:val="center"/>
          </w:tcPr>
          <w:p w14:paraId="1A6F872C" w14:textId="77777777" w:rsidR="009E6AA6" w:rsidRDefault="009E6AA6" w:rsidP="009669C9">
            <w:pPr>
              <w:rPr>
                <w:b/>
              </w:rPr>
            </w:pPr>
            <w:r>
              <w:t>P</w:t>
            </w:r>
            <w:r w:rsidRPr="006D78BD">
              <w:t xml:space="preserve">rincipal or deputy principal </w:t>
            </w:r>
            <w:r>
              <w:t>has</w:t>
            </w:r>
            <w:r w:rsidRPr="006D78BD">
              <w:t xml:space="preserve"> </w:t>
            </w:r>
            <w:r>
              <w:t>endorsed this EAL/D eligibility declaration</w:t>
            </w:r>
          </w:p>
        </w:tc>
      </w:tr>
      <w:tr w:rsidR="009E6AA6" w14:paraId="09070C84" w14:textId="77777777" w:rsidTr="009669C9">
        <w:trPr>
          <w:trHeight w:val="454"/>
        </w:trPr>
        <w:tc>
          <w:tcPr>
            <w:tcW w:w="1555" w:type="dxa"/>
            <w:tcMar>
              <w:top w:w="28" w:type="dxa"/>
              <w:bottom w:w="28" w:type="dxa"/>
            </w:tcMar>
            <w:vAlign w:val="center"/>
          </w:tcPr>
          <w:p w14:paraId="1F875E27" w14:textId="77777777" w:rsidR="009E6AA6" w:rsidRDefault="009E6AA6" w:rsidP="009669C9">
            <w:pPr>
              <w:rPr>
                <w:b/>
              </w:rPr>
            </w:pPr>
            <w:r>
              <w:rPr>
                <w:b/>
              </w:rPr>
              <w:t>Eligible</w:t>
            </w:r>
          </w:p>
        </w:tc>
        <w:tc>
          <w:tcPr>
            <w:tcW w:w="7461" w:type="dxa"/>
            <w:tcMar>
              <w:top w:w="28" w:type="dxa"/>
              <w:bottom w:w="28" w:type="dxa"/>
            </w:tcMar>
            <w:vAlign w:val="center"/>
          </w:tcPr>
          <w:p w14:paraId="2733CB32" w14:textId="77777777" w:rsidR="009E6AA6" w:rsidRDefault="009E6AA6" w:rsidP="009669C9">
            <w:r>
              <w:t xml:space="preserve">The declaration has been assessed as eligible </w:t>
            </w:r>
          </w:p>
        </w:tc>
      </w:tr>
      <w:tr w:rsidR="009E6AA6" w14:paraId="41609A4F" w14:textId="77777777" w:rsidTr="009669C9">
        <w:trPr>
          <w:trHeight w:val="454"/>
        </w:trPr>
        <w:tc>
          <w:tcPr>
            <w:tcW w:w="1555" w:type="dxa"/>
            <w:tcMar>
              <w:top w:w="28" w:type="dxa"/>
              <w:bottom w:w="28" w:type="dxa"/>
            </w:tcMar>
            <w:vAlign w:val="center"/>
          </w:tcPr>
          <w:p w14:paraId="6E77E523" w14:textId="77777777" w:rsidR="009E6AA6" w:rsidRDefault="009E6AA6" w:rsidP="009669C9">
            <w:pPr>
              <w:rPr>
                <w:b/>
              </w:rPr>
            </w:pPr>
            <w:r>
              <w:rPr>
                <w:b/>
              </w:rPr>
              <w:t>Not eligible</w:t>
            </w:r>
          </w:p>
        </w:tc>
        <w:tc>
          <w:tcPr>
            <w:tcW w:w="7461" w:type="dxa"/>
            <w:tcMar>
              <w:top w:w="28" w:type="dxa"/>
              <w:bottom w:w="28" w:type="dxa"/>
            </w:tcMar>
            <w:vAlign w:val="center"/>
          </w:tcPr>
          <w:p w14:paraId="089E70F8" w14:textId="77777777" w:rsidR="009E6AA6" w:rsidRDefault="009E6AA6" w:rsidP="009669C9">
            <w:r>
              <w:t>The declaration has been assessed as not eligible</w:t>
            </w:r>
          </w:p>
        </w:tc>
      </w:tr>
      <w:tr w:rsidR="009E6AA6" w14:paraId="43AD51EC" w14:textId="77777777" w:rsidTr="009669C9">
        <w:trPr>
          <w:trHeight w:val="454"/>
        </w:trPr>
        <w:tc>
          <w:tcPr>
            <w:tcW w:w="1555" w:type="dxa"/>
            <w:tcMar>
              <w:top w:w="28" w:type="dxa"/>
              <w:bottom w:w="28" w:type="dxa"/>
            </w:tcMar>
            <w:vAlign w:val="center"/>
          </w:tcPr>
          <w:p w14:paraId="320C95BA" w14:textId="77777777" w:rsidR="009E6AA6" w:rsidRPr="00F74CF1" w:rsidRDefault="009E6AA6" w:rsidP="009669C9">
            <w:pPr>
              <w:rPr>
                <w:b/>
              </w:rPr>
            </w:pPr>
            <w:r w:rsidRPr="00F74CF1">
              <w:rPr>
                <w:b/>
              </w:rPr>
              <w:t>Ready to publish</w:t>
            </w:r>
          </w:p>
        </w:tc>
        <w:tc>
          <w:tcPr>
            <w:tcW w:w="7461" w:type="dxa"/>
            <w:tcMar>
              <w:top w:w="28" w:type="dxa"/>
              <w:bottom w:w="28" w:type="dxa"/>
            </w:tcMar>
            <w:vAlign w:val="center"/>
          </w:tcPr>
          <w:p w14:paraId="27D8CFEC" w14:textId="77777777" w:rsidR="009E6AA6" w:rsidRPr="00F74CF1" w:rsidRDefault="009E6AA6" w:rsidP="009669C9">
            <w:r w:rsidRPr="00491874">
              <w:t xml:space="preserve">The principal consultant to publish </w:t>
            </w:r>
            <w:r>
              <w:t xml:space="preserve">this </w:t>
            </w:r>
            <w:r w:rsidRPr="00491874">
              <w:t>EAL/D eligibility status</w:t>
            </w:r>
            <w:r>
              <w:t xml:space="preserve"> – for 2023 only</w:t>
            </w:r>
          </w:p>
        </w:tc>
      </w:tr>
      <w:tr w:rsidR="009E6AA6" w14:paraId="21E915C3" w14:textId="77777777" w:rsidTr="009669C9">
        <w:trPr>
          <w:trHeight w:val="454"/>
        </w:trPr>
        <w:tc>
          <w:tcPr>
            <w:tcW w:w="1555" w:type="dxa"/>
            <w:tcMar>
              <w:top w:w="28" w:type="dxa"/>
              <w:bottom w:w="28" w:type="dxa"/>
            </w:tcMar>
            <w:vAlign w:val="center"/>
          </w:tcPr>
          <w:p w14:paraId="6B2CA59F" w14:textId="77777777" w:rsidR="009E6AA6" w:rsidRDefault="009E6AA6" w:rsidP="009669C9">
            <w:pPr>
              <w:rPr>
                <w:b/>
              </w:rPr>
            </w:pPr>
            <w:r>
              <w:rPr>
                <w:b/>
              </w:rPr>
              <w:t>Appeal?</w:t>
            </w:r>
          </w:p>
        </w:tc>
        <w:tc>
          <w:tcPr>
            <w:tcW w:w="7461" w:type="dxa"/>
            <w:tcMar>
              <w:top w:w="28" w:type="dxa"/>
              <w:bottom w:w="28" w:type="dxa"/>
            </w:tcMar>
            <w:vAlign w:val="center"/>
          </w:tcPr>
          <w:p w14:paraId="2ADAAB44" w14:textId="25304CD0" w:rsidR="009E6AA6" w:rsidRPr="0095704D" w:rsidRDefault="009E6AA6" w:rsidP="009669C9">
            <w:r>
              <w:t xml:space="preserve">The student may request a review in the student portal within two weeks of publication of their EAL/D eligibility. The </w:t>
            </w:r>
            <w:r w:rsidR="00B04DAE">
              <w:t>SCSA</w:t>
            </w:r>
            <w:r>
              <w:t xml:space="preserve"> conducts the review and there is no longer an appeal stage; however, the Sub status still shows as ‘Appeal’ for 2023</w:t>
            </w:r>
          </w:p>
        </w:tc>
      </w:tr>
      <w:tr w:rsidR="009E6AA6" w14:paraId="030DEDCA" w14:textId="77777777" w:rsidTr="009669C9">
        <w:trPr>
          <w:trHeight w:val="454"/>
        </w:trPr>
        <w:tc>
          <w:tcPr>
            <w:tcW w:w="1555" w:type="dxa"/>
            <w:tcMar>
              <w:top w:w="28" w:type="dxa"/>
              <w:bottom w:w="28" w:type="dxa"/>
            </w:tcMar>
            <w:vAlign w:val="center"/>
          </w:tcPr>
          <w:p w14:paraId="05F4AD50" w14:textId="77777777" w:rsidR="009E6AA6" w:rsidRDefault="009E6AA6" w:rsidP="009669C9">
            <w:pPr>
              <w:rPr>
                <w:b/>
              </w:rPr>
            </w:pPr>
            <w:r>
              <w:rPr>
                <w:b/>
              </w:rPr>
              <w:t>Appeal lodged</w:t>
            </w:r>
          </w:p>
        </w:tc>
        <w:tc>
          <w:tcPr>
            <w:tcW w:w="7461" w:type="dxa"/>
            <w:tcMar>
              <w:top w:w="28" w:type="dxa"/>
              <w:bottom w:w="28" w:type="dxa"/>
            </w:tcMar>
            <w:vAlign w:val="center"/>
          </w:tcPr>
          <w:p w14:paraId="16A996E1" w14:textId="0774FEAF" w:rsidR="009E6AA6" w:rsidRPr="00016FBD" w:rsidRDefault="009E6AA6" w:rsidP="009669C9">
            <w:r w:rsidRPr="00016FBD">
              <w:t xml:space="preserve">The student has </w:t>
            </w:r>
            <w:r>
              <w:t>requested a</w:t>
            </w:r>
            <w:r w:rsidRPr="00016FBD">
              <w:t xml:space="preserve"> </w:t>
            </w:r>
            <w:r>
              <w:t xml:space="preserve">review in the student portal. The </w:t>
            </w:r>
            <w:r w:rsidR="00B04DAE">
              <w:t>SCSA</w:t>
            </w:r>
            <w:r>
              <w:t xml:space="preserve"> conducts the review and there is no longer an appeal stage; however, the Sub status still shows as ‘Appeal’ for 2023</w:t>
            </w:r>
          </w:p>
        </w:tc>
      </w:tr>
    </w:tbl>
    <w:p w14:paraId="48680CC3" w14:textId="77777777" w:rsidR="009E6AA6" w:rsidRDefault="009E6AA6" w:rsidP="009E6AA6">
      <w:pPr>
        <w:spacing w:before="200"/>
      </w:pPr>
      <w:r>
        <w:t>Students can check the status of their declarations by logging in to the student portal.</w:t>
      </w:r>
      <w:r w:rsidRPr="00294A3E">
        <w:t xml:space="preserve"> </w:t>
      </w:r>
    </w:p>
    <w:p w14:paraId="5ABE7F64" w14:textId="77777777" w:rsidR="009E6AA6" w:rsidRDefault="009E6AA6" w:rsidP="009E6AA6">
      <w:pPr>
        <w:spacing w:before="200"/>
      </w:pPr>
      <w:r>
        <w:t xml:space="preserve">The status of students’ declarations will change from </w:t>
      </w:r>
      <w:r w:rsidRPr="0016349F">
        <w:rPr>
          <w:b/>
        </w:rPr>
        <w:t>In progress</w:t>
      </w:r>
      <w:r w:rsidRPr="00EB74F7">
        <w:t xml:space="preserve"> to </w:t>
      </w:r>
      <w:r>
        <w:t xml:space="preserve">either </w:t>
      </w:r>
      <w:r w:rsidRPr="0016349F">
        <w:rPr>
          <w:b/>
        </w:rPr>
        <w:t>Eligible</w:t>
      </w:r>
      <w:r>
        <w:t xml:space="preserve"> or </w:t>
      </w:r>
      <w:r w:rsidRPr="0016349F">
        <w:rPr>
          <w:b/>
        </w:rPr>
        <w:t>Not eligible</w:t>
      </w:r>
      <w:r>
        <w:t xml:space="preserve"> in the student portal.</w:t>
      </w:r>
      <w:r>
        <w:br w:type="page"/>
      </w:r>
    </w:p>
    <w:p w14:paraId="5929F50B" w14:textId="6D1F2A93" w:rsidR="009E6AA6" w:rsidRDefault="009E6AA6" w:rsidP="009E6AA6">
      <w:pPr>
        <w:pStyle w:val="Heading1"/>
      </w:pPr>
      <w:bookmarkStart w:id="26" w:name="_Toc126232362"/>
      <w:bookmarkStart w:id="27" w:name="_Toc135912860"/>
      <w:r>
        <w:lastRenderedPageBreak/>
        <w:t>Five steps for principal</w:t>
      </w:r>
      <w:r w:rsidRPr="00CF5F00">
        <w:t xml:space="preserve"> endorsement</w:t>
      </w:r>
      <w:bookmarkEnd w:id="26"/>
      <w:bookmarkEnd w:id="27"/>
    </w:p>
    <w:p w14:paraId="39AA9F68" w14:textId="77777777" w:rsidR="009E6AA6" w:rsidRPr="008F2AF0" w:rsidRDefault="009E6AA6" w:rsidP="009E6AA6">
      <w:pPr>
        <w:rPr>
          <w:lang w:val="en-GB"/>
        </w:rPr>
      </w:pPr>
      <w:r>
        <w:t xml:space="preserve">Principal endorsement is completed by the </w:t>
      </w:r>
      <w:r w:rsidRPr="000A3BEB">
        <w:rPr>
          <w:lang w:val="en-GB"/>
        </w:rPr>
        <w:t>principal</w:t>
      </w:r>
      <w:r>
        <w:rPr>
          <w:lang w:val="en-GB"/>
        </w:rPr>
        <w:t xml:space="preserve"> or </w:t>
      </w:r>
      <w:r w:rsidRPr="000A3BEB">
        <w:rPr>
          <w:lang w:val="en-GB"/>
        </w:rPr>
        <w:t>delegate in the SRMS</w:t>
      </w:r>
      <w:r>
        <w:rPr>
          <w:lang w:val="en-GB"/>
        </w:rPr>
        <w:t xml:space="preserve">. The principal or delegate must be added by a school administrator to the SRMS and given the ‘EAL/D endorser </w:t>
      </w:r>
      <w:r>
        <w:rPr>
          <w:rFonts w:cstheme="minorHAnsi"/>
          <w:lang w:val="en-GB"/>
        </w:rPr>
        <w:t>‒</w:t>
      </w:r>
      <w:r>
        <w:rPr>
          <w:lang w:val="en-GB"/>
        </w:rPr>
        <w:t xml:space="preserve">school’ role. </w:t>
      </w:r>
      <w:r w:rsidRPr="00CD1936">
        <w:rPr>
          <w:lang w:val="en-GB"/>
        </w:rPr>
        <w:t>Principal endorsement of a student’s declaration is the final approval of student eligibility.</w:t>
      </w:r>
      <w:r>
        <w:rPr>
          <w:lang w:val="en-GB"/>
        </w:rPr>
        <w:t xml:space="preserve"> </w:t>
      </w:r>
      <w:r w:rsidRPr="008F2AF0">
        <w:rPr>
          <w:lang w:val="en-GB"/>
        </w:rPr>
        <w:t>An appropriate delegate may be the deputy/vice-principal, dean of curriculum, AUSMAT/WACE/</w:t>
      </w:r>
      <w:r>
        <w:rPr>
          <w:lang w:val="en-GB"/>
        </w:rPr>
        <w:t>y</w:t>
      </w:r>
      <w:r w:rsidRPr="008F2AF0">
        <w:rPr>
          <w:lang w:val="en-GB"/>
        </w:rPr>
        <w:t xml:space="preserve">ear </w:t>
      </w:r>
      <w:r>
        <w:rPr>
          <w:lang w:val="en-GB"/>
        </w:rPr>
        <w:t>c</w:t>
      </w:r>
      <w:r w:rsidRPr="008F2AF0">
        <w:rPr>
          <w:lang w:val="en-GB"/>
        </w:rPr>
        <w:t>oordinator (if not acting as the teacher). A classroom teacher or an external coordinator is not an appropriate delegate.</w:t>
      </w:r>
    </w:p>
    <w:p w14:paraId="61B22EA6" w14:textId="77777777" w:rsidR="009E6AA6" w:rsidRPr="00EF40B7" w:rsidRDefault="009E6AA6" w:rsidP="00DD633B">
      <w:pPr>
        <w:spacing w:after="0"/>
      </w:pPr>
      <w:r w:rsidRPr="00EF40B7">
        <w:t xml:space="preserve">The person given the role of the </w:t>
      </w:r>
      <w:r>
        <w:t>delegate</w:t>
      </w:r>
      <w:r w:rsidRPr="00EF40B7">
        <w:t xml:space="preserve"> must:</w:t>
      </w:r>
    </w:p>
    <w:p w14:paraId="0BB4764B" w14:textId="77777777" w:rsidR="009E6AA6" w:rsidRPr="00EF40B7" w:rsidRDefault="009E6AA6" w:rsidP="00DD633B">
      <w:pPr>
        <w:pStyle w:val="ListParagraph"/>
        <w:numPr>
          <w:ilvl w:val="0"/>
          <w:numId w:val="26"/>
        </w:numPr>
        <w:spacing w:after="0"/>
        <w:rPr>
          <w:rFonts w:cstheme="minorHAnsi"/>
        </w:rPr>
      </w:pPr>
      <w:r w:rsidRPr="00292463">
        <w:rPr>
          <w:rFonts w:cstheme="minorHAnsi"/>
        </w:rPr>
        <w:t xml:space="preserve">have the </w:t>
      </w:r>
      <w:r>
        <w:rPr>
          <w:rFonts w:cstheme="minorHAnsi"/>
        </w:rPr>
        <w:t xml:space="preserve">appropriate </w:t>
      </w:r>
      <w:r w:rsidRPr="00292463">
        <w:rPr>
          <w:rFonts w:cstheme="minorHAnsi"/>
        </w:rPr>
        <w:t>authority to make decisions on behalf of the principal</w:t>
      </w:r>
    </w:p>
    <w:p w14:paraId="252AC283" w14:textId="06593361" w:rsidR="009E6AA6" w:rsidRDefault="009E6AA6" w:rsidP="00D64345">
      <w:pPr>
        <w:pStyle w:val="ListParagraph"/>
        <w:numPr>
          <w:ilvl w:val="0"/>
          <w:numId w:val="26"/>
        </w:numPr>
        <w:spacing w:after="120"/>
        <w:ind w:left="357" w:hanging="357"/>
        <w:rPr>
          <w:rFonts w:cstheme="minorHAnsi"/>
        </w:rPr>
      </w:pPr>
      <w:r w:rsidRPr="005E0BE8">
        <w:rPr>
          <w:rFonts w:cstheme="minorHAnsi"/>
        </w:rPr>
        <w:t>understand that this declaration is a legal document</w:t>
      </w:r>
      <w:r>
        <w:rPr>
          <w:rFonts w:cstheme="minorHAnsi"/>
        </w:rPr>
        <w:t xml:space="preserve"> and that if a student is found to have </w:t>
      </w:r>
      <w:r w:rsidRPr="0076372E">
        <w:rPr>
          <w:rFonts w:cstheme="minorHAnsi"/>
        </w:rPr>
        <w:t xml:space="preserve">provided incorrect or misleading information in support of their declaration for eligibility to enrol in </w:t>
      </w:r>
      <w:r w:rsidR="006A7351">
        <w:rPr>
          <w:rFonts w:cstheme="minorHAnsi"/>
        </w:rPr>
        <w:t>EAL/D</w:t>
      </w:r>
      <w:r w:rsidRPr="0076372E">
        <w:rPr>
          <w:rFonts w:cstheme="minorHAnsi"/>
        </w:rPr>
        <w:t xml:space="preserve">, the student may be withdrawn from the course or have their result in the course removed from </w:t>
      </w:r>
      <w:r>
        <w:rPr>
          <w:rFonts w:cstheme="minorHAnsi"/>
        </w:rPr>
        <w:t>the</w:t>
      </w:r>
      <w:r w:rsidRPr="0076372E">
        <w:rPr>
          <w:rFonts w:cstheme="minorHAnsi"/>
        </w:rPr>
        <w:t xml:space="preserve"> </w:t>
      </w:r>
      <w:r w:rsidR="00B04DAE">
        <w:rPr>
          <w:rFonts w:cstheme="minorHAnsi"/>
        </w:rPr>
        <w:t>SCSA’s</w:t>
      </w:r>
      <w:r w:rsidRPr="0076372E">
        <w:rPr>
          <w:rFonts w:cstheme="minorHAnsi"/>
        </w:rPr>
        <w:t xml:space="preserve"> records, </w:t>
      </w:r>
      <w:r>
        <w:rPr>
          <w:rFonts w:cstheme="minorHAnsi"/>
        </w:rPr>
        <w:t>i</w:t>
      </w:r>
      <w:r w:rsidRPr="0076372E">
        <w:rPr>
          <w:rFonts w:cstheme="minorHAnsi"/>
        </w:rPr>
        <w:t>n accordance with the relevant legislation.</w:t>
      </w:r>
    </w:p>
    <w:p w14:paraId="7474D5F5" w14:textId="77777777" w:rsidR="009E6AA6" w:rsidRDefault="009E6AA6" w:rsidP="009E6AA6">
      <w:pPr>
        <w:pStyle w:val="Heading2"/>
      </w:pPr>
      <w:bookmarkStart w:id="28" w:name="_Toc126232363"/>
      <w:bookmarkStart w:id="29" w:name="_Toc135912861"/>
      <w:r>
        <w:t>Step 1: Log in to the SRMS portal</w:t>
      </w:r>
      <w:bookmarkEnd w:id="28"/>
      <w:bookmarkEnd w:id="29"/>
    </w:p>
    <w:p w14:paraId="414104F3" w14:textId="77777777" w:rsidR="009E6AA6" w:rsidRPr="001E6D8C" w:rsidRDefault="009E6AA6" w:rsidP="009E6AA6">
      <w:pPr>
        <w:jc w:val="both"/>
        <w:rPr>
          <w:rFonts w:ascii="Calibri" w:eastAsia="Times New Roman" w:hAnsi="Calibri" w:cs="Times New Roman"/>
        </w:rPr>
      </w:pPr>
      <w:r w:rsidRPr="001E6D8C">
        <w:rPr>
          <w:rFonts w:ascii="Calibri" w:eastAsia="Times New Roman" w:hAnsi="Calibri" w:cs="Times New Roman"/>
        </w:rPr>
        <w:t xml:space="preserve">Log in to the </w:t>
      </w:r>
      <w:hyperlink r:id="rId41" w:history="1">
        <w:r w:rsidRPr="004E42EA">
          <w:rPr>
            <w:rStyle w:val="Hyperlink"/>
          </w:rPr>
          <w:t>SRMS portal (https://srms.scsa.wa.edu.au)</w:t>
        </w:r>
      </w:hyperlink>
      <w:r w:rsidRPr="001E6D8C">
        <w:rPr>
          <w:rFonts w:ascii="Calibri" w:eastAsia="Times New Roman" w:hAnsi="Calibri" w:cs="Times New Roman"/>
        </w:rPr>
        <w:t>.</w:t>
      </w:r>
    </w:p>
    <w:p w14:paraId="6911F024" w14:textId="77777777" w:rsidR="009E6AA6" w:rsidRPr="003F6790" w:rsidRDefault="009E6AA6" w:rsidP="009E6AA6">
      <w:pPr>
        <w:rPr>
          <w:rFonts w:ascii="Calibri" w:eastAsia="Times New Roman" w:hAnsi="Calibri" w:cs="Times New Roman"/>
          <w:color w:val="000000"/>
        </w:rPr>
      </w:pPr>
      <w:r>
        <w:rPr>
          <w:rFonts w:ascii="Calibri" w:eastAsia="Times New Roman" w:hAnsi="Calibri" w:cs="Times New Roman"/>
          <w:color w:val="000000"/>
        </w:rPr>
        <w:t>The first time you log in, c</w:t>
      </w:r>
      <w:r w:rsidRPr="00361C14">
        <w:rPr>
          <w:rFonts w:ascii="Calibri" w:eastAsia="Times New Roman" w:hAnsi="Calibri" w:cs="Times New Roman"/>
          <w:color w:val="000000"/>
        </w:rPr>
        <w:t xml:space="preserve">lick on </w:t>
      </w:r>
      <w:r>
        <w:rPr>
          <w:rFonts w:ascii="Calibri" w:eastAsia="Times New Roman" w:hAnsi="Calibri" w:cs="Times New Roman"/>
          <w:color w:val="000000"/>
        </w:rPr>
        <w:t xml:space="preserve">and read </w:t>
      </w:r>
      <w:r w:rsidRPr="00361C14">
        <w:rPr>
          <w:rFonts w:ascii="Calibri" w:eastAsia="Times New Roman" w:hAnsi="Calibri" w:cs="Times New Roman"/>
          <w:color w:val="000000"/>
        </w:rPr>
        <w:t xml:space="preserve">the login instructions (highlighted </w:t>
      </w:r>
      <w:r>
        <w:rPr>
          <w:rFonts w:ascii="Calibri" w:eastAsia="Times New Roman" w:hAnsi="Calibri" w:cs="Times New Roman"/>
          <w:color w:val="000000"/>
        </w:rPr>
        <w:t>below)</w:t>
      </w:r>
      <w:r w:rsidRPr="00361C14">
        <w:rPr>
          <w:rFonts w:ascii="Calibri" w:eastAsia="Times New Roman" w:hAnsi="Calibri" w:cs="Times New Roman"/>
          <w:color w:val="000000"/>
        </w:rPr>
        <w:t>.</w:t>
      </w:r>
      <w:r>
        <w:rPr>
          <w:rFonts w:ascii="Calibri" w:eastAsia="Times New Roman" w:hAnsi="Calibri" w:cs="Times New Roman"/>
          <w:color w:val="000000"/>
        </w:rPr>
        <w:t xml:space="preserve"> Contact your school administrator if you have not received the email with the link. </w:t>
      </w:r>
    </w:p>
    <w:p w14:paraId="085E9A4C" w14:textId="40CB6671" w:rsidR="009E6AA6" w:rsidRPr="00A12A35" w:rsidRDefault="001C36FF" w:rsidP="00D64345">
      <w:pPr>
        <w:rPr>
          <w:rFonts w:ascii="Calibri" w:eastAsia="Calibri" w:hAnsi="Calibri" w:cs="Times New Roman"/>
          <w:color w:val="000000"/>
        </w:rPr>
      </w:pPr>
      <w:r w:rsidRPr="0050422F">
        <w:rPr>
          <w:rFonts w:ascii="Calibri" w:eastAsia="Calibri" w:hAnsi="Calibri" w:cs="Times New Roman"/>
          <w:noProof/>
          <w:lang w:eastAsia="en-AU"/>
        </w:rPr>
        <w:drawing>
          <wp:anchor distT="0" distB="0" distL="114300" distR="114300" simplePos="0" relativeHeight="251546111" behindDoc="0" locked="0" layoutInCell="1" allowOverlap="1" wp14:anchorId="74CAE5A9" wp14:editId="258B88A1">
            <wp:simplePos x="0" y="0"/>
            <wp:positionH relativeFrom="column">
              <wp:posOffset>0</wp:posOffset>
            </wp:positionH>
            <wp:positionV relativeFrom="paragraph">
              <wp:posOffset>737235</wp:posOffset>
            </wp:positionV>
            <wp:extent cx="2808000" cy="3250800"/>
            <wp:effectExtent l="38100" t="38100" r="87630" b="102235"/>
            <wp:wrapSquare wrapText="bothSides"/>
            <wp:docPr id="45" name="Picture 45" descr="Non-government school login screen with check box to accept terms of use, Login button and Click here for login instruction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Non-government school login screen with check box to accept terms of use, Login button and Click here for login instructions highlighted "/>
                    <pic:cNvPicPr/>
                  </pic:nvPicPr>
                  <pic:blipFill>
                    <a:blip r:embed="rId21">
                      <a:extLst>
                        <a:ext uri="{28A0092B-C50C-407E-A947-70E740481C1C}">
                          <a14:useLocalDpi xmlns:a14="http://schemas.microsoft.com/office/drawing/2010/main" val="0"/>
                        </a:ext>
                      </a:extLst>
                    </a:blip>
                    <a:stretch>
                      <a:fillRect/>
                    </a:stretch>
                  </pic:blipFill>
                  <pic:spPr>
                    <a:xfrm>
                      <a:off x="0" y="0"/>
                      <a:ext cx="2808000" cy="3250800"/>
                    </a:xfrm>
                    <a:prstGeom prst="rect">
                      <a:avLst/>
                    </a:prstGeom>
                    <a:ln w="6350">
                      <a:solidFill>
                        <a:sysClr val="window" lastClr="FFFFFF">
                          <a:lumMod val="75000"/>
                        </a:sysClr>
                      </a:solidFill>
                    </a:ln>
                    <a:effectLst>
                      <a:outerShdw blurRad="50800" dist="38100" dir="2700000" algn="tl" rotWithShape="0">
                        <a:sysClr val="window" lastClr="FFFFFF">
                          <a:lumMod val="75000"/>
                          <a:alpha val="40000"/>
                        </a:sysClr>
                      </a:outerShdw>
                    </a:effectLst>
                  </pic:spPr>
                </pic:pic>
              </a:graphicData>
            </a:graphic>
            <wp14:sizeRelH relativeFrom="margin">
              <wp14:pctWidth>0</wp14:pctWidth>
            </wp14:sizeRelH>
            <wp14:sizeRelV relativeFrom="margin">
              <wp14:pctHeight>0</wp14:pctHeight>
            </wp14:sizeRelV>
          </wp:anchor>
        </w:drawing>
      </w:r>
      <w:r w:rsidR="009E6AA6" w:rsidRPr="00A12A35">
        <w:rPr>
          <w:rFonts w:ascii="Calibri" w:eastAsia="Calibri" w:hAnsi="Calibri" w:cs="Times New Roman"/>
          <w:color w:val="000000"/>
        </w:rPr>
        <w:t xml:space="preserve">Enter your work email address and password in the </w:t>
      </w:r>
      <w:r w:rsidR="009E6AA6">
        <w:rPr>
          <w:rFonts w:ascii="Calibri" w:eastAsia="Calibri" w:hAnsi="Calibri" w:cs="Times New Roman"/>
          <w:color w:val="000000"/>
        </w:rPr>
        <w:t>N</w:t>
      </w:r>
      <w:r w:rsidR="009E6AA6" w:rsidRPr="00A12A35">
        <w:rPr>
          <w:rFonts w:ascii="Calibri" w:eastAsia="Calibri" w:hAnsi="Calibri" w:cs="Times New Roman"/>
          <w:color w:val="000000"/>
        </w:rPr>
        <w:t>on-government school login panel.</w:t>
      </w:r>
      <w:r w:rsidR="00C476F5">
        <w:rPr>
          <w:rFonts w:ascii="Calibri" w:eastAsia="Calibri" w:hAnsi="Calibri" w:cs="Times New Roman"/>
          <w:color w:val="000000"/>
        </w:rPr>
        <w:t xml:space="preserve"> </w:t>
      </w:r>
      <w:r w:rsidR="009E6AA6" w:rsidRPr="00A12A35">
        <w:rPr>
          <w:rFonts w:ascii="Calibri" w:eastAsia="Calibri" w:hAnsi="Calibri" w:cs="Times New Roman"/>
          <w:color w:val="000000"/>
        </w:rPr>
        <w:t>Tick the check box (highlighted below) to show that you have read and understand the terms of use.</w:t>
      </w:r>
      <w:r w:rsidR="00E97AF2">
        <w:rPr>
          <w:rFonts w:ascii="Calibri" w:eastAsia="Calibri" w:hAnsi="Calibri" w:cs="Times New Roman"/>
          <w:color w:val="000000"/>
        </w:rPr>
        <w:t xml:space="preserve"> </w:t>
      </w:r>
      <w:r w:rsidR="009E6AA6" w:rsidRPr="00A12A35">
        <w:rPr>
          <w:rFonts w:ascii="Calibri" w:eastAsia="Calibri" w:hAnsi="Calibri" w:cs="Times New Roman"/>
          <w:color w:val="000000"/>
        </w:rPr>
        <w:t xml:space="preserve">Click on the </w:t>
      </w:r>
      <w:r w:rsidR="009E6AA6" w:rsidRPr="00A12A35">
        <w:rPr>
          <w:rFonts w:ascii="Calibri" w:eastAsia="Calibri" w:hAnsi="Calibri" w:cs="Times New Roman"/>
          <w:b/>
          <w:color w:val="000000"/>
        </w:rPr>
        <w:t>Login</w:t>
      </w:r>
      <w:r w:rsidR="009E6AA6" w:rsidRPr="00A12A35">
        <w:rPr>
          <w:rFonts w:ascii="Calibri" w:eastAsia="Calibri" w:hAnsi="Calibri" w:cs="Times New Roman"/>
          <w:color w:val="000000"/>
        </w:rPr>
        <w:t xml:space="preserve"> button (highlighted below) to enter the SRMS portal.</w:t>
      </w:r>
    </w:p>
    <w:p w14:paraId="38D9E6D2" w14:textId="0B958787" w:rsidR="004F5140" w:rsidRDefault="004F5140" w:rsidP="00C05A47">
      <w:pPr>
        <w:spacing w:after="2780"/>
        <w:ind w:left="-57"/>
        <w:rPr>
          <w:rFonts w:ascii="Calibri" w:eastAsia="Calibri" w:hAnsi="Calibri" w:cs="Times New Roman"/>
          <w:color w:val="000000"/>
        </w:rPr>
      </w:pPr>
    </w:p>
    <w:p w14:paraId="7A90C81F" w14:textId="61E0707A" w:rsidR="00D40F2C" w:rsidRDefault="00A720B1" w:rsidP="00D40F2C">
      <w:pPr>
        <w:spacing w:before="200"/>
        <w:ind w:left="-57"/>
        <w:rPr>
          <w:color w:val="000000" w:themeColor="text1"/>
        </w:rPr>
      </w:pPr>
      <w:r w:rsidRPr="0050422F">
        <w:rPr>
          <w:rFonts w:ascii="Calibri" w:eastAsia="Calibri" w:hAnsi="Calibri" w:cs="Times New Roman"/>
          <w:noProof/>
          <w:lang w:eastAsia="en-AU"/>
        </w:rPr>
        <mc:AlternateContent>
          <mc:Choice Requires="wps">
            <w:drawing>
              <wp:anchor distT="0" distB="0" distL="114300" distR="114300" simplePos="0" relativeHeight="252016640" behindDoc="0" locked="0" layoutInCell="1" allowOverlap="1" wp14:anchorId="1BC0DDFA" wp14:editId="4364726B">
                <wp:simplePos x="0" y="0"/>
                <wp:positionH relativeFrom="column">
                  <wp:posOffset>81915</wp:posOffset>
                </wp:positionH>
                <wp:positionV relativeFrom="paragraph">
                  <wp:posOffset>708277</wp:posOffset>
                </wp:positionV>
                <wp:extent cx="609600" cy="190500"/>
                <wp:effectExtent l="0" t="0" r="19050" b="19050"/>
                <wp:wrapNone/>
                <wp:docPr id="140" name="Rounded Rectangle 55" descr="Red highlight box"/>
                <wp:cNvGraphicFramePr/>
                <a:graphic xmlns:a="http://schemas.openxmlformats.org/drawingml/2006/main">
                  <a:graphicData uri="http://schemas.microsoft.com/office/word/2010/wordprocessingShape">
                    <wps:wsp>
                      <wps:cNvSpPr/>
                      <wps:spPr>
                        <a:xfrm>
                          <a:off x="0" y="0"/>
                          <a:ext cx="609600" cy="190500"/>
                        </a:xfrm>
                        <a:prstGeom prst="roundRect">
                          <a:avLst/>
                        </a:prstGeom>
                        <a:noFill/>
                        <a:ln w="25400" cap="flat" cmpd="sng" algn="ctr">
                          <a:solidFill>
                            <a:srgbClr val="FF0000"/>
                          </a:solidFill>
                          <a:prstDash val="solid"/>
                          <a:miter lim="800000"/>
                        </a:ln>
                        <a:effectLst/>
                      </wps:spPr>
                      <wps:txbx>
                        <w:txbxContent>
                          <w:p w14:paraId="728E7A89" w14:textId="77777777" w:rsidR="003619E9" w:rsidRDefault="003619E9" w:rsidP="003619E9">
                            <w:pPr>
                              <w:jc w:val="center"/>
                            </w:pPr>
                          </w:p>
                          <w:p w14:paraId="5EFFDE8A" w14:textId="77777777" w:rsidR="003619E9" w:rsidRDefault="003619E9" w:rsidP="003619E9">
                            <w:pPr>
                              <w:jc w:val="center"/>
                            </w:pPr>
                          </w:p>
                          <w:p w14:paraId="19094F3E" w14:textId="77777777" w:rsidR="003619E9" w:rsidRDefault="003619E9" w:rsidP="003619E9">
                            <w:pPr>
                              <w:jc w:val="center"/>
                            </w:pPr>
                          </w:p>
                          <w:p w14:paraId="1531C1B6" w14:textId="77777777" w:rsidR="003619E9" w:rsidRDefault="003619E9" w:rsidP="003619E9">
                            <w:pPr>
                              <w:jc w:val="center"/>
                            </w:pPr>
                          </w:p>
                          <w:p w14:paraId="30E121D5" w14:textId="77777777" w:rsidR="003619E9" w:rsidRDefault="003619E9" w:rsidP="003619E9">
                            <w:pPr>
                              <w:jc w:val="center"/>
                            </w:pPr>
                          </w:p>
                          <w:p w14:paraId="47DBC37E" w14:textId="77777777" w:rsidR="003619E9" w:rsidRDefault="003619E9" w:rsidP="003619E9">
                            <w:pPr>
                              <w:jc w:val="center"/>
                            </w:pPr>
                          </w:p>
                          <w:p w14:paraId="54E78DD1" w14:textId="77777777" w:rsidR="003619E9" w:rsidRDefault="003619E9" w:rsidP="003619E9">
                            <w:pPr>
                              <w:jc w:val="center"/>
                            </w:pPr>
                          </w:p>
                          <w:p w14:paraId="52386AFC" w14:textId="77777777" w:rsidR="003619E9" w:rsidRDefault="003619E9" w:rsidP="003619E9">
                            <w:pPr>
                              <w:jc w:val="center"/>
                            </w:pPr>
                          </w:p>
                          <w:p w14:paraId="596D1A24" w14:textId="77777777" w:rsidR="003619E9" w:rsidRDefault="003619E9" w:rsidP="003619E9">
                            <w:pPr>
                              <w:jc w:val="center"/>
                            </w:pPr>
                          </w:p>
                          <w:p w14:paraId="4990B3B0" w14:textId="77777777" w:rsidR="003619E9" w:rsidRDefault="003619E9" w:rsidP="003619E9">
                            <w:pPr>
                              <w:jc w:val="center"/>
                            </w:pPr>
                          </w:p>
                          <w:p w14:paraId="4F4A5442" w14:textId="77777777" w:rsidR="003619E9" w:rsidRDefault="003619E9" w:rsidP="003619E9">
                            <w:pPr>
                              <w:jc w:val="center"/>
                            </w:pPr>
                          </w:p>
                          <w:p w14:paraId="718F4256" w14:textId="77777777" w:rsidR="003619E9" w:rsidRDefault="003619E9" w:rsidP="003619E9">
                            <w:pPr>
                              <w:jc w:val="center"/>
                            </w:pPr>
                          </w:p>
                          <w:p w14:paraId="1FF0DFB2" w14:textId="77777777" w:rsidR="003619E9" w:rsidRDefault="003619E9" w:rsidP="003619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C0DDFA" id="_x0000_s1034" alt="Red highlight box" style="position:absolute;left:0;text-align:left;margin-left:6.45pt;margin-top:55.75pt;width:48pt;height:1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" filled="f" strokecolor="red" strokeweight="2pt">
                <v:stroke joinstyle="miter"/>
                <v:textbox>
                  <w:txbxContent>
                    <w:p w14:paraId="728E7A89" w14:textId="77777777" w:rsidR="003619E9" w:rsidRDefault="003619E9" w:rsidP="003619E9">
                      <w:pPr>
                        <w:jc w:val="center"/>
                      </w:pPr>
                    </w:p>
                    <w:p w14:paraId="5EFFDE8A" w14:textId="77777777" w:rsidR="003619E9" w:rsidRDefault="003619E9" w:rsidP="003619E9">
                      <w:pPr>
                        <w:jc w:val="center"/>
                      </w:pPr>
                    </w:p>
                    <w:p w14:paraId="19094F3E" w14:textId="77777777" w:rsidR="003619E9" w:rsidRDefault="003619E9" w:rsidP="003619E9">
                      <w:pPr>
                        <w:jc w:val="center"/>
                      </w:pPr>
                    </w:p>
                    <w:p w14:paraId="1531C1B6" w14:textId="77777777" w:rsidR="003619E9" w:rsidRDefault="003619E9" w:rsidP="003619E9">
                      <w:pPr>
                        <w:jc w:val="center"/>
                      </w:pPr>
                    </w:p>
                    <w:p w14:paraId="30E121D5" w14:textId="77777777" w:rsidR="003619E9" w:rsidRDefault="003619E9" w:rsidP="003619E9">
                      <w:pPr>
                        <w:jc w:val="center"/>
                      </w:pPr>
                    </w:p>
                    <w:p w14:paraId="47DBC37E" w14:textId="77777777" w:rsidR="003619E9" w:rsidRDefault="003619E9" w:rsidP="003619E9">
                      <w:pPr>
                        <w:jc w:val="center"/>
                      </w:pPr>
                    </w:p>
                    <w:p w14:paraId="54E78DD1" w14:textId="77777777" w:rsidR="003619E9" w:rsidRDefault="003619E9" w:rsidP="003619E9">
                      <w:pPr>
                        <w:jc w:val="center"/>
                      </w:pPr>
                    </w:p>
                    <w:p w14:paraId="52386AFC" w14:textId="77777777" w:rsidR="003619E9" w:rsidRDefault="003619E9" w:rsidP="003619E9">
                      <w:pPr>
                        <w:jc w:val="center"/>
                      </w:pPr>
                    </w:p>
                    <w:p w14:paraId="596D1A24" w14:textId="77777777" w:rsidR="003619E9" w:rsidRDefault="003619E9" w:rsidP="003619E9">
                      <w:pPr>
                        <w:jc w:val="center"/>
                      </w:pPr>
                    </w:p>
                    <w:p w14:paraId="4990B3B0" w14:textId="77777777" w:rsidR="003619E9" w:rsidRDefault="003619E9" w:rsidP="003619E9">
                      <w:pPr>
                        <w:jc w:val="center"/>
                      </w:pPr>
                    </w:p>
                    <w:p w14:paraId="4F4A5442" w14:textId="77777777" w:rsidR="003619E9" w:rsidRDefault="003619E9" w:rsidP="003619E9">
                      <w:pPr>
                        <w:jc w:val="center"/>
                      </w:pPr>
                    </w:p>
                    <w:p w14:paraId="718F4256" w14:textId="77777777" w:rsidR="003619E9" w:rsidRDefault="003619E9" w:rsidP="003619E9">
                      <w:pPr>
                        <w:jc w:val="center"/>
                      </w:pPr>
                    </w:p>
                    <w:p w14:paraId="1FF0DFB2" w14:textId="77777777" w:rsidR="003619E9" w:rsidRDefault="003619E9" w:rsidP="003619E9">
                      <w:pPr>
                        <w:jc w:val="center"/>
                      </w:pPr>
                    </w:p>
                  </w:txbxContent>
                </v:textbox>
              </v:roundrect>
            </w:pict>
          </mc:Fallback>
        </mc:AlternateContent>
      </w:r>
      <w:r w:rsidRPr="0050422F">
        <w:rPr>
          <w:rFonts w:ascii="Calibri" w:eastAsia="Times New Roman" w:hAnsi="Calibri" w:cs="Times New Roman"/>
          <w:noProof/>
          <w:lang w:eastAsia="en-AU"/>
        </w:rPr>
        <mc:AlternateContent>
          <mc:Choice Requires="wps">
            <w:drawing>
              <wp:anchor distT="0" distB="0" distL="114300" distR="114300" simplePos="0" relativeHeight="252018688" behindDoc="0" locked="0" layoutInCell="1" allowOverlap="1" wp14:anchorId="7B6BC3FA" wp14:editId="5675AFEA">
                <wp:simplePos x="0" y="0"/>
                <wp:positionH relativeFrom="column">
                  <wp:posOffset>53340</wp:posOffset>
                </wp:positionH>
                <wp:positionV relativeFrom="paragraph">
                  <wp:posOffset>960372</wp:posOffset>
                </wp:positionV>
                <wp:extent cx="1242695" cy="168275"/>
                <wp:effectExtent l="0" t="0" r="14605" b="22225"/>
                <wp:wrapNone/>
                <wp:docPr id="141" name="Rounded Rectangle 47" descr="Red highlight box"/>
                <wp:cNvGraphicFramePr/>
                <a:graphic xmlns:a="http://schemas.openxmlformats.org/drawingml/2006/main">
                  <a:graphicData uri="http://schemas.microsoft.com/office/word/2010/wordprocessingShape">
                    <wps:wsp>
                      <wps:cNvSpPr/>
                      <wps:spPr>
                        <a:xfrm>
                          <a:off x="0" y="0"/>
                          <a:ext cx="1242695" cy="16827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6FE30" id="Rounded Rectangle 47" o:spid="_x0000_s1026" alt="Red highlight box" style="position:absolute;margin-left:4.2pt;margin-top:75.6pt;width:97.85pt;height:13.2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" filled="f" strokecolor="red" strokeweight="2pt">
                <v:stroke joinstyle="miter"/>
              </v:roundrect>
            </w:pict>
          </mc:Fallback>
        </mc:AlternateContent>
      </w:r>
      <w:r w:rsidRPr="0050422F">
        <w:rPr>
          <w:rFonts w:ascii="Calibri" w:eastAsia="Times New Roman" w:hAnsi="Calibri" w:cs="Times New Roman"/>
          <w:noProof/>
          <w:lang w:eastAsia="en-AU"/>
        </w:rPr>
        <mc:AlternateContent>
          <mc:Choice Requires="wps">
            <w:drawing>
              <wp:anchor distT="0" distB="0" distL="114300" distR="114300" simplePos="0" relativeHeight="252020736" behindDoc="0" locked="0" layoutInCell="1" allowOverlap="1" wp14:anchorId="3ED2BCF5" wp14:editId="7A47D9A6">
                <wp:simplePos x="0" y="0"/>
                <wp:positionH relativeFrom="margin">
                  <wp:posOffset>80010</wp:posOffset>
                </wp:positionH>
                <wp:positionV relativeFrom="paragraph">
                  <wp:posOffset>493395</wp:posOffset>
                </wp:positionV>
                <wp:extent cx="100330" cy="99695"/>
                <wp:effectExtent l="0" t="0" r="13970" b="14605"/>
                <wp:wrapNone/>
                <wp:docPr id="142" name="Rounded Rectangle 47" descr="Red highlight box"/>
                <wp:cNvGraphicFramePr/>
                <a:graphic xmlns:a="http://schemas.openxmlformats.org/drawingml/2006/main">
                  <a:graphicData uri="http://schemas.microsoft.com/office/word/2010/wordprocessingShape">
                    <wps:wsp>
                      <wps:cNvSpPr/>
                      <wps:spPr>
                        <a:xfrm>
                          <a:off x="0" y="0"/>
                          <a:ext cx="100330" cy="99695"/>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82FE8" id="Rounded Rectangle 47" o:spid="_x0000_s1026" alt="Red highlight box" style="position:absolute;margin-left:6.3pt;margin-top:38.85pt;width:7.9pt;height:7.85pt;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" filled="f" strokecolor="red" strokeweight="2pt">
                <v:stroke joinstyle="miter"/>
                <w10:wrap anchorx="margin"/>
              </v:roundrect>
            </w:pict>
          </mc:Fallback>
        </mc:AlternateContent>
      </w:r>
      <w:r w:rsidR="00D40F2C" w:rsidRPr="0050422F">
        <w:rPr>
          <w:rFonts w:ascii="Calibri" w:eastAsia="Calibri" w:hAnsi="Calibri" w:cs="Times New Roman"/>
          <w:noProof/>
          <w:color w:val="000000"/>
          <w:lang w:eastAsia="en-AU"/>
        </w:rPr>
        <w:drawing>
          <wp:inline distT="0" distB="0" distL="0" distR="0" wp14:anchorId="7E3635F3" wp14:editId="00C0A50A">
            <wp:extent cx="2552065" cy="1277620"/>
            <wp:effectExtent l="38100" t="38100" r="95885" b="93980"/>
            <wp:docPr id="139" name="Picture 139" descr="Login instructions for non-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in instructions for non-government schools"/>
                    <pic:cNvPicPr/>
                  </pic:nvPicPr>
                  <pic:blipFill>
                    <a:blip r:embed="rId22">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552065" cy="1277620"/>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pic:spPr>
                </pic:pic>
              </a:graphicData>
            </a:graphic>
          </wp:inline>
        </w:drawing>
      </w:r>
    </w:p>
    <w:p w14:paraId="06DAB7D0" w14:textId="077DA788" w:rsidR="009E6AA6" w:rsidRPr="00A67577" w:rsidRDefault="00FE1E89" w:rsidP="00D40F2C">
      <w:pPr>
        <w:spacing w:before="200"/>
        <w:ind w:left="-57"/>
        <w:rPr>
          <w:color w:val="000000" w:themeColor="text1"/>
        </w:rPr>
      </w:pPr>
      <w:r>
        <w:rPr>
          <w:color w:val="000000" w:themeColor="text1"/>
        </w:rPr>
        <w:t xml:space="preserve">If you forget your password, click on </w:t>
      </w:r>
      <w:r>
        <w:rPr>
          <w:b/>
          <w:color w:val="000000" w:themeColor="text1"/>
        </w:rPr>
        <w:t>Forgot your password</w:t>
      </w:r>
      <w:r>
        <w:rPr>
          <w:color w:val="000000" w:themeColor="text1"/>
        </w:rPr>
        <w:t xml:space="preserve">. </w:t>
      </w:r>
      <w:r w:rsidRPr="0050422F">
        <w:rPr>
          <w:rFonts w:ascii="Calibri" w:eastAsia="Calibri" w:hAnsi="Calibri" w:cs="Times New Roman"/>
          <w:color w:val="000000"/>
        </w:rPr>
        <w:t xml:space="preserve">Enter your work email address and tick the check box to confirm that you </w:t>
      </w:r>
      <w:r>
        <w:rPr>
          <w:rFonts w:ascii="Calibri" w:eastAsia="Calibri" w:hAnsi="Calibri" w:cs="Times New Roman"/>
          <w:color w:val="000000"/>
        </w:rPr>
        <w:t>are not a robot. You will be pro</w:t>
      </w:r>
      <w:r w:rsidRPr="0050422F">
        <w:rPr>
          <w:rFonts w:ascii="Calibri" w:eastAsia="Calibri" w:hAnsi="Calibri" w:cs="Times New Roman"/>
          <w:color w:val="000000"/>
        </w:rPr>
        <w:t>m</w:t>
      </w:r>
      <w:r>
        <w:rPr>
          <w:rFonts w:ascii="Calibri" w:eastAsia="Calibri" w:hAnsi="Calibri" w:cs="Times New Roman"/>
          <w:color w:val="000000"/>
        </w:rPr>
        <w:t>p</w:t>
      </w:r>
      <w:r w:rsidRPr="0050422F">
        <w:rPr>
          <w:rFonts w:ascii="Calibri" w:eastAsia="Calibri" w:hAnsi="Calibri" w:cs="Times New Roman"/>
          <w:color w:val="000000"/>
        </w:rPr>
        <w:t>ted to select images as part of the verification process, then invited to choose another password.</w:t>
      </w:r>
      <w:r w:rsidR="009E6AA6" w:rsidRPr="00A12A35">
        <w:rPr>
          <w:rFonts w:ascii="Calibri" w:eastAsia="Calibri" w:hAnsi="Calibri" w:cs="Times New Roman"/>
          <w:color w:val="000000"/>
        </w:rPr>
        <w:br w:type="page"/>
      </w:r>
    </w:p>
    <w:p w14:paraId="0FCA4C8E" w14:textId="77777777" w:rsidR="009E6AA6" w:rsidRDefault="009E6AA6" w:rsidP="009E6AA6">
      <w:pPr>
        <w:pStyle w:val="Heading2"/>
      </w:pPr>
      <w:bookmarkStart w:id="30" w:name="_Toc126232364"/>
      <w:bookmarkStart w:id="31" w:name="_Toc135912862"/>
      <w:r>
        <w:lastRenderedPageBreak/>
        <w:t>Step 2: Select students’ EAL/D eligibility declarations</w:t>
      </w:r>
      <w:bookmarkEnd w:id="30"/>
      <w:bookmarkEnd w:id="31"/>
    </w:p>
    <w:p w14:paraId="5EE79A95" w14:textId="77777777" w:rsidR="009E6AA6" w:rsidRDefault="009E6AA6" w:rsidP="009E6AA6">
      <w:r>
        <w:t xml:space="preserve">Select </w:t>
      </w:r>
      <w:r>
        <w:rPr>
          <w:b/>
        </w:rPr>
        <w:t>EAL/D Declarations</w:t>
      </w:r>
      <w:r>
        <w:t xml:space="preserve"> from the </w:t>
      </w:r>
      <w:r>
        <w:rPr>
          <w:b/>
        </w:rPr>
        <w:t>Student A</w:t>
      </w:r>
      <w:r w:rsidRPr="00776445">
        <w:rPr>
          <w:b/>
        </w:rPr>
        <w:t>pplications</w:t>
      </w:r>
      <w:r>
        <w:t xml:space="preserve"> drop-down list (highlighted below). </w:t>
      </w:r>
    </w:p>
    <w:p w14:paraId="76222C67" w14:textId="77777777" w:rsidR="009E6AA6" w:rsidRDefault="009E6AA6" w:rsidP="009E6AA6">
      <w:pPr>
        <w:ind w:left="-57"/>
      </w:pPr>
      <w:r>
        <w:rPr>
          <w:noProof/>
          <w:lang w:eastAsia="en-AU"/>
        </w:rPr>
        <mc:AlternateContent>
          <mc:Choice Requires="wps">
            <w:drawing>
              <wp:anchor distT="0" distB="0" distL="114300" distR="114300" simplePos="0" relativeHeight="251766272" behindDoc="0" locked="0" layoutInCell="1" allowOverlap="1" wp14:anchorId="0F20CEDD" wp14:editId="78ACB638">
                <wp:simplePos x="0" y="0"/>
                <wp:positionH relativeFrom="column">
                  <wp:posOffset>3238500</wp:posOffset>
                </wp:positionH>
                <wp:positionV relativeFrom="paragraph">
                  <wp:posOffset>1310005</wp:posOffset>
                </wp:positionV>
                <wp:extent cx="1109980" cy="333185"/>
                <wp:effectExtent l="0" t="0" r="13970" b="10160"/>
                <wp:wrapNone/>
                <wp:docPr id="102" name="Rounded Rectangle 41" descr="Red highlight box around EAL/D Applications"/>
                <wp:cNvGraphicFramePr/>
                <a:graphic xmlns:a="http://schemas.openxmlformats.org/drawingml/2006/main">
                  <a:graphicData uri="http://schemas.microsoft.com/office/word/2010/wordprocessingShape">
                    <wps:wsp>
                      <wps:cNvSpPr/>
                      <wps:spPr>
                        <a:xfrm>
                          <a:off x="0" y="0"/>
                          <a:ext cx="1109980" cy="3331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25148" id="Rounded Rectangle 41" o:spid="_x0000_s1026" alt="Red highlight box around EAL/D Applications" style="position:absolute;margin-left:255pt;margin-top:103.15pt;width:87.4pt;height:26.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" filled="f" strokecolor="red" strokeweight="2pt"/>
            </w:pict>
          </mc:Fallback>
        </mc:AlternateContent>
      </w:r>
      <w:r>
        <w:rPr>
          <w:noProof/>
          <w:lang w:eastAsia="en-AU"/>
        </w:rPr>
        <w:drawing>
          <wp:inline distT="0" distB="0" distL="0" distR="0" wp14:anchorId="14D77C8E" wp14:editId="29D210F4">
            <wp:extent cx="4748400" cy="1620000"/>
            <wp:effectExtent l="38100" t="38100" r="90805" b="94615"/>
            <wp:docPr id="67" name="Picture 67" descr="Dropdown menu with EAL/D Declara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Dropdown menu with EAL/D Declarations highlighted"/>
                    <pic:cNvPicPr/>
                  </pic:nvPicPr>
                  <pic:blipFill>
                    <a:blip r:embed="rId24"/>
                    <a:stretch>
                      <a:fillRect/>
                    </a:stretch>
                  </pic:blipFill>
                  <pic:spPr>
                    <a:xfrm>
                      <a:off x="0" y="0"/>
                      <a:ext cx="4748400" cy="1620000"/>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pic:spPr>
                </pic:pic>
              </a:graphicData>
            </a:graphic>
          </wp:inline>
        </w:drawing>
      </w:r>
    </w:p>
    <w:p w14:paraId="180E694D" w14:textId="77777777" w:rsidR="009E6AA6" w:rsidRDefault="009E6AA6" w:rsidP="009E6AA6">
      <w:r>
        <w:t>All submitted EAL/D declarations from your students will be displayed on the screen.</w:t>
      </w:r>
    </w:p>
    <w:p w14:paraId="7BEA6870" w14:textId="77777777" w:rsidR="009E6AA6" w:rsidRDefault="009E6AA6" w:rsidP="009E6AA6">
      <w:pPr>
        <w:spacing w:before="200"/>
      </w:pPr>
      <w:r>
        <w:t xml:space="preserve">The </w:t>
      </w:r>
      <w:r w:rsidRPr="00776445">
        <w:rPr>
          <w:b/>
        </w:rPr>
        <w:t>Status</w:t>
      </w:r>
      <w:r>
        <w:t xml:space="preserve"> column shows the stage of each EAL/D declaration in the EAL/D eligibility process (</w:t>
      </w:r>
      <w:r w:rsidRPr="00085C1A">
        <w:rPr>
          <w:b/>
          <w:bCs/>
        </w:rPr>
        <w:t>New</w:t>
      </w:r>
      <w:r>
        <w:t xml:space="preserve">, </w:t>
      </w:r>
      <w:r w:rsidRPr="00085C1A">
        <w:rPr>
          <w:b/>
          <w:bCs/>
        </w:rPr>
        <w:t>Submitted</w:t>
      </w:r>
      <w:r>
        <w:t xml:space="preserve">, </w:t>
      </w:r>
      <w:r w:rsidRPr="00085C1A">
        <w:rPr>
          <w:b/>
          <w:bCs/>
        </w:rPr>
        <w:t>In progress</w:t>
      </w:r>
      <w:r>
        <w:t xml:space="preserve">, </w:t>
      </w:r>
      <w:r w:rsidRPr="00085C1A">
        <w:rPr>
          <w:b/>
          <w:bCs/>
        </w:rPr>
        <w:t>Info required</w:t>
      </w:r>
      <w:r>
        <w:t xml:space="preserve">, </w:t>
      </w:r>
      <w:r w:rsidRPr="00085C1A">
        <w:rPr>
          <w:b/>
          <w:bCs/>
        </w:rPr>
        <w:t>Finalised</w:t>
      </w:r>
      <w:r>
        <w:t xml:space="preserve">). </w:t>
      </w:r>
    </w:p>
    <w:p w14:paraId="6AB59D1A" w14:textId="77777777" w:rsidR="009E6AA6" w:rsidRDefault="009E6AA6" w:rsidP="009E6AA6">
      <w:pPr>
        <w:spacing w:before="200"/>
      </w:pPr>
      <w:r>
        <w:t xml:space="preserve">The </w:t>
      </w:r>
      <w:r w:rsidRPr="006B7FE7">
        <w:rPr>
          <w:b/>
          <w:bCs/>
        </w:rPr>
        <w:t>Sub status</w:t>
      </w:r>
      <w:r>
        <w:t xml:space="preserve"> column shows you the action that has been completed for each EAL/D declaration (</w:t>
      </w:r>
      <w:r w:rsidRPr="00757B54">
        <w:rPr>
          <w:b/>
          <w:bCs/>
        </w:rPr>
        <w:t>Teacher endorsed</w:t>
      </w:r>
      <w:r>
        <w:t xml:space="preserve">, </w:t>
      </w:r>
      <w:r w:rsidRPr="00757B54">
        <w:rPr>
          <w:b/>
          <w:bCs/>
        </w:rPr>
        <w:t>School endorsed</w:t>
      </w:r>
      <w:r>
        <w:t xml:space="preserve">, </w:t>
      </w:r>
      <w:r w:rsidRPr="00F84097">
        <w:rPr>
          <w:b/>
          <w:bCs/>
        </w:rPr>
        <w:t>Eligible</w:t>
      </w:r>
      <w:r>
        <w:t xml:space="preserve">, </w:t>
      </w:r>
      <w:r w:rsidRPr="00757B54">
        <w:rPr>
          <w:b/>
          <w:bCs/>
        </w:rPr>
        <w:t>Not eligible</w:t>
      </w:r>
      <w:r>
        <w:t>).</w:t>
      </w:r>
    </w:p>
    <w:p w14:paraId="5458D792" w14:textId="247D2785" w:rsidR="009E6AA6" w:rsidRDefault="009E6AA6" w:rsidP="009E6AA6">
      <w:r>
        <w:t xml:space="preserve">Submitted EAL/D declarations will have a tick and </w:t>
      </w:r>
      <w:r w:rsidRPr="00776445">
        <w:rPr>
          <w:b/>
        </w:rPr>
        <w:t>Submitted</w:t>
      </w:r>
      <w:r>
        <w:rPr>
          <w:b/>
        </w:rPr>
        <w:t xml:space="preserve"> </w:t>
      </w:r>
      <w:r w:rsidRPr="00D6659C">
        <w:t>(highlighted below)</w:t>
      </w:r>
      <w:r>
        <w:t xml:space="preserve"> in the </w:t>
      </w:r>
      <w:r w:rsidRPr="006B7FE7">
        <w:rPr>
          <w:b/>
          <w:bCs/>
        </w:rPr>
        <w:t>Status</w:t>
      </w:r>
      <w:r>
        <w:t xml:space="preserve"> column. The </w:t>
      </w:r>
      <w:r w:rsidRPr="00776445">
        <w:rPr>
          <w:b/>
        </w:rPr>
        <w:t>Sub status</w:t>
      </w:r>
      <w:r>
        <w:t xml:space="preserve"> column will show as </w:t>
      </w:r>
      <w:r w:rsidRPr="00776445">
        <w:rPr>
          <w:b/>
        </w:rPr>
        <w:t>Teacher endorsed</w:t>
      </w:r>
      <w:r>
        <w:rPr>
          <w:b/>
        </w:rPr>
        <w:t xml:space="preserve"> </w:t>
      </w:r>
      <w:r w:rsidRPr="008512FF">
        <w:t>(highlighted below)</w:t>
      </w:r>
      <w:r>
        <w:t>, to show that the teacher has completed their verification and recommendation.</w:t>
      </w:r>
    </w:p>
    <w:p w14:paraId="6F52CFCE" w14:textId="77777777" w:rsidR="009E6AA6" w:rsidRDefault="009E6AA6" w:rsidP="009E6AA6">
      <w:r>
        <w:t xml:space="preserve">The </w:t>
      </w:r>
      <w:r w:rsidRPr="00776445">
        <w:rPr>
          <w:b/>
        </w:rPr>
        <w:t>Requires attention by me</w:t>
      </w:r>
      <w:r>
        <w:t xml:space="preserve"> column shows as </w:t>
      </w:r>
      <w:r w:rsidRPr="00776445">
        <w:rPr>
          <w:b/>
        </w:rPr>
        <w:t>Yes</w:t>
      </w:r>
      <w:r>
        <w:rPr>
          <w:b/>
        </w:rPr>
        <w:t xml:space="preserve"> </w:t>
      </w:r>
      <w:r w:rsidRPr="008512FF">
        <w:t>(highlighted below)</w:t>
      </w:r>
      <w:r>
        <w:t>, advising you to act.</w:t>
      </w:r>
    </w:p>
    <w:p w14:paraId="56FB14E2" w14:textId="77777777" w:rsidR="009E6AA6" w:rsidRDefault="009E6AA6" w:rsidP="009E6AA6">
      <w:pPr>
        <w:spacing w:before="200"/>
      </w:pPr>
      <w:r w:rsidRPr="00C87CC7">
        <w:t xml:space="preserve">Principals or deputy principals must endorse each student’s </w:t>
      </w:r>
      <w:r w:rsidRPr="00293B6A">
        <w:t xml:space="preserve">declaration within three working days of </w:t>
      </w:r>
      <w:r>
        <w:t>noticing</w:t>
      </w:r>
      <w:r w:rsidRPr="00C87CC7">
        <w:t xml:space="preserve"> that a declaration requires their attention.</w:t>
      </w:r>
      <w:r>
        <w:t xml:space="preserve"> This is to ensure that the declaration can be processed in a timely manner before the Year 12 enrolment deadline.</w:t>
      </w:r>
    </w:p>
    <w:p w14:paraId="795D1676" w14:textId="77777777" w:rsidR="009E6AA6" w:rsidRDefault="009E6AA6" w:rsidP="009E6AA6">
      <w:pPr>
        <w:ind w:left="-57"/>
      </w:pPr>
      <w:r>
        <w:rPr>
          <w:noProof/>
          <w:lang w:eastAsia="en-AU"/>
        </w:rPr>
        <mc:AlternateContent>
          <mc:Choice Requires="wps">
            <w:drawing>
              <wp:anchor distT="0" distB="0" distL="114300" distR="114300" simplePos="0" relativeHeight="251578880" behindDoc="0" locked="0" layoutInCell="1" allowOverlap="1" wp14:anchorId="7AE13169" wp14:editId="2C318201">
                <wp:simplePos x="0" y="0"/>
                <wp:positionH relativeFrom="column">
                  <wp:posOffset>3562350</wp:posOffset>
                </wp:positionH>
                <wp:positionV relativeFrom="paragraph">
                  <wp:posOffset>980758</wp:posOffset>
                </wp:positionV>
                <wp:extent cx="235585" cy="219710"/>
                <wp:effectExtent l="0" t="0" r="12065" b="27940"/>
                <wp:wrapNone/>
                <wp:docPr id="50" name="Rounded Rectangle 50" descr="Red highlight box"/>
                <wp:cNvGraphicFramePr/>
                <a:graphic xmlns:a="http://schemas.openxmlformats.org/drawingml/2006/main">
                  <a:graphicData uri="http://schemas.microsoft.com/office/word/2010/wordprocessingShape">
                    <wps:wsp>
                      <wps:cNvSpPr/>
                      <wps:spPr>
                        <a:xfrm>
                          <a:off x="0" y="0"/>
                          <a:ext cx="235585" cy="2197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BD0BBD" id="Rounded Rectangle 50" o:spid="_x0000_s1026" alt="Red highlight box" style="position:absolute;margin-left:280.5pt;margin-top:77.25pt;width:18.55pt;height:17.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" filled="f" strokecolor="red" strokeweight="2pt"/>
            </w:pict>
          </mc:Fallback>
        </mc:AlternateContent>
      </w:r>
      <w:r w:rsidRPr="00250096">
        <w:rPr>
          <w:noProof/>
          <w:lang w:eastAsia="en-AU"/>
        </w:rPr>
        <mc:AlternateContent>
          <mc:Choice Requires="wps">
            <w:drawing>
              <wp:anchor distT="0" distB="0" distL="114300" distR="114300" simplePos="0" relativeHeight="251767296" behindDoc="0" locked="0" layoutInCell="1" allowOverlap="1" wp14:anchorId="025539C2" wp14:editId="1A956F57">
                <wp:simplePos x="0" y="0"/>
                <wp:positionH relativeFrom="column">
                  <wp:posOffset>2090738</wp:posOffset>
                </wp:positionH>
                <wp:positionV relativeFrom="paragraph">
                  <wp:posOffset>977583</wp:posOffset>
                </wp:positionV>
                <wp:extent cx="1023937" cy="229235"/>
                <wp:effectExtent l="0" t="0" r="24130" b="18415"/>
                <wp:wrapNone/>
                <wp:docPr id="104" name="Rounded Rectangle 48" descr="Red highlight box"/>
                <wp:cNvGraphicFramePr/>
                <a:graphic xmlns:a="http://schemas.openxmlformats.org/drawingml/2006/main">
                  <a:graphicData uri="http://schemas.microsoft.com/office/word/2010/wordprocessingShape">
                    <wps:wsp>
                      <wps:cNvSpPr/>
                      <wps:spPr>
                        <a:xfrm>
                          <a:off x="0" y="0"/>
                          <a:ext cx="1023937" cy="22923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6BC548" id="Rounded Rectangle 48" o:spid="_x0000_s1026" alt="Red highlight box" style="position:absolute;margin-left:164.65pt;margin-top:77pt;width:80.6pt;height:18.0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" filled="f" strokecolor="red" strokeweight="2pt"/>
            </w:pict>
          </mc:Fallback>
        </mc:AlternateContent>
      </w:r>
      <w:r w:rsidRPr="00250096">
        <w:rPr>
          <w:noProof/>
          <w:lang w:eastAsia="en-AU"/>
        </w:rPr>
        <mc:AlternateContent>
          <mc:Choice Requires="wps">
            <w:drawing>
              <wp:anchor distT="0" distB="0" distL="114300" distR="114300" simplePos="0" relativeHeight="251577856" behindDoc="0" locked="0" layoutInCell="1" allowOverlap="1" wp14:anchorId="71DD285C" wp14:editId="4C623467">
                <wp:simplePos x="0" y="0"/>
                <wp:positionH relativeFrom="column">
                  <wp:posOffset>962660</wp:posOffset>
                </wp:positionH>
                <wp:positionV relativeFrom="paragraph">
                  <wp:posOffset>973169</wp:posOffset>
                </wp:positionV>
                <wp:extent cx="898970" cy="229807"/>
                <wp:effectExtent l="0" t="0" r="15875" b="18415"/>
                <wp:wrapNone/>
                <wp:docPr id="48" name="Rounded Rectangle 48" descr="Red highlight box"/>
                <wp:cNvGraphicFramePr/>
                <a:graphic xmlns:a="http://schemas.openxmlformats.org/drawingml/2006/main">
                  <a:graphicData uri="http://schemas.microsoft.com/office/word/2010/wordprocessingShape">
                    <wps:wsp>
                      <wps:cNvSpPr/>
                      <wps:spPr>
                        <a:xfrm>
                          <a:off x="0" y="0"/>
                          <a:ext cx="898970" cy="22980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42146" id="Rounded Rectangle 48" o:spid="_x0000_s1026" alt="Red highlight box" style="position:absolute;margin-left:75.8pt;margin-top:76.65pt;width:70.8pt;height:18.1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" filled="f" strokecolor="red" strokeweight="2pt"/>
            </w:pict>
          </mc:Fallback>
        </mc:AlternateContent>
      </w:r>
      <w:r>
        <w:rPr>
          <w:noProof/>
          <w:lang w:eastAsia="en-AU"/>
        </w:rPr>
        <w:drawing>
          <wp:inline distT="0" distB="0" distL="0" distR="0" wp14:anchorId="6E812B4E" wp14:editId="6C675202">
            <wp:extent cx="4089600" cy="2340000"/>
            <wp:effectExtent l="38100" t="38100" r="101600" b="98425"/>
            <wp:docPr id="105" name="Picture 105" descr="Deputy or principal view of EAL/D declarations screen with Submitted as the status. Teacher endorsed as the Sub status and Yes for attention require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Deputy or principal view of EAL/D declarations screen with Submitted as the status. Teacher endorsed as the Sub status and Yes for attention required highlighted"/>
                    <pic:cNvPicPr/>
                  </pic:nvPicPr>
                  <pic:blipFill>
                    <a:blip r:embed="rId42"/>
                    <a:stretch>
                      <a:fillRect/>
                    </a:stretch>
                  </pic:blipFill>
                  <pic:spPr>
                    <a:xfrm>
                      <a:off x="0" y="0"/>
                      <a:ext cx="4089600" cy="2340000"/>
                    </a:xfrm>
                    <a:prstGeom prst="rect">
                      <a:avLst/>
                    </a:prstGeom>
                    <a:ln w="6350">
                      <a:solidFill>
                        <a:schemeClr val="bg1">
                          <a:lumMod val="75000"/>
                        </a:schemeClr>
                      </a:solidFill>
                    </a:ln>
                    <a:effectLst>
                      <a:outerShdw blurRad="50800" dist="38100" dir="2700000" algn="tl" rotWithShape="0">
                        <a:schemeClr val="bg1">
                          <a:lumMod val="65000"/>
                          <a:alpha val="40000"/>
                        </a:schemeClr>
                      </a:outerShdw>
                    </a:effectLst>
                  </pic:spPr>
                </pic:pic>
              </a:graphicData>
            </a:graphic>
          </wp:inline>
        </w:drawing>
      </w:r>
    </w:p>
    <w:p w14:paraId="0333B072" w14:textId="77777777" w:rsidR="009E6AA6" w:rsidRDefault="009E6AA6" w:rsidP="009E6AA6">
      <w:pPr>
        <w:rPr>
          <w:b/>
        </w:rPr>
      </w:pPr>
      <w:r>
        <w:br w:type="page"/>
      </w:r>
    </w:p>
    <w:p w14:paraId="7104B763" w14:textId="77777777" w:rsidR="009E6AA6" w:rsidRPr="000854BE" w:rsidRDefault="009E6AA6" w:rsidP="009E6AA6">
      <w:pPr>
        <w:spacing w:after="0"/>
        <w:rPr>
          <w:b/>
        </w:rPr>
      </w:pPr>
      <w:r w:rsidRPr="000854BE">
        <w:rPr>
          <w:b/>
        </w:rPr>
        <w:lastRenderedPageBreak/>
        <w:t xml:space="preserve">Filter students’ EAL/D eligibility </w:t>
      </w:r>
      <w:r>
        <w:rPr>
          <w:b/>
        </w:rPr>
        <w:t>declarations</w:t>
      </w:r>
    </w:p>
    <w:p w14:paraId="5CFC5716" w14:textId="77777777" w:rsidR="009E6AA6" w:rsidRDefault="009E6AA6" w:rsidP="009E6AA6">
      <w:r>
        <w:t xml:space="preserve">Use the filter check boxes on the left side of the </w:t>
      </w:r>
      <w:r>
        <w:rPr>
          <w:b/>
        </w:rPr>
        <w:t>EAL/D Declarations</w:t>
      </w:r>
      <w:r>
        <w:t xml:space="preserve"> screen to view declarations at different stages in the EAL/D eligibility process. </w:t>
      </w:r>
    </w:p>
    <w:p w14:paraId="57A5DD27" w14:textId="77777777" w:rsidR="009E6AA6" w:rsidRDefault="009E6AA6" w:rsidP="009E6AA6">
      <w:r>
        <w:t xml:space="preserve">Tick the </w:t>
      </w:r>
      <w:r w:rsidRPr="0051504A">
        <w:rPr>
          <w:b/>
        </w:rPr>
        <w:t>Submitted</w:t>
      </w:r>
      <w:r>
        <w:t xml:space="preserve"> check box, then click on the </w:t>
      </w:r>
      <w:r>
        <w:rPr>
          <w:b/>
        </w:rPr>
        <w:t>Search</w:t>
      </w:r>
      <w:r>
        <w:t xml:space="preserve"> button (highlighted below) to show all declarations waiting for teacher or school endorsement. Tick the </w:t>
      </w:r>
      <w:r w:rsidRPr="00BE5E40">
        <w:rPr>
          <w:b/>
          <w:bCs/>
        </w:rPr>
        <w:t>New</w:t>
      </w:r>
      <w:r>
        <w:t xml:space="preserve"> check box or the </w:t>
      </w:r>
      <w:r w:rsidRPr="003C5587">
        <w:rPr>
          <w:b/>
          <w:bCs/>
        </w:rPr>
        <w:t>Info required</w:t>
      </w:r>
      <w:r>
        <w:t xml:space="preserve"> check box, then click on the </w:t>
      </w:r>
      <w:r>
        <w:rPr>
          <w:b/>
        </w:rPr>
        <w:t>Search</w:t>
      </w:r>
      <w:r>
        <w:t xml:space="preserve"> button to show all declarations that students have started but not submitted or all declarations that have been returned to students for amendment.</w:t>
      </w:r>
    </w:p>
    <w:p w14:paraId="11220C2B" w14:textId="77777777" w:rsidR="009E6AA6" w:rsidRDefault="009E6AA6" w:rsidP="009E6AA6">
      <w:r>
        <w:t xml:space="preserve">The </w:t>
      </w:r>
      <w:r w:rsidRPr="00FB6CC6">
        <w:rPr>
          <w:b/>
        </w:rPr>
        <w:t>Sub status</w:t>
      </w:r>
      <w:r>
        <w:t xml:space="preserve"> filter (highlighted below) selects declarations that have been </w:t>
      </w:r>
      <w:r w:rsidRPr="009D6602">
        <w:rPr>
          <w:b/>
        </w:rPr>
        <w:t>Teacher endorsed</w:t>
      </w:r>
      <w:r w:rsidRPr="001A423E">
        <w:t xml:space="preserve">, </w:t>
      </w:r>
      <w:r w:rsidRPr="009D6602">
        <w:rPr>
          <w:b/>
        </w:rPr>
        <w:t>School endorsed</w:t>
      </w:r>
      <w:r>
        <w:rPr>
          <w:b/>
        </w:rPr>
        <w:t>,</w:t>
      </w:r>
      <w:r>
        <w:t xml:space="preserve"> or those that are </w:t>
      </w:r>
      <w:r w:rsidRPr="001A423E">
        <w:rPr>
          <w:b/>
        </w:rPr>
        <w:t>Ready to publish</w:t>
      </w:r>
      <w:r>
        <w:t>.</w:t>
      </w:r>
    </w:p>
    <w:p w14:paraId="62398FC8" w14:textId="77777777" w:rsidR="009E6AA6" w:rsidRDefault="009E6AA6" w:rsidP="009E6AA6">
      <w:r>
        <w:t xml:space="preserve">Alternatively, you can type in the student’s </w:t>
      </w:r>
      <w:r w:rsidRPr="001E12A4">
        <w:rPr>
          <w:b/>
        </w:rPr>
        <w:t>Given name</w:t>
      </w:r>
      <w:r>
        <w:t xml:space="preserve"> and/or </w:t>
      </w:r>
      <w:r w:rsidRPr="001E12A4">
        <w:rPr>
          <w:b/>
        </w:rPr>
        <w:t>Family name</w:t>
      </w:r>
      <w:r>
        <w:t xml:space="preserve">, or their </w:t>
      </w:r>
      <w:r w:rsidRPr="001E12A4">
        <w:rPr>
          <w:b/>
        </w:rPr>
        <w:t>WA student number</w:t>
      </w:r>
      <w:r>
        <w:t xml:space="preserve">, then click on the </w:t>
      </w:r>
      <w:r w:rsidRPr="001E12A4">
        <w:rPr>
          <w:b/>
        </w:rPr>
        <w:t>Search</w:t>
      </w:r>
      <w:r>
        <w:t xml:space="preserve"> button (highlighted below) to select that student’s declaration. </w:t>
      </w:r>
    </w:p>
    <w:p w14:paraId="554DD468" w14:textId="77777777" w:rsidR="009E6AA6" w:rsidRDefault="009E6AA6" w:rsidP="009E6AA6">
      <w:r>
        <w:t xml:space="preserve">Click on the </w:t>
      </w:r>
      <w:r w:rsidRPr="008853AB">
        <w:rPr>
          <w:b/>
        </w:rPr>
        <w:t>Reset</w:t>
      </w:r>
      <w:r>
        <w:t xml:space="preserve"> button (highlighted below) to reset the filters and view all the declarations.</w:t>
      </w:r>
    </w:p>
    <w:p w14:paraId="25DA7113" w14:textId="77777777" w:rsidR="009E6AA6" w:rsidRDefault="009E6AA6" w:rsidP="009E6AA6">
      <w:r>
        <w:t>You can see the number of declarations that require your attention (highlighted below). This number will reduce as you complete the required action.</w:t>
      </w:r>
    </w:p>
    <w:p w14:paraId="0EFCA76F" w14:textId="6DA4611C" w:rsidR="009E6AA6" w:rsidRDefault="00823365" w:rsidP="00F031F3">
      <w:pPr>
        <w:ind w:left="-57"/>
      </w:pPr>
      <w:r>
        <w:rPr>
          <w:noProof/>
          <w:lang w:eastAsia="en-AU"/>
        </w:rPr>
        <mc:AlternateContent>
          <mc:Choice Requires="wps">
            <w:drawing>
              <wp:anchor distT="0" distB="0" distL="114300" distR="114300" simplePos="0" relativeHeight="251775488" behindDoc="0" locked="0" layoutInCell="1" allowOverlap="1" wp14:anchorId="52C20E89" wp14:editId="4DD56EA9">
                <wp:simplePos x="0" y="0"/>
                <wp:positionH relativeFrom="column">
                  <wp:posOffset>2318385</wp:posOffset>
                </wp:positionH>
                <wp:positionV relativeFrom="paragraph">
                  <wp:posOffset>196215</wp:posOffset>
                </wp:positionV>
                <wp:extent cx="1490345" cy="180975"/>
                <wp:effectExtent l="0" t="0" r="14605" b="28575"/>
                <wp:wrapNone/>
                <wp:docPr id="126" name="Rounded Rectangle 36" descr="Red highlight box"/>
                <wp:cNvGraphicFramePr/>
                <a:graphic xmlns:a="http://schemas.openxmlformats.org/drawingml/2006/main">
                  <a:graphicData uri="http://schemas.microsoft.com/office/word/2010/wordprocessingShape">
                    <wps:wsp>
                      <wps:cNvSpPr/>
                      <wps:spPr>
                        <a:xfrm>
                          <a:off x="0" y="0"/>
                          <a:ext cx="1490345" cy="1809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2D9C1" id="Rounded Rectangle 36" o:spid="_x0000_s1026" alt="Red highlight box" style="position:absolute;margin-left:182.55pt;margin-top:15.45pt;width:117.35pt;height:14.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" filled="f" strokecolor="red" strokeweight="2pt"/>
            </w:pict>
          </mc:Fallback>
        </mc:AlternateContent>
      </w:r>
      <w:r>
        <w:rPr>
          <w:noProof/>
          <w:lang w:eastAsia="en-AU"/>
        </w:rPr>
        <mc:AlternateContent>
          <mc:Choice Requires="wps">
            <w:drawing>
              <wp:anchor distT="0" distB="0" distL="114300" distR="114300" simplePos="0" relativeHeight="251770368" behindDoc="0" locked="0" layoutInCell="1" allowOverlap="1" wp14:anchorId="0A1CCD8F" wp14:editId="3ED3C7EF">
                <wp:simplePos x="0" y="0"/>
                <wp:positionH relativeFrom="column">
                  <wp:posOffset>201930</wp:posOffset>
                </wp:positionH>
                <wp:positionV relativeFrom="paragraph">
                  <wp:posOffset>4022725</wp:posOffset>
                </wp:positionV>
                <wp:extent cx="769620" cy="209550"/>
                <wp:effectExtent l="0" t="0" r="11430" b="19050"/>
                <wp:wrapNone/>
                <wp:docPr id="133" name="Rounded Rectangle 12" descr="Red highlight box"/>
                <wp:cNvGraphicFramePr/>
                <a:graphic xmlns:a="http://schemas.openxmlformats.org/drawingml/2006/main">
                  <a:graphicData uri="http://schemas.microsoft.com/office/word/2010/wordprocessingShape">
                    <wps:wsp>
                      <wps:cNvSpPr/>
                      <wps:spPr>
                        <a:xfrm>
                          <a:off x="0" y="0"/>
                          <a:ext cx="769620"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49C28C" id="Rounded Rectangle 12" o:spid="_x0000_s1026" alt="Red highlight box" style="position:absolute;margin-left:15.9pt;margin-top:316.75pt;width:60.6pt;height:16.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" filled="f" strokecolor="red" strokeweight="2pt"/>
            </w:pict>
          </mc:Fallback>
        </mc:AlternateContent>
      </w:r>
      <w:r>
        <w:rPr>
          <w:noProof/>
          <w:lang w:eastAsia="en-AU"/>
        </w:rPr>
        <mc:AlternateContent>
          <mc:Choice Requires="wps">
            <w:drawing>
              <wp:anchor distT="0" distB="0" distL="114300" distR="114300" simplePos="0" relativeHeight="251773440" behindDoc="0" locked="0" layoutInCell="1" allowOverlap="1" wp14:anchorId="7AF9777F" wp14:editId="64FF0687">
                <wp:simplePos x="0" y="0"/>
                <wp:positionH relativeFrom="column">
                  <wp:posOffset>291465</wp:posOffset>
                </wp:positionH>
                <wp:positionV relativeFrom="paragraph">
                  <wp:posOffset>5065395</wp:posOffset>
                </wp:positionV>
                <wp:extent cx="537845" cy="159385"/>
                <wp:effectExtent l="0" t="0" r="14605" b="12065"/>
                <wp:wrapNone/>
                <wp:docPr id="128" name="Rounded Rectangle 33" descr="Red highlight box"/>
                <wp:cNvGraphicFramePr/>
                <a:graphic xmlns:a="http://schemas.openxmlformats.org/drawingml/2006/main">
                  <a:graphicData uri="http://schemas.microsoft.com/office/word/2010/wordprocessingShape">
                    <wps:wsp>
                      <wps:cNvSpPr/>
                      <wps:spPr>
                        <a:xfrm>
                          <a:off x="0" y="0"/>
                          <a:ext cx="537845" cy="1593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2EA3B2" id="Rounded Rectangle 33" o:spid="_x0000_s1026" alt="Red highlight box" style="position:absolute;margin-left:22.95pt;margin-top:398.85pt;width:42.35pt;height:12.5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" filled="f" strokecolor="red" strokeweight="2pt"/>
            </w:pict>
          </mc:Fallback>
        </mc:AlternateContent>
      </w:r>
      <w:r>
        <w:rPr>
          <w:noProof/>
          <w:lang w:eastAsia="en-AU"/>
        </w:rPr>
        <mc:AlternateContent>
          <mc:Choice Requires="wps">
            <w:drawing>
              <wp:anchor distT="0" distB="0" distL="114300" distR="114300" simplePos="0" relativeHeight="251771392" behindDoc="0" locked="0" layoutInCell="1" allowOverlap="1" wp14:anchorId="3B69A98F" wp14:editId="4B9C1B65">
                <wp:simplePos x="0" y="0"/>
                <wp:positionH relativeFrom="column">
                  <wp:posOffset>1262502</wp:posOffset>
                </wp:positionH>
                <wp:positionV relativeFrom="paragraph">
                  <wp:posOffset>5069313</wp:posOffset>
                </wp:positionV>
                <wp:extent cx="561975" cy="161925"/>
                <wp:effectExtent l="0" t="0" r="28575" b="28575"/>
                <wp:wrapNone/>
                <wp:docPr id="127" name="Rounded Rectangle 101" descr="Red highlight box"/>
                <wp:cNvGraphicFramePr/>
                <a:graphic xmlns:a="http://schemas.openxmlformats.org/drawingml/2006/main">
                  <a:graphicData uri="http://schemas.microsoft.com/office/word/2010/wordprocessingShape">
                    <wps:wsp>
                      <wps:cNvSpPr/>
                      <wps:spPr>
                        <a:xfrm>
                          <a:off x="0" y="0"/>
                          <a:ext cx="561975" cy="1619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D44D7" id="Rounded Rectangle 101" o:spid="_x0000_s1026" alt="Red highlight box" style="position:absolute;margin-left:99.4pt;margin-top:399.15pt;width:44.25pt;height:12.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" filled="f" strokecolor="red" strokeweight="2pt"/>
            </w:pict>
          </mc:Fallback>
        </mc:AlternateContent>
      </w:r>
      <w:r>
        <w:rPr>
          <w:noProof/>
          <w:lang w:eastAsia="en-AU"/>
        </w:rPr>
        <mc:AlternateContent>
          <mc:Choice Requires="wps">
            <w:drawing>
              <wp:anchor distT="0" distB="0" distL="114300" distR="114300" simplePos="0" relativeHeight="251772416" behindDoc="0" locked="0" layoutInCell="1" allowOverlap="1" wp14:anchorId="4B1D3BFA" wp14:editId="562E6B41">
                <wp:simplePos x="0" y="0"/>
                <wp:positionH relativeFrom="column">
                  <wp:posOffset>222345</wp:posOffset>
                </wp:positionH>
                <wp:positionV relativeFrom="paragraph">
                  <wp:posOffset>470765</wp:posOffset>
                </wp:positionV>
                <wp:extent cx="966470" cy="177165"/>
                <wp:effectExtent l="0" t="0" r="24130" b="13335"/>
                <wp:wrapNone/>
                <wp:docPr id="132" name="Rounded Rectangle 103" title="Red highlight box"/>
                <wp:cNvGraphicFramePr/>
                <a:graphic xmlns:a="http://schemas.openxmlformats.org/drawingml/2006/main">
                  <a:graphicData uri="http://schemas.microsoft.com/office/word/2010/wordprocessingShape">
                    <wps:wsp>
                      <wps:cNvSpPr/>
                      <wps:spPr>
                        <a:xfrm>
                          <a:off x="0" y="0"/>
                          <a:ext cx="966470" cy="1771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4091C" id="Rounded Rectangle 103" o:spid="_x0000_s1026" alt="Title: Red highlight box" style="position:absolute;margin-left:17.5pt;margin-top:37.05pt;width:76.1pt;height:13.9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" filled="f" strokecolor="red" strokeweight="2pt"/>
            </w:pict>
          </mc:Fallback>
        </mc:AlternateContent>
      </w:r>
      <w:r>
        <w:rPr>
          <w:noProof/>
          <w:lang w:eastAsia="en-AU"/>
        </w:rPr>
        <w:drawing>
          <wp:anchor distT="0" distB="0" distL="114300" distR="114300" simplePos="0" relativeHeight="251774464" behindDoc="0" locked="0" layoutInCell="1" allowOverlap="1" wp14:anchorId="1DECCFDC" wp14:editId="67CDFCA9">
            <wp:simplePos x="0" y="0"/>
            <wp:positionH relativeFrom="column">
              <wp:posOffset>2279406</wp:posOffset>
            </wp:positionH>
            <wp:positionV relativeFrom="paragraph">
              <wp:posOffset>35365</wp:posOffset>
            </wp:positionV>
            <wp:extent cx="1565910" cy="1799590"/>
            <wp:effectExtent l="38100" t="38100" r="91440" b="86360"/>
            <wp:wrapSquare wrapText="bothSides"/>
            <wp:docPr id="135" name="Picture 135" descr="Sub status filter options with Teacher endorsed, School endorsed, EAL/D PC reviewed, PC reviewed and Ready to publish highlighted as the Sub status filter commands to sort applications" title="EALD_teacher_view_filter_substatus_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ALD_teacher_view_filter_substatus_options.jpg"/>
                    <pic:cNvPicPr/>
                  </pic:nvPicPr>
                  <pic:blipFill>
                    <a:blip r:embed="rId26">
                      <a:extLst>
                        <a:ext uri="{28A0092B-C50C-407E-A947-70E740481C1C}">
                          <a14:useLocalDpi xmlns:a14="http://schemas.microsoft.com/office/drawing/2010/main" val="0"/>
                        </a:ext>
                      </a:extLst>
                    </a:blip>
                    <a:stretch>
                      <a:fillRect/>
                    </a:stretch>
                  </pic:blipFill>
                  <pic:spPr>
                    <a:xfrm>
                      <a:off x="0" y="0"/>
                      <a:ext cx="1565910" cy="179959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14:sizeRelH relativeFrom="margin">
              <wp14:pctWidth>0</wp14:pctWidth>
            </wp14:sizeRelH>
            <wp14:sizeRelV relativeFrom="margin">
              <wp14:pctHeight>0</wp14:pctHeight>
            </wp14:sizeRelV>
          </wp:anchor>
        </w:drawing>
      </w:r>
      <w:r w:rsidR="009E6AA6">
        <w:rPr>
          <w:noProof/>
          <w:lang w:eastAsia="en-AU"/>
        </w:rPr>
        <w:drawing>
          <wp:inline distT="0" distB="0" distL="0" distR="0" wp14:anchorId="09B69F9F" wp14:editId="771307DA">
            <wp:extent cx="1883113" cy="5254733"/>
            <wp:effectExtent l="38100" t="38100" r="98425" b="98425"/>
            <wp:docPr id="134" name="Picture 134" descr="EAL/D declarations screen with the number of declarations requiring action highlighted at the top of the filter box. The Submitted check box is selected and highlighted, with the Search and Reset buttons to sort declaration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EAL/D declarations screen with the number of declarations requiring action highlighted at the top of the filter box. The Submitted check box is selected and highlighted, with the Search and Reset buttons to sort declarations also highlighted"/>
                    <pic:cNvPicPr/>
                  </pic:nvPicPr>
                  <pic:blipFill rotWithShape="1">
                    <a:blip r:embed="rId27"/>
                    <a:srcRect r="1281"/>
                    <a:stretch/>
                  </pic:blipFill>
                  <pic:spPr bwMode="auto">
                    <a:xfrm>
                      <a:off x="0" y="0"/>
                      <a:ext cx="1883567" cy="5256000"/>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r w:rsidR="009E6AA6">
        <w:br w:type="page"/>
      </w:r>
    </w:p>
    <w:p w14:paraId="0DB00ED1" w14:textId="77777777" w:rsidR="009E6AA6" w:rsidRDefault="009E6AA6" w:rsidP="009E6AA6">
      <w:pPr>
        <w:pStyle w:val="Heading2"/>
      </w:pPr>
      <w:bookmarkStart w:id="32" w:name="_Toc126232365"/>
      <w:bookmarkStart w:id="33" w:name="_Toc135912863"/>
      <w:r>
        <w:lastRenderedPageBreak/>
        <w:t>Step 3: View students’ EAL/D eligibility declarations</w:t>
      </w:r>
      <w:bookmarkEnd w:id="32"/>
      <w:bookmarkEnd w:id="33"/>
    </w:p>
    <w:p w14:paraId="363511F6" w14:textId="77777777" w:rsidR="009E6AA6" w:rsidRDefault="009E6AA6" w:rsidP="009E6AA6">
      <w:r>
        <w:t xml:space="preserve">Click on the </w:t>
      </w:r>
      <w:r w:rsidRPr="00776445">
        <w:rPr>
          <w:b/>
        </w:rPr>
        <w:t>View</w:t>
      </w:r>
      <w:r>
        <w:t xml:space="preserve"> button (highlighted below) to the left of the student’s name to read all details and supporting evidence in that student’s declaration (example shown below). </w:t>
      </w:r>
    </w:p>
    <w:p w14:paraId="2CFEE063" w14:textId="77777777" w:rsidR="009E6AA6" w:rsidRDefault="009E6AA6" w:rsidP="009E6AA6">
      <w:pPr>
        <w:ind w:left="-57"/>
      </w:pPr>
      <w:r>
        <w:rPr>
          <w:noProof/>
          <w:lang w:eastAsia="en-AU"/>
        </w:rPr>
        <mc:AlternateContent>
          <mc:Choice Requires="wps">
            <w:drawing>
              <wp:anchor distT="0" distB="0" distL="114300" distR="114300" simplePos="0" relativeHeight="251741696" behindDoc="0" locked="0" layoutInCell="1" allowOverlap="1" wp14:anchorId="2E2E3B78" wp14:editId="3EAC3D51">
                <wp:simplePos x="0" y="0"/>
                <wp:positionH relativeFrom="column">
                  <wp:posOffset>347663</wp:posOffset>
                </wp:positionH>
                <wp:positionV relativeFrom="paragraph">
                  <wp:posOffset>985203</wp:posOffset>
                </wp:positionV>
                <wp:extent cx="307340" cy="151765"/>
                <wp:effectExtent l="0" t="0" r="16510" b="19685"/>
                <wp:wrapNone/>
                <wp:docPr id="83" name="Rounded Rectangle 83" descr="Red highlight box" title="Red highlight box"/>
                <wp:cNvGraphicFramePr/>
                <a:graphic xmlns:a="http://schemas.openxmlformats.org/drawingml/2006/main">
                  <a:graphicData uri="http://schemas.microsoft.com/office/word/2010/wordprocessingShape">
                    <wps:wsp>
                      <wps:cNvSpPr/>
                      <wps:spPr>
                        <a:xfrm>
                          <a:off x="0" y="0"/>
                          <a:ext cx="307340" cy="1517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2A9CC" id="Rounded Rectangle 83" o:spid="_x0000_s1026" alt="Title: Red highlight box - Description: Red highlight box" style="position:absolute;margin-left:27.4pt;margin-top:77.6pt;width:24.2pt;height:11.9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" filled="f" strokecolor="red" strokeweight="2pt"/>
            </w:pict>
          </mc:Fallback>
        </mc:AlternateContent>
      </w:r>
      <w:r>
        <w:rPr>
          <w:noProof/>
        </w:rPr>
        <w:drawing>
          <wp:inline distT="0" distB="0" distL="0" distR="0" wp14:anchorId="70B91448" wp14:editId="074BEF6B">
            <wp:extent cx="3164400" cy="1800000"/>
            <wp:effectExtent l="38100" t="38100" r="93345" b="86360"/>
            <wp:docPr id="107" name="Picture 107" descr="Deputy or principal view of EAL/D applications with 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Deputy or principal view of EAL/D applications with View button highlighted"/>
                    <pic:cNvPicPr/>
                  </pic:nvPicPr>
                  <pic:blipFill>
                    <a:blip r:embed="rId43"/>
                    <a:stretch>
                      <a:fillRect/>
                    </a:stretch>
                  </pic:blipFill>
                  <pic:spPr>
                    <a:xfrm>
                      <a:off x="0" y="0"/>
                      <a:ext cx="3164400" cy="18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8F2FD85" w14:textId="77777777" w:rsidR="009E6AA6" w:rsidRDefault="009E6AA6" w:rsidP="009E6AA6">
      <w:pPr>
        <w:spacing w:after="120"/>
        <w:ind w:left="-57"/>
      </w:pPr>
      <w:r>
        <w:rPr>
          <w:noProof/>
        </w:rPr>
        <w:drawing>
          <wp:inline distT="0" distB="0" distL="0" distR="0" wp14:anchorId="072C86A9" wp14:editId="5236AA01">
            <wp:extent cx="3819600" cy="3600000"/>
            <wp:effectExtent l="38100" t="38100" r="85725" b="95885"/>
            <wp:docPr id="137" name="Picture 137" descr="Example of student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Example of student declaration"/>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3819600" cy="36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CF4C311" w14:textId="77777777" w:rsidR="009E6AA6" w:rsidRDefault="009E6AA6" w:rsidP="009E6AA6">
      <w:r>
        <w:t xml:space="preserve">When reviewing the student’s education background, if the name of the school is very long, it will be abbreviated with an ellipsis. Hover with your mouse over the name and it will be displayed in full (highlighted below). </w:t>
      </w:r>
    </w:p>
    <w:p w14:paraId="44EC1E4B" w14:textId="77777777" w:rsidR="009E6AA6" w:rsidRPr="002F2BDD" w:rsidRDefault="009E6AA6" w:rsidP="009E6AA6">
      <w:pPr>
        <w:ind w:left="-57"/>
      </w:pPr>
      <w:r>
        <w:rPr>
          <w:noProof/>
          <w:lang w:eastAsia="en-AU"/>
        </w:rPr>
        <mc:AlternateContent>
          <mc:Choice Requires="wps">
            <w:drawing>
              <wp:anchor distT="0" distB="0" distL="114300" distR="114300" simplePos="0" relativeHeight="251776512" behindDoc="0" locked="0" layoutInCell="1" allowOverlap="1" wp14:anchorId="1624D370" wp14:editId="1DD038D2">
                <wp:simplePos x="0" y="0"/>
                <wp:positionH relativeFrom="column">
                  <wp:posOffset>1814195</wp:posOffset>
                </wp:positionH>
                <wp:positionV relativeFrom="paragraph">
                  <wp:posOffset>685639</wp:posOffset>
                </wp:positionV>
                <wp:extent cx="1799907" cy="153402"/>
                <wp:effectExtent l="0" t="0" r="10160" b="18415"/>
                <wp:wrapNone/>
                <wp:docPr id="136" name="Rounded Rectangle 11" descr="Red highlight box"/>
                <wp:cNvGraphicFramePr/>
                <a:graphic xmlns:a="http://schemas.openxmlformats.org/drawingml/2006/main">
                  <a:graphicData uri="http://schemas.microsoft.com/office/word/2010/wordprocessingShape">
                    <wps:wsp>
                      <wps:cNvSpPr/>
                      <wps:spPr>
                        <a:xfrm>
                          <a:off x="0" y="0"/>
                          <a:ext cx="1799907" cy="15340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89AC1E" id="Rounded Rectangle 11" o:spid="_x0000_s1026" alt="Red highlight box" style="position:absolute;margin-left:142.85pt;margin-top:54pt;width:141.7pt;height:12.1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" filled="f" strokecolor="red" strokeweight="2pt"/>
            </w:pict>
          </mc:Fallback>
        </mc:AlternateContent>
      </w:r>
      <w:r>
        <w:rPr>
          <w:noProof/>
          <w:lang w:eastAsia="en-AU"/>
        </w:rPr>
        <w:drawing>
          <wp:inline distT="0" distB="0" distL="0" distR="0" wp14:anchorId="58208E8E" wp14:editId="7409B540">
            <wp:extent cx="5692424" cy="1044000"/>
            <wp:effectExtent l="38100" t="38100" r="99060" b="99060"/>
            <wp:docPr id="138" name="Picture 138" descr="Teacher view of EAL/D declarations with an example of a long school nam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Teacher view of EAL/D declarations with an example of a long school name highlighted."/>
                    <pic:cNvPicPr/>
                  </pic:nvPicPr>
                  <pic:blipFill>
                    <a:blip r:embed="rId30"/>
                    <a:stretch>
                      <a:fillRect/>
                    </a:stretch>
                  </pic:blipFill>
                  <pic:spPr bwMode="auto">
                    <a:xfrm>
                      <a:off x="0" y="0"/>
                      <a:ext cx="5692424" cy="1044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31530926" w14:textId="77777777" w:rsidR="009E6AA6" w:rsidRDefault="009E6AA6" w:rsidP="009E6AA6">
      <w:pPr>
        <w:pStyle w:val="Heading2"/>
      </w:pPr>
      <w:bookmarkStart w:id="34" w:name="_Toc126232366"/>
      <w:bookmarkStart w:id="35" w:name="_Toc135912864"/>
      <w:r>
        <w:lastRenderedPageBreak/>
        <w:t>Step 4: Endorse students’ EAL/D eligibility declarations</w:t>
      </w:r>
      <w:bookmarkEnd w:id="34"/>
      <w:bookmarkEnd w:id="35"/>
    </w:p>
    <w:p w14:paraId="5992D1D7" w14:textId="77777777" w:rsidR="009E6AA6" w:rsidRDefault="009E6AA6" w:rsidP="009E6AA6">
      <w:r>
        <w:t xml:space="preserve">Scroll down to the </w:t>
      </w:r>
      <w:r w:rsidRPr="00410D0F">
        <w:rPr>
          <w:b/>
        </w:rPr>
        <w:t>Endorse Declaration</w:t>
      </w:r>
      <w:r>
        <w:t xml:space="preserve"> section. </w:t>
      </w:r>
    </w:p>
    <w:p w14:paraId="7089198B" w14:textId="77777777" w:rsidR="009E6AA6" w:rsidRDefault="009E6AA6" w:rsidP="009E6AA6">
      <w:r>
        <w:t xml:space="preserve">Select either </w:t>
      </w:r>
      <w:r>
        <w:rPr>
          <w:b/>
        </w:rPr>
        <w:t>I endorse this student as a genuine EAL/D candidate</w:t>
      </w:r>
      <w:r w:rsidRPr="00B62BAC">
        <w:rPr>
          <w:bCs/>
        </w:rPr>
        <w:t>,</w:t>
      </w:r>
      <w:r>
        <w:rPr>
          <w:b/>
        </w:rPr>
        <w:t xml:space="preserve"> </w:t>
      </w:r>
      <w:r>
        <w:t xml:space="preserve">or </w:t>
      </w:r>
      <w:r>
        <w:rPr>
          <w:b/>
        </w:rPr>
        <w:t>I cannot endorse this student’s declaration</w:t>
      </w:r>
      <w:r>
        <w:t xml:space="preserve">. </w:t>
      </w:r>
    </w:p>
    <w:p w14:paraId="56A5CDAD" w14:textId="77777777" w:rsidR="009E6AA6" w:rsidRDefault="009E6AA6" w:rsidP="009E6AA6">
      <w:r>
        <w:t xml:space="preserve">If you endorse the declaration, it is optional to add an explanation in the </w:t>
      </w:r>
      <w:r w:rsidRPr="001F4233">
        <w:rPr>
          <w:b/>
          <w:bCs/>
        </w:rPr>
        <w:t>Comment</w:t>
      </w:r>
      <w:r>
        <w:t xml:space="preserve"> text box. </w:t>
      </w:r>
    </w:p>
    <w:p w14:paraId="31D03A25" w14:textId="77777777" w:rsidR="009E6AA6" w:rsidRDefault="009E6AA6" w:rsidP="009E6AA6">
      <w:r>
        <w:t xml:space="preserve">Click on the </w:t>
      </w:r>
      <w:r>
        <w:rPr>
          <w:b/>
        </w:rPr>
        <w:t>Submit</w:t>
      </w:r>
      <w:r>
        <w:t xml:space="preserve"> button (highlighted below) to submit your endorsement.</w:t>
      </w:r>
    </w:p>
    <w:p w14:paraId="1C535E2F" w14:textId="4FD33F5C" w:rsidR="009E6AA6" w:rsidRDefault="009E6AA6" w:rsidP="009E6AA6">
      <w:pPr>
        <w:spacing w:after="120"/>
        <w:ind w:left="-57"/>
      </w:pPr>
      <w:r>
        <w:rPr>
          <w:noProof/>
          <w:lang w:eastAsia="en-AU"/>
        </w:rPr>
        <mc:AlternateContent>
          <mc:Choice Requires="wps">
            <w:drawing>
              <wp:anchor distT="0" distB="0" distL="114300" distR="114300" simplePos="0" relativeHeight="251587072" behindDoc="0" locked="0" layoutInCell="1" allowOverlap="1" wp14:anchorId="337B4605" wp14:editId="1B3A0BB4">
                <wp:simplePos x="0" y="0"/>
                <wp:positionH relativeFrom="column">
                  <wp:posOffset>70324</wp:posOffset>
                </wp:positionH>
                <wp:positionV relativeFrom="paragraph">
                  <wp:posOffset>2983865</wp:posOffset>
                </wp:positionV>
                <wp:extent cx="606632" cy="217234"/>
                <wp:effectExtent l="0" t="0" r="22225" b="11430"/>
                <wp:wrapNone/>
                <wp:docPr id="4" name="Rounded Rectangle 4" descr="Red highlight box"/>
                <wp:cNvGraphicFramePr/>
                <a:graphic xmlns:a="http://schemas.openxmlformats.org/drawingml/2006/main">
                  <a:graphicData uri="http://schemas.microsoft.com/office/word/2010/wordprocessingShape">
                    <wps:wsp>
                      <wps:cNvSpPr/>
                      <wps:spPr>
                        <a:xfrm>
                          <a:off x="0" y="0"/>
                          <a:ext cx="606632" cy="21723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F2D10" id="Rounded Rectangle 4" o:spid="_x0000_s1026" alt="Red highlight box" style="position:absolute;margin-left:5.55pt;margin-top:234.95pt;width:47.75pt;height:17.1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" filled="f" strokecolor="red" strokeweight="2pt"/>
            </w:pict>
          </mc:Fallback>
        </mc:AlternateContent>
      </w:r>
      <w:r>
        <w:rPr>
          <w:noProof/>
        </w:rPr>
        <w:drawing>
          <wp:inline distT="0" distB="0" distL="0" distR="0" wp14:anchorId="1CDFC2B9" wp14:editId="4F3DEDE0">
            <wp:extent cx="4314825" cy="3211033"/>
            <wp:effectExtent l="38100" t="38100" r="85725" b="104140"/>
            <wp:docPr id="113" name="Picture 113" descr="Endorse declaration panel for the principal or deputy principal. The option for I endorse this student as a genuine EAL/D candidate is selected. The Submi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Endorse declaration panel for the principal or deputy principal. The option for I endorse this student as a genuine EAL/D candidate is selected. The Submit button is highlighted."/>
                    <pic:cNvPicPr/>
                  </pic:nvPicPr>
                  <pic:blipFill>
                    <a:blip r:embed="rId46"/>
                    <a:stretch>
                      <a:fillRect/>
                    </a:stretch>
                  </pic:blipFill>
                  <pic:spPr>
                    <a:xfrm>
                      <a:off x="0" y="0"/>
                      <a:ext cx="4324914" cy="3218541"/>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4550E227" w14:textId="77777777" w:rsidR="009E6AA6" w:rsidRDefault="009E6AA6" w:rsidP="009E6AA6">
      <w:r>
        <w:t xml:space="preserve">If you choose not to endorse a student’s declaration, you must add an explanation for your decision in the </w:t>
      </w:r>
      <w:r w:rsidRPr="001F4233">
        <w:rPr>
          <w:b/>
          <w:bCs/>
        </w:rPr>
        <w:t>Comment</w:t>
      </w:r>
      <w:r>
        <w:t xml:space="preserve"> text box. </w:t>
      </w:r>
    </w:p>
    <w:p w14:paraId="4B00CB08" w14:textId="77777777" w:rsidR="009E6AA6" w:rsidRDefault="009E6AA6" w:rsidP="009E6AA6">
      <w:r>
        <w:t xml:space="preserve">Click on the </w:t>
      </w:r>
      <w:r>
        <w:rPr>
          <w:b/>
        </w:rPr>
        <w:t>Submit</w:t>
      </w:r>
      <w:r>
        <w:t xml:space="preserve"> button (highlighted below), to submit your endorsement.</w:t>
      </w:r>
    </w:p>
    <w:p w14:paraId="7879DC14" w14:textId="77777777" w:rsidR="009E6AA6" w:rsidRDefault="009E6AA6" w:rsidP="009E6AA6">
      <w:pPr>
        <w:ind w:left="-57"/>
      </w:pPr>
      <w:r>
        <w:rPr>
          <w:noProof/>
          <w:lang w:eastAsia="en-AU"/>
        </w:rPr>
        <mc:AlternateContent>
          <mc:Choice Requires="wps">
            <w:drawing>
              <wp:anchor distT="0" distB="0" distL="114300" distR="114300" simplePos="0" relativeHeight="251742720" behindDoc="0" locked="0" layoutInCell="1" allowOverlap="1" wp14:anchorId="15DB8CD5" wp14:editId="15282563">
                <wp:simplePos x="0" y="0"/>
                <wp:positionH relativeFrom="column">
                  <wp:posOffset>66675</wp:posOffset>
                </wp:positionH>
                <wp:positionV relativeFrom="paragraph">
                  <wp:posOffset>2315210</wp:posOffset>
                </wp:positionV>
                <wp:extent cx="606425" cy="200025"/>
                <wp:effectExtent l="0" t="0" r="15875" b="28575"/>
                <wp:wrapNone/>
                <wp:docPr id="85" name="Rounded Rectangle 85" descr="Red highlight box"/>
                <wp:cNvGraphicFramePr/>
                <a:graphic xmlns:a="http://schemas.openxmlformats.org/drawingml/2006/main">
                  <a:graphicData uri="http://schemas.microsoft.com/office/word/2010/wordprocessingShape">
                    <wps:wsp>
                      <wps:cNvSpPr/>
                      <wps:spPr>
                        <a:xfrm>
                          <a:off x="0" y="0"/>
                          <a:ext cx="606425"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6D1C1" w14:textId="77777777" w:rsidR="009E6AA6" w:rsidRDefault="009E6AA6" w:rsidP="009E6AA6">
                            <w:pPr>
                              <w:jc w:val="center"/>
                            </w:pP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B8CD5" id="Rounded Rectangle 85" o:spid="_x0000_s1035" alt="Red highlight box" style="position:absolute;left:0;text-align:left;margin-left:5.25pt;margin-top:182.3pt;width:47.75pt;height:15.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" filled="f" strokecolor="red" strokeweight="2pt">
                <v:textbox>
                  <w:txbxContent>
                    <w:p w14:paraId="71F6D1C1" w14:textId="77777777" w:rsidR="009E6AA6" w:rsidRDefault="009E6AA6" w:rsidP="009E6AA6">
                      <w:pPr>
                        <w:jc w:val="center"/>
                      </w:pPr>
                      <w:r>
                        <w:softHyphen/>
                      </w:r>
                      <w:r>
                        <w:softHyphen/>
                      </w:r>
                    </w:p>
                  </w:txbxContent>
                </v:textbox>
              </v:roundrect>
            </w:pict>
          </mc:Fallback>
        </mc:AlternateContent>
      </w:r>
      <w:r>
        <w:rPr>
          <w:noProof/>
        </w:rPr>
        <w:drawing>
          <wp:inline distT="0" distB="0" distL="0" distR="0" wp14:anchorId="5176887C" wp14:editId="4B5ECFFE">
            <wp:extent cx="4343400" cy="2543082"/>
            <wp:effectExtent l="38100" t="38100" r="95250" b="86360"/>
            <wp:docPr id="114" name="Picture 114" descr="Endorse declaration panel for the  principal or deputy principal. The option for I cannot endorse this student's declaration is selected. The Submi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Endorse declaration panel for the  principal or deputy principal. The option for I cannot endorse this student's declaration is selected. The Submit button is highlighted."/>
                    <pic:cNvPicPr/>
                  </pic:nvPicPr>
                  <pic:blipFill>
                    <a:blip r:embed="rId47"/>
                    <a:stretch>
                      <a:fillRect/>
                    </a:stretch>
                  </pic:blipFill>
                  <pic:spPr>
                    <a:xfrm>
                      <a:off x="0" y="0"/>
                      <a:ext cx="4359682" cy="2552615"/>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pic:spPr>
                </pic:pic>
              </a:graphicData>
            </a:graphic>
          </wp:inline>
        </w:drawing>
      </w:r>
    </w:p>
    <w:p w14:paraId="75FCD3DD" w14:textId="77777777" w:rsidR="009E6AA6" w:rsidRDefault="009E6AA6" w:rsidP="009E6AA6">
      <w:r>
        <w:lastRenderedPageBreak/>
        <w:t xml:space="preserve">You will see a warning, advising you that if you choose not to endorse the student, the student may not be able to enrol in the Year 12 EAL/D ATAR course. </w:t>
      </w:r>
    </w:p>
    <w:p w14:paraId="7F58B500" w14:textId="77777777" w:rsidR="009E6AA6" w:rsidRDefault="009E6AA6" w:rsidP="009E6AA6">
      <w:r>
        <w:t xml:space="preserve">Click on the </w:t>
      </w:r>
      <w:r>
        <w:rPr>
          <w:b/>
        </w:rPr>
        <w:t>Continue</w:t>
      </w:r>
      <w:r>
        <w:t xml:space="preserve"> button (highlighted below) to proceed. </w:t>
      </w:r>
    </w:p>
    <w:p w14:paraId="0924BA9D" w14:textId="77777777" w:rsidR="009E6AA6" w:rsidRDefault="009E6AA6" w:rsidP="009E6AA6">
      <w:r>
        <w:t xml:space="preserve">Click on the </w:t>
      </w:r>
      <w:r>
        <w:rPr>
          <w:b/>
        </w:rPr>
        <w:t>Cancel</w:t>
      </w:r>
      <w:r>
        <w:t xml:space="preserve"> button if you decide to return to the </w:t>
      </w:r>
      <w:r w:rsidRPr="008A13D7">
        <w:rPr>
          <w:b/>
        </w:rPr>
        <w:t>Endorse Declaration</w:t>
      </w:r>
      <w:r>
        <w:t xml:space="preserve"> panel.</w:t>
      </w:r>
    </w:p>
    <w:p w14:paraId="6117C504" w14:textId="77777777" w:rsidR="009E6AA6" w:rsidRDefault="009E6AA6" w:rsidP="009E6AA6">
      <w:pPr>
        <w:ind w:left="-57"/>
      </w:pPr>
      <w:r>
        <w:rPr>
          <w:noProof/>
          <w:lang w:eastAsia="en-AU"/>
        </w:rPr>
        <mc:AlternateContent>
          <mc:Choice Requires="wps">
            <w:drawing>
              <wp:anchor distT="0" distB="0" distL="114300" distR="114300" simplePos="0" relativeHeight="251743744" behindDoc="0" locked="0" layoutInCell="1" allowOverlap="1" wp14:anchorId="0F5E200A" wp14:editId="22CD9C7D">
                <wp:simplePos x="0" y="0"/>
                <wp:positionH relativeFrom="column">
                  <wp:posOffset>1424247</wp:posOffset>
                </wp:positionH>
                <wp:positionV relativeFrom="paragraph">
                  <wp:posOffset>1073670</wp:posOffset>
                </wp:positionV>
                <wp:extent cx="1341120" cy="254923"/>
                <wp:effectExtent l="0" t="0" r="11430" b="12065"/>
                <wp:wrapNone/>
                <wp:docPr id="86" name="Rounded Rectangle 86" descr="Red highlight box"/>
                <wp:cNvGraphicFramePr/>
                <a:graphic xmlns:a="http://schemas.openxmlformats.org/drawingml/2006/main">
                  <a:graphicData uri="http://schemas.microsoft.com/office/word/2010/wordprocessingShape">
                    <wps:wsp>
                      <wps:cNvSpPr/>
                      <wps:spPr>
                        <a:xfrm>
                          <a:off x="0" y="0"/>
                          <a:ext cx="1341120" cy="25492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A7E01" id="Rounded Rectangle 86" o:spid="_x0000_s1026" alt="Red highlight box" style="position:absolute;margin-left:112.15pt;margin-top:84.55pt;width:105.6pt;height:20.0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" filled="f" strokecolor="red" strokeweight="2pt"/>
            </w:pict>
          </mc:Fallback>
        </mc:AlternateContent>
      </w:r>
      <w:r>
        <w:rPr>
          <w:noProof/>
          <w:lang w:eastAsia="en-AU"/>
        </w:rPr>
        <w:drawing>
          <wp:inline distT="0" distB="0" distL="0" distR="0" wp14:anchorId="7894F360" wp14:editId="3EBD042C">
            <wp:extent cx="2871847" cy="1359776"/>
            <wp:effectExtent l="38100" t="38100" r="100330" b="88265"/>
            <wp:docPr id="40" name="Picture 40" descr="Warning to the teacher that not recommending endorsement may affect the student's ability to enrol in the Year 12 EAL/D ATAR course. The Continu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arning to the teacher that not recommending endorsement may affect the student's ability to enrol in the Year 12 EAL/D ATAR course. The Continue button is highlighted"/>
                    <pic:cNvPicPr/>
                  </pic:nvPicPr>
                  <pic:blipFill>
                    <a:blip r:embed="rId39"/>
                    <a:stretch>
                      <a:fillRect/>
                    </a:stretch>
                  </pic:blipFill>
                  <pic:spPr>
                    <a:xfrm>
                      <a:off x="0" y="0"/>
                      <a:ext cx="2882145" cy="1364652"/>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67EE1C31" w14:textId="77777777" w:rsidR="009E6AA6" w:rsidRDefault="009E6AA6" w:rsidP="009E6AA6">
      <w:pPr>
        <w:spacing w:before="200"/>
      </w:pPr>
      <w:r>
        <w:t xml:space="preserve">You will return to the </w:t>
      </w:r>
      <w:r>
        <w:rPr>
          <w:b/>
        </w:rPr>
        <w:t>EAL/D Declarations</w:t>
      </w:r>
      <w:r>
        <w:t xml:space="preserve"> screen. </w:t>
      </w:r>
    </w:p>
    <w:p w14:paraId="34BC79AA" w14:textId="0C78110D" w:rsidR="009E6AA6" w:rsidRDefault="009E6AA6" w:rsidP="009E6AA6">
      <w:pPr>
        <w:spacing w:before="200"/>
      </w:pPr>
      <w:r>
        <w:t xml:space="preserve">The </w:t>
      </w:r>
      <w:r w:rsidRPr="0016349F">
        <w:rPr>
          <w:b/>
        </w:rPr>
        <w:t>Status</w:t>
      </w:r>
      <w:r>
        <w:t xml:space="preserve"> will show as </w:t>
      </w:r>
      <w:r>
        <w:rPr>
          <w:b/>
        </w:rPr>
        <w:t xml:space="preserve">In progress </w:t>
      </w:r>
      <w:r w:rsidRPr="00180CD9">
        <w:t>(highlighted below</w:t>
      </w:r>
      <w:r>
        <w:t xml:space="preserve">) confirming that these declarations have progressed to the </w:t>
      </w:r>
      <w:r w:rsidR="00FE5F88">
        <w:t>SCSA</w:t>
      </w:r>
      <w:r>
        <w:t xml:space="preserve"> to publish EAL/D eligibility status in the student portal. </w:t>
      </w:r>
    </w:p>
    <w:p w14:paraId="3D943DE2" w14:textId="77777777" w:rsidR="009E6AA6" w:rsidRDefault="009E6AA6" w:rsidP="009E6AA6">
      <w:pPr>
        <w:spacing w:before="200"/>
      </w:pPr>
      <w:r>
        <w:t xml:space="preserve">The </w:t>
      </w:r>
      <w:r w:rsidRPr="0016349F">
        <w:rPr>
          <w:b/>
        </w:rPr>
        <w:t>Sub status</w:t>
      </w:r>
      <w:r>
        <w:t xml:space="preserve"> will show as </w:t>
      </w:r>
      <w:r w:rsidRPr="00E51D82">
        <w:rPr>
          <w:b/>
        </w:rPr>
        <w:t>School endorsed</w:t>
      </w:r>
      <w:r>
        <w:rPr>
          <w:b/>
        </w:rPr>
        <w:t xml:space="preserve"> </w:t>
      </w:r>
      <w:r w:rsidRPr="00180CD9">
        <w:t>(highlighted below)</w:t>
      </w:r>
      <w:r>
        <w:t xml:space="preserve"> to confirm that these EAL/D declarations have been finalised by the school principal or delegate.</w:t>
      </w:r>
    </w:p>
    <w:p w14:paraId="7B16D9BF" w14:textId="77777777" w:rsidR="009E6AA6" w:rsidRDefault="009E6AA6" w:rsidP="009E6AA6">
      <w:pPr>
        <w:spacing w:before="200"/>
      </w:pPr>
      <w:r>
        <w:t xml:space="preserve">The </w:t>
      </w:r>
      <w:r w:rsidRPr="00776445">
        <w:rPr>
          <w:b/>
        </w:rPr>
        <w:t>Requires attention by me</w:t>
      </w:r>
      <w:r>
        <w:t xml:space="preserve"> column will now be blank to show that you have endorsed your students’ EAL/D eligibility declarations.</w:t>
      </w:r>
    </w:p>
    <w:p w14:paraId="36AC5BA4" w14:textId="77777777" w:rsidR="009E6AA6" w:rsidRDefault="009E6AA6" w:rsidP="009E6AA6">
      <w:r>
        <w:t xml:space="preserve">The </w:t>
      </w:r>
      <w:r w:rsidRPr="00F75B06">
        <w:rPr>
          <w:b/>
          <w:bCs/>
        </w:rPr>
        <w:t>Requires action</w:t>
      </w:r>
      <w:r>
        <w:t xml:space="preserve"> total will reduce as you endorse your students’ EAL/D eligibility declarations.</w:t>
      </w:r>
    </w:p>
    <w:p w14:paraId="0D4461BF" w14:textId="77777777" w:rsidR="009E6AA6" w:rsidRDefault="009E6AA6" w:rsidP="009E6AA6">
      <w:pPr>
        <w:spacing w:before="200"/>
        <w:ind w:left="-57"/>
      </w:pPr>
      <w:r w:rsidRPr="00250096">
        <w:rPr>
          <w:noProof/>
          <w:lang w:eastAsia="en-AU"/>
        </w:rPr>
        <mc:AlternateContent>
          <mc:Choice Requires="wps">
            <w:drawing>
              <wp:anchor distT="0" distB="0" distL="114300" distR="114300" simplePos="0" relativeHeight="251582976" behindDoc="0" locked="0" layoutInCell="1" allowOverlap="1" wp14:anchorId="76818DD6" wp14:editId="632B4613">
                <wp:simplePos x="0" y="0"/>
                <wp:positionH relativeFrom="column">
                  <wp:posOffset>4133215</wp:posOffset>
                </wp:positionH>
                <wp:positionV relativeFrom="paragraph">
                  <wp:posOffset>896620</wp:posOffset>
                </wp:positionV>
                <wp:extent cx="804545" cy="227965"/>
                <wp:effectExtent l="0" t="0" r="14605" b="19685"/>
                <wp:wrapNone/>
                <wp:docPr id="61" name="Rounded Rectangle 61" descr="Red highlight box"/>
                <wp:cNvGraphicFramePr/>
                <a:graphic xmlns:a="http://schemas.openxmlformats.org/drawingml/2006/main">
                  <a:graphicData uri="http://schemas.microsoft.com/office/word/2010/wordprocessingShape">
                    <wps:wsp>
                      <wps:cNvSpPr/>
                      <wps:spPr>
                        <a:xfrm>
                          <a:off x="0" y="0"/>
                          <a:ext cx="804545" cy="2279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8AE16" id="Rounded Rectangle 61" o:spid="_x0000_s1026" alt="Red highlight box" style="position:absolute;margin-left:325.45pt;margin-top:70.6pt;width:63.35pt;height:17.9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" filled="f" strokecolor="red" strokeweight="2pt"/>
            </w:pict>
          </mc:Fallback>
        </mc:AlternateContent>
      </w:r>
      <w:r w:rsidRPr="00250096">
        <w:rPr>
          <w:noProof/>
          <w:lang w:eastAsia="en-AU"/>
        </w:rPr>
        <mc:AlternateContent>
          <mc:Choice Requires="wps">
            <w:drawing>
              <wp:anchor distT="0" distB="0" distL="114300" distR="114300" simplePos="0" relativeHeight="251581952" behindDoc="0" locked="0" layoutInCell="1" allowOverlap="1" wp14:anchorId="0E2C2025" wp14:editId="4DD9EBBB">
                <wp:simplePos x="0" y="0"/>
                <wp:positionH relativeFrom="column">
                  <wp:posOffset>3107055</wp:posOffset>
                </wp:positionH>
                <wp:positionV relativeFrom="paragraph">
                  <wp:posOffset>896620</wp:posOffset>
                </wp:positionV>
                <wp:extent cx="785495" cy="227965"/>
                <wp:effectExtent l="0" t="0" r="14605" b="19685"/>
                <wp:wrapNone/>
                <wp:docPr id="60" name="Rounded Rectangle 60" descr="Red highlight box"/>
                <wp:cNvGraphicFramePr/>
                <a:graphic xmlns:a="http://schemas.openxmlformats.org/drawingml/2006/main">
                  <a:graphicData uri="http://schemas.microsoft.com/office/word/2010/wordprocessingShape">
                    <wps:wsp>
                      <wps:cNvSpPr/>
                      <wps:spPr>
                        <a:xfrm>
                          <a:off x="0" y="0"/>
                          <a:ext cx="785495" cy="22796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AAAB6" id="Rounded Rectangle 60" o:spid="_x0000_s1026" alt="Red highlight box" style="position:absolute;margin-left:244.65pt;margin-top:70.6pt;width:61.85pt;height:17.9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" filled="f" strokecolor="red" strokeweight="2pt"/>
            </w:pict>
          </mc:Fallback>
        </mc:AlternateContent>
      </w:r>
      <w:r>
        <w:rPr>
          <w:noProof/>
        </w:rPr>
        <w:drawing>
          <wp:inline distT="0" distB="0" distL="0" distR="0" wp14:anchorId="3C3538EE" wp14:editId="60D5CDB0">
            <wp:extent cx="5731510" cy="2405380"/>
            <wp:effectExtent l="38100" t="38100" r="97790" b="90170"/>
            <wp:docPr id="3" name="Picture 3" descr="Principal final view of student EAL/D declarations with In progress highlighted in the Status column and School endorsed highlighted in the Sub status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incipal final view of student EAL/D declarations with In progress highlighted in the Status column and School endorsed highlighted in the Sub status column"/>
                    <pic:cNvPicPr/>
                  </pic:nvPicPr>
                  <pic:blipFill>
                    <a:blip r:embed="rId48"/>
                    <a:stretch>
                      <a:fillRect/>
                    </a:stretch>
                  </pic:blipFill>
                  <pic:spPr>
                    <a:xfrm>
                      <a:off x="0" y="0"/>
                      <a:ext cx="5731510" cy="240538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3669496" w14:textId="160C5846" w:rsidR="009E6AA6" w:rsidRDefault="009E6AA6" w:rsidP="009E6AA6">
      <w:pPr>
        <w:spacing w:before="200"/>
      </w:pPr>
      <w:r>
        <w:t xml:space="preserve">The </w:t>
      </w:r>
      <w:r w:rsidR="00FE5F88">
        <w:t>SCSA</w:t>
      </w:r>
      <w:r>
        <w:t xml:space="preserve"> will publish EAL/D eligibility in 2023; however, the principal or delegate’s decision is final.</w:t>
      </w:r>
      <w:r>
        <w:br w:type="page"/>
      </w:r>
    </w:p>
    <w:p w14:paraId="615EFACF" w14:textId="77777777" w:rsidR="009E6AA6" w:rsidRDefault="009E6AA6" w:rsidP="009E6AA6">
      <w:pPr>
        <w:pStyle w:val="Heading2"/>
      </w:pPr>
      <w:bookmarkStart w:id="36" w:name="_Toc126232367"/>
      <w:bookmarkStart w:id="37" w:name="_Toc135912865"/>
      <w:r>
        <w:lastRenderedPageBreak/>
        <w:t xml:space="preserve">Step 5: </w:t>
      </w:r>
      <w:r w:rsidRPr="008D4FE7">
        <w:t xml:space="preserve">Check the SRMS </w:t>
      </w:r>
      <w:r>
        <w:t xml:space="preserve">portal </w:t>
      </w:r>
      <w:r w:rsidRPr="008D4FE7">
        <w:t>for students’ EAL/D eligibility status</w:t>
      </w:r>
      <w:bookmarkEnd w:id="36"/>
      <w:bookmarkEnd w:id="37"/>
    </w:p>
    <w:p w14:paraId="13C8B982" w14:textId="77777777" w:rsidR="009E6AA6" w:rsidRDefault="009E6AA6" w:rsidP="009E6AA6">
      <w:r>
        <w:t xml:space="preserve">At any time, you can check the </w:t>
      </w:r>
      <w:r>
        <w:rPr>
          <w:b/>
        </w:rPr>
        <w:t>EAL/D Declarations</w:t>
      </w:r>
      <w:r>
        <w:t xml:space="preserve"> screen in the SRMS portal to monitor the progress of students’ declarations. The </w:t>
      </w:r>
      <w:r>
        <w:rPr>
          <w:b/>
        </w:rPr>
        <w:t>EAL/D Declarations</w:t>
      </w:r>
      <w:r>
        <w:t xml:space="preserve"> screen will update whenever a declaration advances through the EAL/D eligibility approval stages. </w:t>
      </w:r>
    </w:p>
    <w:p w14:paraId="16816FB2" w14:textId="77777777" w:rsidR="009E6AA6" w:rsidRDefault="009E6AA6" w:rsidP="009E6AA6">
      <w:r>
        <w:t>Below are terms you will see throughout the online EAL/D eligibility process that relate to the status and sub status of students’ declarations.</w:t>
      </w: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9E6AA6" w14:paraId="5B55E7B5" w14:textId="77777777" w:rsidTr="009669C9">
        <w:trPr>
          <w:trHeight w:val="397"/>
        </w:trPr>
        <w:tc>
          <w:tcPr>
            <w:tcW w:w="9016" w:type="dxa"/>
            <w:gridSpan w:val="2"/>
            <w:shd w:val="clear" w:color="auto" w:fill="9C70B7"/>
            <w:tcMar>
              <w:top w:w="28" w:type="dxa"/>
              <w:bottom w:w="28" w:type="dxa"/>
            </w:tcMar>
            <w:vAlign w:val="center"/>
          </w:tcPr>
          <w:p w14:paraId="7EA6AD5E" w14:textId="77777777" w:rsidR="009E6AA6" w:rsidRPr="00A62DF3" w:rsidRDefault="009E6AA6" w:rsidP="009669C9">
            <w:pPr>
              <w:rPr>
                <w:b/>
                <w:color w:val="9C70B7"/>
              </w:rPr>
            </w:pPr>
            <w:r w:rsidRPr="00A62DF3">
              <w:rPr>
                <w:b/>
                <w:color w:val="FFFFFF" w:themeColor="background1"/>
              </w:rPr>
              <w:t>Status</w:t>
            </w:r>
          </w:p>
        </w:tc>
      </w:tr>
      <w:tr w:rsidR="009E6AA6" w14:paraId="5EE5AD91" w14:textId="77777777" w:rsidTr="009669C9">
        <w:trPr>
          <w:trHeight w:val="454"/>
        </w:trPr>
        <w:tc>
          <w:tcPr>
            <w:tcW w:w="1555" w:type="dxa"/>
            <w:tcMar>
              <w:top w:w="28" w:type="dxa"/>
              <w:bottom w:w="28" w:type="dxa"/>
            </w:tcMar>
            <w:vAlign w:val="center"/>
          </w:tcPr>
          <w:p w14:paraId="09A6EEA3" w14:textId="77777777" w:rsidR="009E6AA6" w:rsidRDefault="009E6AA6" w:rsidP="009669C9">
            <w:pPr>
              <w:rPr>
                <w:b/>
              </w:rPr>
            </w:pPr>
            <w:r w:rsidRPr="00AD2E2E">
              <w:rPr>
                <w:b/>
              </w:rPr>
              <w:t>New</w:t>
            </w:r>
          </w:p>
        </w:tc>
        <w:tc>
          <w:tcPr>
            <w:tcW w:w="7461" w:type="dxa"/>
            <w:tcMar>
              <w:top w:w="28" w:type="dxa"/>
              <w:bottom w:w="28" w:type="dxa"/>
            </w:tcMar>
            <w:vAlign w:val="center"/>
          </w:tcPr>
          <w:p w14:paraId="641D9B8F" w14:textId="77777777" w:rsidR="009E6AA6" w:rsidRDefault="009E6AA6" w:rsidP="009669C9">
            <w:pPr>
              <w:rPr>
                <w:b/>
              </w:rPr>
            </w:pPr>
            <w:r>
              <w:t>New, but incomplete EAL/D eligibility declaration</w:t>
            </w:r>
          </w:p>
        </w:tc>
      </w:tr>
      <w:tr w:rsidR="009E6AA6" w14:paraId="39943B30" w14:textId="77777777" w:rsidTr="009669C9">
        <w:trPr>
          <w:trHeight w:val="454"/>
        </w:trPr>
        <w:tc>
          <w:tcPr>
            <w:tcW w:w="1555" w:type="dxa"/>
            <w:tcMar>
              <w:top w:w="28" w:type="dxa"/>
              <w:bottom w:w="28" w:type="dxa"/>
            </w:tcMar>
            <w:vAlign w:val="center"/>
          </w:tcPr>
          <w:p w14:paraId="2C406DBE" w14:textId="77777777" w:rsidR="009E6AA6" w:rsidRDefault="009E6AA6" w:rsidP="009669C9">
            <w:pPr>
              <w:rPr>
                <w:b/>
              </w:rPr>
            </w:pPr>
            <w:r w:rsidRPr="00AD2E2E">
              <w:rPr>
                <w:b/>
              </w:rPr>
              <w:t>Submitted</w:t>
            </w:r>
          </w:p>
        </w:tc>
        <w:tc>
          <w:tcPr>
            <w:tcW w:w="7461" w:type="dxa"/>
            <w:tcMar>
              <w:top w:w="28" w:type="dxa"/>
              <w:bottom w:w="28" w:type="dxa"/>
            </w:tcMar>
            <w:vAlign w:val="center"/>
          </w:tcPr>
          <w:p w14:paraId="3EBED23D" w14:textId="77777777" w:rsidR="009E6AA6" w:rsidRDefault="009E6AA6" w:rsidP="009669C9">
            <w:pPr>
              <w:rPr>
                <w:b/>
              </w:rPr>
            </w:pPr>
            <w:r>
              <w:t xml:space="preserve">EAL/D eligibility declaration has been submitted and is waiting for teacher or school endorsement </w:t>
            </w:r>
          </w:p>
        </w:tc>
      </w:tr>
      <w:tr w:rsidR="009E6AA6" w14:paraId="725910ED" w14:textId="77777777" w:rsidTr="009669C9">
        <w:trPr>
          <w:trHeight w:val="454"/>
        </w:trPr>
        <w:tc>
          <w:tcPr>
            <w:tcW w:w="1555" w:type="dxa"/>
            <w:tcMar>
              <w:top w:w="28" w:type="dxa"/>
              <w:bottom w:w="28" w:type="dxa"/>
            </w:tcMar>
            <w:vAlign w:val="center"/>
          </w:tcPr>
          <w:p w14:paraId="06AF6FCA" w14:textId="77777777" w:rsidR="009E6AA6" w:rsidRDefault="009E6AA6" w:rsidP="009669C9">
            <w:pPr>
              <w:rPr>
                <w:b/>
              </w:rPr>
            </w:pPr>
            <w:r w:rsidRPr="00AD2E2E">
              <w:rPr>
                <w:b/>
              </w:rPr>
              <w:t>In progress</w:t>
            </w:r>
          </w:p>
        </w:tc>
        <w:tc>
          <w:tcPr>
            <w:tcW w:w="7461" w:type="dxa"/>
            <w:tcMar>
              <w:top w:w="28" w:type="dxa"/>
              <w:bottom w:w="28" w:type="dxa"/>
            </w:tcMar>
            <w:vAlign w:val="center"/>
          </w:tcPr>
          <w:p w14:paraId="13605993" w14:textId="77777777" w:rsidR="009E6AA6" w:rsidRDefault="009E6AA6" w:rsidP="009669C9">
            <w:pPr>
              <w:rPr>
                <w:b/>
              </w:rPr>
            </w:pPr>
            <w:r>
              <w:t>EAL/D eligibility declaration has been school endorsed</w:t>
            </w:r>
          </w:p>
        </w:tc>
      </w:tr>
      <w:tr w:rsidR="009E6AA6" w14:paraId="76F1B5D5" w14:textId="77777777" w:rsidTr="009669C9">
        <w:trPr>
          <w:trHeight w:val="454"/>
        </w:trPr>
        <w:tc>
          <w:tcPr>
            <w:tcW w:w="1555" w:type="dxa"/>
            <w:tcMar>
              <w:top w:w="28" w:type="dxa"/>
              <w:bottom w:w="28" w:type="dxa"/>
            </w:tcMar>
            <w:vAlign w:val="center"/>
          </w:tcPr>
          <w:p w14:paraId="5DEB3A99" w14:textId="77777777" w:rsidR="009E6AA6" w:rsidRDefault="009E6AA6" w:rsidP="009669C9">
            <w:pPr>
              <w:rPr>
                <w:b/>
              </w:rPr>
            </w:pPr>
            <w:r w:rsidRPr="00AD2E2E">
              <w:rPr>
                <w:b/>
              </w:rPr>
              <w:t>Finalised</w:t>
            </w:r>
          </w:p>
        </w:tc>
        <w:tc>
          <w:tcPr>
            <w:tcW w:w="7461" w:type="dxa"/>
            <w:tcMar>
              <w:top w:w="28" w:type="dxa"/>
              <w:bottom w:w="28" w:type="dxa"/>
            </w:tcMar>
            <w:vAlign w:val="center"/>
          </w:tcPr>
          <w:p w14:paraId="2433EC01" w14:textId="77777777" w:rsidR="009E6AA6" w:rsidRDefault="009E6AA6" w:rsidP="009669C9">
            <w:pPr>
              <w:rPr>
                <w:b/>
              </w:rPr>
            </w:pPr>
            <w:r>
              <w:t xml:space="preserve">EAL/D eligibility status has been determined </w:t>
            </w:r>
          </w:p>
        </w:tc>
      </w:tr>
      <w:tr w:rsidR="009E6AA6" w14:paraId="7A76C740" w14:textId="77777777" w:rsidTr="009669C9">
        <w:trPr>
          <w:trHeight w:val="454"/>
        </w:trPr>
        <w:tc>
          <w:tcPr>
            <w:tcW w:w="1555" w:type="dxa"/>
            <w:tcMar>
              <w:top w:w="28" w:type="dxa"/>
              <w:bottom w:w="28" w:type="dxa"/>
            </w:tcMar>
            <w:vAlign w:val="center"/>
          </w:tcPr>
          <w:p w14:paraId="31D9938E" w14:textId="77777777" w:rsidR="009E6AA6" w:rsidRDefault="009E6AA6" w:rsidP="009669C9">
            <w:pPr>
              <w:rPr>
                <w:b/>
              </w:rPr>
            </w:pPr>
            <w:r w:rsidRPr="00AD2E2E">
              <w:rPr>
                <w:b/>
              </w:rPr>
              <w:t>Cancelled</w:t>
            </w:r>
          </w:p>
        </w:tc>
        <w:tc>
          <w:tcPr>
            <w:tcW w:w="7461" w:type="dxa"/>
            <w:tcMar>
              <w:top w:w="28" w:type="dxa"/>
              <w:bottom w:w="28" w:type="dxa"/>
            </w:tcMar>
            <w:vAlign w:val="center"/>
          </w:tcPr>
          <w:p w14:paraId="02FE8D13" w14:textId="77777777" w:rsidR="009E6AA6" w:rsidRDefault="009E6AA6" w:rsidP="009669C9">
            <w:pPr>
              <w:rPr>
                <w:b/>
              </w:rPr>
            </w:pPr>
            <w:r>
              <w:t>EAL/D eligibility declaration has been cancelled</w:t>
            </w:r>
          </w:p>
        </w:tc>
      </w:tr>
    </w:tbl>
    <w:p w14:paraId="39C6C8AE" w14:textId="77777777" w:rsidR="009E6AA6" w:rsidRDefault="009E6AA6" w:rsidP="009E6AA6">
      <w:pPr>
        <w:spacing w:after="0"/>
      </w:pPr>
    </w:p>
    <w:tbl>
      <w:tblPr>
        <w:tblStyle w:val="TableGrid"/>
        <w:tblW w:w="5000" w:type="pct"/>
        <w:tblBorders>
          <w:top w:val="single" w:sz="4" w:space="0" w:color="9C70B7"/>
          <w:left w:val="single" w:sz="4" w:space="0" w:color="9C70B7"/>
          <w:bottom w:val="single" w:sz="4" w:space="0" w:color="9C70B7"/>
          <w:right w:val="single" w:sz="4" w:space="0" w:color="9C70B7"/>
          <w:insideH w:val="single" w:sz="4" w:space="0" w:color="9C70B7"/>
          <w:insideV w:val="single" w:sz="4" w:space="0" w:color="9C70B7"/>
        </w:tblBorders>
        <w:tblLook w:val="04A0" w:firstRow="1" w:lastRow="0" w:firstColumn="1" w:lastColumn="0" w:noHBand="0" w:noVBand="1"/>
      </w:tblPr>
      <w:tblGrid>
        <w:gridCol w:w="1555"/>
        <w:gridCol w:w="7461"/>
      </w:tblGrid>
      <w:tr w:rsidR="009E6AA6" w14:paraId="158C2BDD" w14:textId="77777777" w:rsidTr="009669C9">
        <w:trPr>
          <w:trHeight w:val="397"/>
        </w:trPr>
        <w:tc>
          <w:tcPr>
            <w:tcW w:w="9016" w:type="dxa"/>
            <w:gridSpan w:val="2"/>
            <w:shd w:val="clear" w:color="auto" w:fill="9C70B7"/>
            <w:tcMar>
              <w:top w:w="28" w:type="dxa"/>
              <w:bottom w:w="28" w:type="dxa"/>
            </w:tcMar>
            <w:vAlign w:val="center"/>
          </w:tcPr>
          <w:p w14:paraId="1A0D914E" w14:textId="77777777" w:rsidR="009E6AA6" w:rsidRPr="00076A2E" w:rsidRDefault="009E6AA6" w:rsidP="009669C9">
            <w:pPr>
              <w:rPr>
                <w:b/>
                <w:color w:val="9C70B7"/>
              </w:rPr>
            </w:pPr>
            <w:r w:rsidRPr="00076A2E">
              <w:rPr>
                <w:b/>
                <w:color w:val="FFFFFF" w:themeColor="background1"/>
              </w:rPr>
              <w:t>Sub status</w:t>
            </w:r>
          </w:p>
        </w:tc>
      </w:tr>
      <w:tr w:rsidR="009E6AA6" w14:paraId="711928DC" w14:textId="77777777" w:rsidTr="009669C9">
        <w:trPr>
          <w:trHeight w:val="454"/>
        </w:trPr>
        <w:tc>
          <w:tcPr>
            <w:tcW w:w="1555" w:type="dxa"/>
            <w:tcMar>
              <w:top w:w="28" w:type="dxa"/>
              <w:bottom w:w="28" w:type="dxa"/>
            </w:tcMar>
            <w:vAlign w:val="center"/>
          </w:tcPr>
          <w:p w14:paraId="3D7B7E8C" w14:textId="77777777" w:rsidR="009E6AA6" w:rsidRDefault="009E6AA6" w:rsidP="009669C9">
            <w:pPr>
              <w:rPr>
                <w:b/>
              </w:rPr>
            </w:pPr>
            <w:r w:rsidRPr="006D78BD">
              <w:rPr>
                <w:b/>
              </w:rPr>
              <w:t>Teacher</w:t>
            </w:r>
            <w:r>
              <w:rPr>
                <w:b/>
              </w:rPr>
              <w:t xml:space="preserve"> endorsed</w:t>
            </w:r>
          </w:p>
        </w:tc>
        <w:tc>
          <w:tcPr>
            <w:tcW w:w="7461" w:type="dxa"/>
            <w:tcMar>
              <w:top w:w="28" w:type="dxa"/>
              <w:bottom w:w="28" w:type="dxa"/>
            </w:tcMar>
            <w:vAlign w:val="center"/>
          </w:tcPr>
          <w:p w14:paraId="45B2A2B7" w14:textId="77777777" w:rsidR="009E6AA6" w:rsidRDefault="009E6AA6" w:rsidP="009669C9">
            <w:pPr>
              <w:rPr>
                <w:b/>
              </w:rPr>
            </w:pPr>
            <w:r>
              <w:t>EAL/D</w:t>
            </w:r>
            <w:r w:rsidRPr="006D78BD">
              <w:t xml:space="preserve"> teacher </w:t>
            </w:r>
            <w:r>
              <w:t>has</w:t>
            </w:r>
            <w:r w:rsidRPr="006D78BD">
              <w:t xml:space="preserve"> </w:t>
            </w:r>
            <w:r>
              <w:t>verified and recommended endorsement of this EAL/D eligibility</w:t>
            </w:r>
            <w:r w:rsidRPr="006D78BD">
              <w:t xml:space="preserve"> </w:t>
            </w:r>
            <w:r>
              <w:t>declaration</w:t>
            </w:r>
          </w:p>
        </w:tc>
      </w:tr>
      <w:tr w:rsidR="009E6AA6" w14:paraId="207CA465" w14:textId="77777777" w:rsidTr="009669C9">
        <w:trPr>
          <w:trHeight w:val="454"/>
        </w:trPr>
        <w:tc>
          <w:tcPr>
            <w:tcW w:w="1555" w:type="dxa"/>
            <w:tcMar>
              <w:top w:w="28" w:type="dxa"/>
              <w:bottom w:w="28" w:type="dxa"/>
            </w:tcMar>
            <w:vAlign w:val="center"/>
          </w:tcPr>
          <w:p w14:paraId="6D416CB7" w14:textId="77777777" w:rsidR="009E6AA6" w:rsidRDefault="009E6AA6" w:rsidP="009669C9">
            <w:pPr>
              <w:rPr>
                <w:b/>
              </w:rPr>
            </w:pPr>
            <w:r w:rsidRPr="006D78BD">
              <w:rPr>
                <w:b/>
              </w:rPr>
              <w:t>School</w:t>
            </w:r>
            <w:r>
              <w:rPr>
                <w:b/>
              </w:rPr>
              <w:t xml:space="preserve"> endorsed</w:t>
            </w:r>
          </w:p>
        </w:tc>
        <w:tc>
          <w:tcPr>
            <w:tcW w:w="7461" w:type="dxa"/>
            <w:tcMar>
              <w:top w:w="28" w:type="dxa"/>
              <w:bottom w:w="28" w:type="dxa"/>
            </w:tcMar>
            <w:vAlign w:val="center"/>
          </w:tcPr>
          <w:p w14:paraId="01F49ECC" w14:textId="77777777" w:rsidR="009E6AA6" w:rsidRDefault="009E6AA6" w:rsidP="009669C9">
            <w:pPr>
              <w:rPr>
                <w:b/>
              </w:rPr>
            </w:pPr>
            <w:r>
              <w:t>P</w:t>
            </w:r>
            <w:r w:rsidRPr="006D78BD">
              <w:t xml:space="preserve">rincipal or deputy principal </w:t>
            </w:r>
            <w:r>
              <w:t>has</w:t>
            </w:r>
            <w:r w:rsidRPr="006D78BD">
              <w:t xml:space="preserve"> </w:t>
            </w:r>
            <w:r>
              <w:t>endorsed this EAL/D eligibility declaration</w:t>
            </w:r>
          </w:p>
        </w:tc>
      </w:tr>
      <w:tr w:rsidR="009E6AA6" w14:paraId="1A202A5D" w14:textId="77777777" w:rsidTr="009669C9">
        <w:trPr>
          <w:trHeight w:val="454"/>
        </w:trPr>
        <w:tc>
          <w:tcPr>
            <w:tcW w:w="1555" w:type="dxa"/>
            <w:tcMar>
              <w:top w:w="28" w:type="dxa"/>
              <w:bottom w:w="28" w:type="dxa"/>
            </w:tcMar>
            <w:vAlign w:val="center"/>
          </w:tcPr>
          <w:p w14:paraId="68BB7794" w14:textId="77777777" w:rsidR="009E6AA6" w:rsidRPr="00F74CF1" w:rsidRDefault="009E6AA6" w:rsidP="009669C9">
            <w:pPr>
              <w:rPr>
                <w:b/>
              </w:rPr>
            </w:pPr>
            <w:r>
              <w:rPr>
                <w:b/>
              </w:rPr>
              <w:t>Eligible</w:t>
            </w:r>
          </w:p>
        </w:tc>
        <w:tc>
          <w:tcPr>
            <w:tcW w:w="7461" w:type="dxa"/>
            <w:tcMar>
              <w:top w:w="28" w:type="dxa"/>
              <w:bottom w:w="28" w:type="dxa"/>
            </w:tcMar>
            <w:vAlign w:val="center"/>
          </w:tcPr>
          <w:p w14:paraId="7AE76525" w14:textId="77777777" w:rsidR="009E6AA6" w:rsidRPr="000634C4" w:rsidRDefault="009E6AA6" w:rsidP="009669C9">
            <w:pPr>
              <w:rPr>
                <w:b/>
                <w:highlight w:val="yellow"/>
              </w:rPr>
            </w:pPr>
            <w:r>
              <w:t xml:space="preserve">The declaration has been assessed as eligible </w:t>
            </w:r>
          </w:p>
        </w:tc>
      </w:tr>
      <w:tr w:rsidR="009E6AA6" w14:paraId="09B84B3E" w14:textId="77777777" w:rsidTr="009669C9">
        <w:trPr>
          <w:trHeight w:val="454"/>
        </w:trPr>
        <w:tc>
          <w:tcPr>
            <w:tcW w:w="1555" w:type="dxa"/>
            <w:tcMar>
              <w:top w:w="28" w:type="dxa"/>
              <w:bottom w:w="28" w:type="dxa"/>
            </w:tcMar>
            <w:vAlign w:val="center"/>
          </w:tcPr>
          <w:p w14:paraId="5F05F73E" w14:textId="77777777" w:rsidR="009E6AA6" w:rsidRDefault="009E6AA6" w:rsidP="009669C9">
            <w:pPr>
              <w:rPr>
                <w:b/>
              </w:rPr>
            </w:pPr>
            <w:r>
              <w:rPr>
                <w:b/>
              </w:rPr>
              <w:t>Not eligible</w:t>
            </w:r>
          </w:p>
        </w:tc>
        <w:tc>
          <w:tcPr>
            <w:tcW w:w="7461" w:type="dxa"/>
            <w:tcMar>
              <w:top w:w="28" w:type="dxa"/>
              <w:bottom w:w="28" w:type="dxa"/>
            </w:tcMar>
            <w:vAlign w:val="center"/>
          </w:tcPr>
          <w:p w14:paraId="02EAEDFA" w14:textId="77777777" w:rsidR="009E6AA6" w:rsidRDefault="009E6AA6" w:rsidP="009669C9">
            <w:r>
              <w:t>The declaration has been assessed as not eligible</w:t>
            </w:r>
          </w:p>
        </w:tc>
      </w:tr>
      <w:tr w:rsidR="009E6AA6" w14:paraId="64093E03" w14:textId="77777777" w:rsidTr="009669C9">
        <w:trPr>
          <w:trHeight w:val="454"/>
        </w:trPr>
        <w:tc>
          <w:tcPr>
            <w:tcW w:w="1555" w:type="dxa"/>
            <w:tcMar>
              <w:top w:w="28" w:type="dxa"/>
              <w:bottom w:w="28" w:type="dxa"/>
            </w:tcMar>
            <w:vAlign w:val="center"/>
          </w:tcPr>
          <w:p w14:paraId="7E2B3E92" w14:textId="77777777" w:rsidR="009E6AA6" w:rsidRDefault="009E6AA6" w:rsidP="009669C9">
            <w:pPr>
              <w:rPr>
                <w:b/>
              </w:rPr>
            </w:pPr>
            <w:r w:rsidRPr="00F74CF1">
              <w:rPr>
                <w:b/>
              </w:rPr>
              <w:t>Ready to publish</w:t>
            </w:r>
          </w:p>
        </w:tc>
        <w:tc>
          <w:tcPr>
            <w:tcW w:w="7461" w:type="dxa"/>
            <w:tcMar>
              <w:top w:w="28" w:type="dxa"/>
              <w:bottom w:w="28" w:type="dxa"/>
            </w:tcMar>
            <w:vAlign w:val="center"/>
          </w:tcPr>
          <w:p w14:paraId="5C0C6EF3" w14:textId="77777777" w:rsidR="009E6AA6" w:rsidRDefault="009E6AA6" w:rsidP="009669C9">
            <w:r w:rsidRPr="00491874">
              <w:t xml:space="preserve">The principal consultant to publish </w:t>
            </w:r>
            <w:r>
              <w:t xml:space="preserve">this </w:t>
            </w:r>
            <w:r w:rsidRPr="00491874">
              <w:t>EAL/D eligibility status</w:t>
            </w:r>
            <w:r>
              <w:t xml:space="preserve"> – for 2023 only</w:t>
            </w:r>
          </w:p>
        </w:tc>
      </w:tr>
      <w:tr w:rsidR="009E6AA6" w14:paraId="79FD18BA" w14:textId="77777777" w:rsidTr="009669C9">
        <w:trPr>
          <w:trHeight w:val="454"/>
        </w:trPr>
        <w:tc>
          <w:tcPr>
            <w:tcW w:w="1555" w:type="dxa"/>
            <w:tcMar>
              <w:top w:w="28" w:type="dxa"/>
              <w:bottom w:w="28" w:type="dxa"/>
            </w:tcMar>
            <w:vAlign w:val="center"/>
          </w:tcPr>
          <w:p w14:paraId="519CDBD8" w14:textId="77777777" w:rsidR="009E6AA6" w:rsidRDefault="009E6AA6" w:rsidP="009669C9">
            <w:pPr>
              <w:rPr>
                <w:b/>
              </w:rPr>
            </w:pPr>
            <w:r>
              <w:rPr>
                <w:b/>
              </w:rPr>
              <w:t>Appeal?</w:t>
            </w:r>
          </w:p>
        </w:tc>
        <w:tc>
          <w:tcPr>
            <w:tcW w:w="7461" w:type="dxa"/>
            <w:tcMar>
              <w:top w:w="28" w:type="dxa"/>
              <w:bottom w:w="28" w:type="dxa"/>
            </w:tcMar>
            <w:vAlign w:val="center"/>
          </w:tcPr>
          <w:p w14:paraId="09AAD6BF" w14:textId="032554FD" w:rsidR="009E6AA6" w:rsidRPr="0095704D" w:rsidRDefault="009E6AA6" w:rsidP="009669C9">
            <w:r>
              <w:t xml:space="preserve">The student may request a review in the student portal within two weeks of publication of their EAL/D eligibility. The </w:t>
            </w:r>
            <w:r w:rsidR="00B04DAE">
              <w:t>SCSA</w:t>
            </w:r>
            <w:r>
              <w:t xml:space="preserve"> conducts the review and there is no longer an appeal stage; however, the Sub status still shows as ‘Appeal’ for 2023</w:t>
            </w:r>
          </w:p>
        </w:tc>
      </w:tr>
      <w:tr w:rsidR="009E6AA6" w14:paraId="09C1FD28" w14:textId="77777777" w:rsidTr="009669C9">
        <w:trPr>
          <w:trHeight w:val="454"/>
        </w:trPr>
        <w:tc>
          <w:tcPr>
            <w:tcW w:w="1555" w:type="dxa"/>
            <w:tcMar>
              <w:top w:w="28" w:type="dxa"/>
              <w:bottom w:w="28" w:type="dxa"/>
            </w:tcMar>
            <w:vAlign w:val="center"/>
          </w:tcPr>
          <w:p w14:paraId="7DAA9260" w14:textId="77777777" w:rsidR="009E6AA6" w:rsidRDefault="009E6AA6" w:rsidP="009669C9">
            <w:pPr>
              <w:rPr>
                <w:b/>
              </w:rPr>
            </w:pPr>
            <w:r>
              <w:rPr>
                <w:b/>
              </w:rPr>
              <w:t>Appeal lodged</w:t>
            </w:r>
          </w:p>
        </w:tc>
        <w:tc>
          <w:tcPr>
            <w:tcW w:w="7461" w:type="dxa"/>
            <w:tcMar>
              <w:top w:w="28" w:type="dxa"/>
              <w:bottom w:w="28" w:type="dxa"/>
            </w:tcMar>
            <w:vAlign w:val="center"/>
          </w:tcPr>
          <w:p w14:paraId="13BE61FE" w14:textId="16BE4A45" w:rsidR="009E6AA6" w:rsidRPr="00016FBD" w:rsidRDefault="009E6AA6" w:rsidP="009669C9">
            <w:r w:rsidRPr="00016FBD">
              <w:t xml:space="preserve">The student has </w:t>
            </w:r>
            <w:r>
              <w:t>requested a</w:t>
            </w:r>
            <w:r w:rsidRPr="00016FBD">
              <w:t xml:space="preserve"> </w:t>
            </w:r>
            <w:r>
              <w:t xml:space="preserve">review in the student portal. The </w:t>
            </w:r>
            <w:r w:rsidR="00B04DAE">
              <w:t>SCSA</w:t>
            </w:r>
            <w:r>
              <w:t xml:space="preserve"> conducts the review and there is no longer an appeal stage; however, the Sub status still shows as ‘Appeal’ for 2023</w:t>
            </w:r>
          </w:p>
        </w:tc>
      </w:tr>
    </w:tbl>
    <w:p w14:paraId="72199DA0" w14:textId="77777777" w:rsidR="009E6AA6" w:rsidRDefault="009E6AA6" w:rsidP="009E6AA6">
      <w:pPr>
        <w:spacing w:before="200"/>
      </w:pPr>
      <w:r>
        <w:t>Students can check the status of their declarations by logging in to the student portal.</w:t>
      </w:r>
      <w:r w:rsidRPr="00294A3E">
        <w:t xml:space="preserve"> </w:t>
      </w:r>
    </w:p>
    <w:p w14:paraId="5BC108DF" w14:textId="77777777" w:rsidR="009E6AA6" w:rsidRDefault="009E6AA6" w:rsidP="009E6AA6">
      <w:r>
        <w:t xml:space="preserve">The status of students’ declarations will change from </w:t>
      </w:r>
      <w:r w:rsidRPr="0016349F">
        <w:rPr>
          <w:b/>
        </w:rPr>
        <w:t>In progress</w:t>
      </w:r>
      <w:r w:rsidRPr="00EB74F7">
        <w:t xml:space="preserve"> to </w:t>
      </w:r>
      <w:r>
        <w:t xml:space="preserve">either </w:t>
      </w:r>
      <w:r w:rsidRPr="0016349F">
        <w:rPr>
          <w:b/>
        </w:rPr>
        <w:t>Eligible</w:t>
      </w:r>
      <w:r>
        <w:t xml:space="preserve"> or </w:t>
      </w:r>
      <w:r w:rsidRPr="0016349F">
        <w:rPr>
          <w:b/>
        </w:rPr>
        <w:t>Not eligible</w:t>
      </w:r>
      <w:r>
        <w:t xml:space="preserve"> in the student portal. </w:t>
      </w:r>
      <w:r>
        <w:br w:type="page"/>
      </w:r>
    </w:p>
    <w:p w14:paraId="177E35B2" w14:textId="77777777" w:rsidR="009E6AA6" w:rsidRDefault="009E6AA6" w:rsidP="009E6AA6">
      <w:pPr>
        <w:pStyle w:val="Heading1"/>
      </w:pPr>
      <w:bookmarkStart w:id="38" w:name="_Toc126232368"/>
      <w:bookmarkStart w:id="39" w:name="_Toc135912866"/>
      <w:r w:rsidRPr="0065627E">
        <w:lastRenderedPageBreak/>
        <w:t>Review process</w:t>
      </w:r>
      <w:bookmarkEnd w:id="38"/>
      <w:bookmarkEnd w:id="39"/>
    </w:p>
    <w:p w14:paraId="5FDEA99B" w14:textId="77777777" w:rsidR="009E6AA6" w:rsidRDefault="009E6AA6" w:rsidP="009E6AA6">
      <w:r>
        <w:t xml:space="preserve">If the principal decides that a student is </w:t>
      </w:r>
      <w:r>
        <w:rPr>
          <w:b/>
        </w:rPr>
        <w:t>I</w:t>
      </w:r>
      <w:r w:rsidRPr="00621637">
        <w:rPr>
          <w:b/>
        </w:rPr>
        <w:t>neligible</w:t>
      </w:r>
      <w:r>
        <w:t xml:space="preserve"> to enrol in the Year 12</w:t>
      </w:r>
      <w:r w:rsidRPr="002F1D1C">
        <w:t xml:space="preserve"> </w:t>
      </w:r>
      <w:r>
        <w:t xml:space="preserve">EAL/D ATAR course, this will be published in the student portal (highlighted below). </w:t>
      </w:r>
    </w:p>
    <w:p w14:paraId="7C1D8522" w14:textId="4399298E" w:rsidR="009E6AA6" w:rsidRDefault="009E6AA6" w:rsidP="009E6AA6">
      <w:r>
        <w:t xml:space="preserve">If the student thinks that they do meet one of the eligibility criteria, they can </w:t>
      </w:r>
      <w:r w:rsidRPr="005B23AD">
        <w:t xml:space="preserve">request a review of </w:t>
      </w:r>
      <w:r>
        <w:t>their</w:t>
      </w:r>
      <w:r w:rsidRPr="005B23AD">
        <w:t xml:space="preserve"> EAL/D eligibility </w:t>
      </w:r>
      <w:r>
        <w:t xml:space="preserve">declaration by the </w:t>
      </w:r>
      <w:r w:rsidR="00B04DAE">
        <w:t>SCSA</w:t>
      </w:r>
      <w:r>
        <w:t xml:space="preserve">. </w:t>
      </w:r>
      <w:bookmarkStart w:id="40" w:name="_Hlk532620994"/>
    </w:p>
    <w:p w14:paraId="138963CA" w14:textId="77777777" w:rsidR="009E6AA6" w:rsidRDefault="009E6AA6" w:rsidP="009E6AA6">
      <w:r w:rsidRPr="00890F91">
        <w:t xml:space="preserve">This must be done </w:t>
      </w:r>
      <w:r>
        <w:t xml:space="preserve">before the due date, which is shown on the EAL/D screen in the student portal. The review due date is also published in the </w:t>
      </w:r>
      <w:r w:rsidRPr="001D03D2">
        <w:rPr>
          <w:i/>
        </w:rPr>
        <w:t>Activities Schedule</w:t>
      </w:r>
      <w:r>
        <w:t>.</w:t>
      </w:r>
    </w:p>
    <w:p w14:paraId="18C5E85E" w14:textId="77777777" w:rsidR="009E6AA6" w:rsidRDefault="009E6AA6" w:rsidP="009E6AA6">
      <w:r>
        <w:t>Note: students can only request one review.</w:t>
      </w:r>
    </w:p>
    <w:p w14:paraId="7B702986" w14:textId="77777777" w:rsidR="009E6AA6" w:rsidRDefault="009E6AA6" w:rsidP="009E6AA6">
      <w:r>
        <w:t xml:space="preserve">To request a review, the student should </w:t>
      </w:r>
      <w:bookmarkEnd w:id="40"/>
      <w:r>
        <w:t xml:space="preserve">click on the </w:t>
      </w:r>
      <w:r w:rsidRPr="00621637">
        <w:rPr>
          <w:b/>
        </w:rPr>
        <w:t>Request review</w:t>
      </w:r>
      <w:r>
        <w:t xml:space="preserve"> button (highlighted below). </w:t>
      </w:r>
    </w:p>
    <w:p w14:paraId="18F5EF8B" w14:textId="77777777" w:rsidR="009E6AA6" w:rsidRDefault="009E6AA6" w:rsidP="009E6AA6">
      <w:pPr>
        <w:spacing w:after="120"/>
        <w:ind w:left="-57"/>
      </w:pPr>
      <w:r w:rsidRPr="00250096">
        <w:rPr>
          <w:noProof/>
          <w:lang w:eastAsia="en-AU"/>
        </w:rPr>
        <mc:AlternateContent>
          <mc:Choice Requires="wps">
            <w:drawing>
              <wp:anchor distT="0" distB="0" distL="114300" distR="114300" simplePos="0" relativeHeight="251580928" behindDoc="0" locked="0" layoutInCell="1" allowOverlap="1" wp14:anchorId="0540C0DE" wp14:editId="1E7EC9C5">
                <wp:simplePos x="0" y="0"/>
                <wp:positionH relativeFrom="column">
                  <wp:posOffset>4129088</wp:posOffset>
                </wp:positionH>
                <wp:positionV relativeFrom="paragraph">
                  <wp:posOffset>1496060</wp:posOffset>
                </wp:positionV>
                <wp:extent cx="671195" cy="213995"/>
                <wp:effectExtent l="0" t="0" r="14605" b="14605"/>
                <wp:wrapNone/>
                <wp:docPr id="54" name="Rounded Rectangle 54" descr="Red highlight box"/>
                <wp:cNvGraphicFramePr/>
                <a:graphic xmlns:a="http://schemas.openxmlformats.org/drawingml/2006/main">
                  <a:graphicData uri="http://schemas.microsoft.com/office/word/2010/wordprocessingShape">
                    <wps:wsp>
                      <wps:cNvSpPr/>
                      <wps:spPr>
                        <a:xfrm>
                          <a:off x="0" y="0"/>
                          <a:ext cx="671195" cy="2139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FD849D" id="Rounded Rectangle 54" o:spid="_x0000_s1026" alt="Red highlight box" style="position:absolute;margin-left:325.15pt;margin-top:117.8pt;width:52.85pt;height:16.8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" filled="f" strokecolor="red" strokeweight="2pt"/>
            </w:pict>
          </mc:Fallback>
        </mc:AlternateContent>
      </w:r>
      <w:r w:rsidRPr="00250096">
        <w:rPr>
          <w:noProof/>
          <w:lang w:eastAsia="en-AU"/>
        </w:rPr>
        <mc:AlternateContent>
          <mc:Choice Requires="wps">
            <w:drawing>
              <wp:anchor distT="0" distB="0" distL="114300" distR="114300" simplePos="0" relativeHeight="251579904" behindDoc="0" locked="0" layoutInCell="1" allowOverlap="1" wp14:anchorId="7ACC9990" wp14:editId="162C179C">
                <wp:simplePos x="0" y="0"/>
                <wp:positionH relativeFrom="column">
                  <wp:posOffset>1392873</wp:posOffset>
                </wp:positionH>
                <wp:positionV relativeFrom="paragraph">
                  <wp:posOffset>1449070</wp:posOffset>
                </wp:positionV>
                <wp:extent cx="1222375" cy="283210"/>
                <wp:effectExtent l="0" t="0" r="15875" b="21590"/>
                <wp:wrapNone/>
                <wp:docPr id="53" name="Rounded Rectangle 53" descr="Red highlight box"/>
                <wp:cNvGraphicFramePr/>
                <a:graphic xmlns:a="http://schemas.openxmlformats.org/drawingml/2006/main">
                  <a:graphicData uri="http://schemas.microsoft.com/office/word/2010/wordprocessingShape">
                    <wps:wsp>
                      <wps:cNvSpPr/>
                      <wps:spPr>
                        <a:xfrm>
                          <a:off x="0" y="0"/>
                          <a:ext cx="1222375" cy="2832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DFF16" id="Rounded Rectangle 53" o:spid="_x0000_s1026" alt="Red highlight box" style="position:absolute;margin-left:109.7pt;margin-top:114.1pt;width:96.25pt;height:22.3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" filled="f" strokecolor="red" strokeweight="2pt"/>
            </w:pict>
          </mc:Fallback>
        </mc:AlternateContent>
      </w:r>
      <w:r>
        <w:rPr>
          <w:noProof/>
        </w:rPr>
        <w:drawing>
          <wp:inline distT="0" distB="0" distL="0" distR="0" wp14:anchorId="34927D89" wp14:editId="2ADBE7C5">
            <wp:extent cx="4823313" cy="3240000"/>
            <wp:effectExtent l="38100" t="38100" r="92075" b="93980"/>
            <wp:docPr id="23" name="Picture 23" descr="The student has been found ineligible with this advice and the Request review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student has been found ineligible with this advice and the Request review button highlighted"/>
                    <pic:cNvPicPr/>
                  </pic:nvPicPr>
                  <pic:blipFill>
                    <a:blip r:embed="rId49"/>
                    <a:stretch>
                      <a:fillRect/>
                    </a:stretch>
                  </pic:blipFill>
                  <pic:spPr>
                    <a:xfrm>
                      <a:off x="0" y="0"/>
                      <a:ext cx="4823313" cy="32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2DF376B2" w14:textId="77777777" w:rsidR="009E6AA6" w:rsidRDefault="009E6AA6" w:rsidP="009E6AA6">
      <w:r w:rsidRPr="00693B38">
        <w:t xml:space="preserve">To </w:t>
      </w:r>
      <w:r>
        <w:t>show</w:t>
      </w:r>
      <w:r w:rsidRPr="00693B38">
        <w:t xml:space="preserve"> that they meet the criteria</w:t>
      </w:r>
      <w:r>
        <w:t>,</w:t>
      </w:r>
      <w:r w:rsidRPr="00693B38">
        <w:t xml:space="preserve"> </w:t>
      </w:r>
      <w:r>
        <w:t>the student</w:t>
      </w:r>
      <w:r w:rsidRPr="00693B38">
        <w:t xml:space="preserve"> need</w:t>
      </w:r>
      <w:r>
        <w:t>s</w:t>
      </w:r>
      <w:r w:rsidRPr="00693B38">
        <w:t xml:space="preserve"> </w:t>
      </w:r>
      <w:r>
        <w:t xml:space="preserve">to provide additional supporting evidence and further details to support their request for a review. They will repeat Step 3 to upload their supporting evidence. </w:t>
      </w:r>
    </w:p>
    <w:p w14:paraId="701D6447" w14:textId="77777777" w:rsidR="009E6AA6" w:rsidRDefault="009E6AA6" w:rsidP="009E6AA6">
      <w:r>
        <w:t xml:space="preserve">The student should check their document/s and information that they </w:t>
      </w:r>
      <w:r w:rsidRPr="00F45049">
        <w:t>provide</w:t>
      </w:r>
      <w:r>
        <w:t xml:space="preserve"> because, after submission, they cannot upload other documents or make any changes.</w:t>
      </w:r>
    </w:p>
    <w:p w14:paraId="329CDAED" w14:textId="77777777" w:rsidR="009E6AA6" w:rsidRDefault="009E6AA6" w:rsidP="009E6AA6">
      <w:r>
        <w:t xml:space="preserve">The student should click on the </w:t>
      </w:r>
      <w:r>
        <w:rPr>
          <w:b/>
        </w:rPr>
        <w:t>Request review</w:t>
      </w:r>
      <w:r>
        <w:t xml:space="preserve"> button. If they have not uploaded</w:t>
      </w:r>
      <w:r w:rsidRPr="001C751C">
        <w:t xml:space="preserve"> at least one</w:t>
      </w:r>
      <w:r w:rsidRPr="00AA121B">
        <w:t xml:space="preserve"> additional document</w:t>
      </w:r>
      <w:r>
        <w:t xml:space="preserve"> and provided a comment,</w:t>
      </w:r>
      <w:r w:rsidRPr="00AA121B">
        <w:t xml:space="preserve"> the request </w:t>
      </w:r>
      <w:r>
        <w:t xml:space="preserve">for a review cannot be </w:t>
      </w:r>
      <w:r w:rsidRPr="00AA121B">
        <w:t>submi</w:t>
      </w:r>
      <w:r>
        <w:t>tted.</w:t>
      </w:r>
    </w:p>
    <w:p w14:paraId="46877590" w14:textId="602EF837" w:rsidR="009E6AA6" w:rsidRDefault="009E6AA6" w:rsidP="009E6AA6">
      <w:r>
        <w:t xml:space="preserve">The </w:t>
      </w:r>
      <w:r w:rsidR="00FE5F88">
        <w:t>SCSA</w:t>
      </w:r>
      <w:r>
        <w:t xml:space="preserve"> will review the student’s declaration with the</w:t>
      </w:r>
      <w:r w:rsidRPr="00F82100">
        <w:t xml:space="preserve"> additional </w:t>
      </w:r>
      <w:r>
        <w:t xml:space="preserve">supporting evidence and information they have provided. </w:t>
      </w:r>
    </w:p>
    <w:p w14:paraId="6D67463B" w14:textId="0CFDCAE5" w:rsidR="0044559A" w:rsidRDefault="009E6AA6" w:rsidP="009E6AA6">
      <w:pPr>
        <w:sectPr w:rsidR="0044559A" w:rsidSect="00615AF6">
          <w:pgSz w:w="11906" w:h="16838" w:code="9"/>
          <w:pgMar w:top="1440" w:right="1440" w:bottom="1134" w:left="1440" w:header="709" w:footer="709" w:gutter="0"/>
          <w:cols w:space="708"/>
          <w:docGrid w:linePitch="360"/>
        </w:sectPr>
      </w:pPr>
      <w:r>
        <w:t xml:space="preserve">After the review has been completed, the </w:t>
      </w:r>
      <w:r w:rsidR="00B04DAE">
        <w:t>SCSA</w:t>
      </w:r>
      <w:r>
        <w:t xml:space="preserve"> will notify </w:t>
      </w:r>
      <w:r w:rsidRPr="0024308F">
        <w:t xml:space="preserve">the </w:t>
      </w:r>
      <w:r>
        <w:t>student</w:t>
      </w:r>
      <w:r w:rsidRPr="003617DC">
        <w:t xml:space="preserve"> </w:t>
      </w:r>
      <w:r>
        <w:t>by email.</w:t>
      </w:r>
      <w:r w:rsidRPr="001236D6">
        <w:t xml:space="preserve"> </w:t>
      </w:r>
      <w:r>
        <w:t>The student can also see the outcome of the review in the student p</w:t>
      </w:r>
      <w:r w:rsidRPr="003617DC">
        <w:t>ortal</w:t>
      </w:r>
      <w:r>
        <w:t>. The review</w:t>
      </w:r>
      <w:r w:rsidRPr="00F45049">
        <w:t xml:space="preserve"> eligibility status</w:t>
      </w:r>
      <w:r>
        <w:t xml:space="preserve"> will be </w:t>
      </w:r>
      <w:r w:rsidRPr="00F45049">
        <w:t xml:space="preserve">either </w:t>
      </w:r>
      <w:r w:rsidRPr="00621637">
        <w:rPr>
          <w:b/>
        </w:rPr>
        <w:t>Eligible</w:t>
      </w:r>
      <w:r w:rsidRPr="00F45049">
        <w:t xml:space="preserve"> or </w:t>
      </w:r>
      <w:r>
        <w:rPr>
          <w:b/>
        </w:rPr>
        <w:t>I</w:t>
      </w:r>
      <w:r w:rsidRPr="00621637">
        <w:rPr>
          <w:b/>
        </w:rPr>
        <w:t>neligible</w:t>
      </w:r>
      <w:r w:rsidRPr="000259E4">
        <w:t xml:space="preserve"> </w:t>
      </w:r>
      <w:r>
        <w:t xml:space="preserve">and the student will be able to view a </w:t>
      </w:r>
      <w:r w:rsidRPr="00F45049">
        <w:t>comment</w:t>
      </w:r>
      <w:r>
        <w:t xml:space="preserve"> explaining</w:t>
      </w:r>
      <w:r w:rsidRPr="00F45049">
        <w:t xml:space="preserve"> the </w:t>
      </w:r>
      <w:r>
        <w:t>decision</w:t>
      </w:r>
      <w:r w:rsidRPr="00F45049">
        <w:t>.</w:t>
      </w:r>
    </w:p>
    <w:p w14:paraId="74F69AC6" w14:textId="77777777" w:rsidR="0044559A" w:rsidRDefault="0044559A" w:rsidP="00A912A7">
      <w:r>
        <w:lastRenderedPageBreak/>
        <w:br w:type="page"/>
      </w:r>
    </w:p>
    <w:p w14:paraId="2E81591B" w14:textId="5A1F11B1" w:rsidR="00A912A7" w:rsidRDefault="004A7FF5" w:rsidP="00A912A7">
      <w:r>
        <w:rPr>
          <w:noProof/>
          <w:lang w:eastAsia="en-AU"/>
        </w:rPr>
        <w:lastRenderedPageBreak/>
        <w:drawing>
          <wp:anchor distT="0" distB="0" distL="114300" distR="114300" simplePos="0" relativeHeight="251840511" behindDoc="1" locked="0" layoutInCell="1" allowOverlap="1" wp14:anchorId="6EEE9BFD" wp14:editId="1F2A5818">
            <wp:simplePos x="0" y="0"/>
            <wp:positionH relativeFrom="column">
              <wp:posOffset>-921600</wp:posOffset>
            </wp:positionH>
            <wp:positionV relativeFrom="paragraph">
              <wp:posOffset>-1000800</wp:posOffset>
            </wp:positionV>
            <wp:extent cx="7624939" cy="107856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School guide_EALD backcover_2019.jpg"/>
                    <pic:cNvPicPr/>
                  </pic:nvPicPr>
                  <pic:blipFill>
                    <a:blip r:embed="rId50">
                      <a:extLst>
                        <a:ext uri="{28A0092B-C50C-407E-A947-70E740481C1C}">
                          <a14:useLocalDpi xmlns:a14="http://schemas.microsoft.com/office/drawing/2010/main" val="0"/>
                        </a:ext>
                      </a:extLst>
                    </a:blip>
                    <a:stretch>
                      <a:fillRect/>
                    </a:stretch>
                  </pic:blipFill>
                  <pic:spPr>
                    <a:xfrm>
                      <a:off x="0" y="0"/>
                      <a:ext cx="7624939" cy="10785600"/>
                    </a:xfrm>
                    <a:prstGeom prst="rect">
                      <a:avLst/>
                    </a:prstGeom>
                  </pic:spPr>
                </pic:pic>
              </a:graphicData>
            </a:graphic>
            <wp14:sizeRelH relativeFrom="margin">
              <wp14:pctWidth>0</wp14:pctWidth>
            </wp14:sizeRelH>
            <wp14:sizeRelV relativeFrom="margin">
              <wp14:pctHeight>0</wp14:pctHeight>
            </wp14:sizeRelV>
          </wp:anchor>
        </w:drawing>
      </w:r>
    </w:p>
    <w:sectPr w:rsidR="00A912A7" w:rsidSect="00615AF6">
      <w:footerReference w:type="default" r:id="rId51"/>
      <w:pgSz w:w="11906" w:h="16838" w:code="9"/>
      <w:pgMar w:top="1440" w:right="1440" w:bottom="1134"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FA17" w14:textId="77777777" w:rsidR="00CA049E" w:rsidRDefault="00CA049E" w:rsidP="00630BCE">
      <w:r>
        <w:separator/>
      </w:r>
    </w:p>
  </w:endnote>
  <w:endnote w:type="continuationSeparator" w:id="0">
    <w:p w14:paraId="5D61296B" w14:textId="77777777" w:rsidR="00CA049E" w:rsidRDefault="00CA049E" w:rsidP="0063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52AF" w14:textId="094FB1D4" w:rsidR="00D4323D" w:rsidRPr="00F5718A" w:rsidRDefault="00D4323D" w:rsidP="00F5718A">
    <w:pPr>
      <w:tabs>
        <w:tab w:val="center" w:pos="4513"/>
        <w:tab w:val="right" w:pos="9026"/>
      </w:tabs>
      <w:spacing w:after="0" w:line="240" w:lineRule="auto"/>
      <w:rPr>
        <w:rFonts w:ascii="Calibri" w:eastAsia="Calibri" w:hAnsi="Calibri" w:cs="Times New Roman"/>
      </w:rPr>
    </w:pPr>
    <w:r w:rsidRPr="00F5718A">
      <w:rPr>
        <w:rFonts w:ascii="Calibri" w:eastAsia="Times New Roman" w:hAnsi="Calibri" w:cs="Calibri"/>
        <w:sz w:val="18"/>
        <w:szCs w:val="16"/>
      </w:rPr>
      <w:t>EAL/D eligibility | School guide for online applications</w:t>
    </w:r>
    <w:r w:rsidRPr="00F5718A">
      <w:rPr>
        <w:rFonts w:ascii="Calibri" w:eastAsia="Times New Roman" w:hAnsi="Calibri" w:cs="Calibri"/>
        <w:sz w:val="18"/>
        <w:szCs w:val="16"/>
      </w:rPr>
      <w:ptab w:relativeTo="margin" w:alignment="right" w:leader="none"/>
    </w:r>
    <w:r w:rsidRPr="00F5718A">
      <w:rPr>
        <w:rFonts w:ascii="Calibri" w:eastAsia="Times New Roman" w:hAnsi="Calibri" w:cs="Calibri"/>
        <w:sz w:val="18"/>
        <w:szCs w:val="16"/>
      </w:rPr>
      <w:fldChar w:fldCharType="begin"/>
    </w:r>
    <w:r w:rsidRPr="00F5718A">
      <w:rPr>
        <w:rFonts w:ascii="Calibri" w:eastAsia="Times New Roman" w:hAnsi="Calibri" w:cs="Calibri"/>
        <w:sz w:val="18"/>
        <w:szCs w:val="16"/>
      </w:rPr>
      <w:instrText xml:space="preserve"> PAGE   \* MERGEFORMAT </w:instrText>
    </w:r>
    <w:r w:rsidRPr="00F5718A">
      <w:rPr>
        <w:rFonts w:ascii="Calibri" w:eastAsia="Times New Roman" w:hAnsi="Calibri" w:cs="Calibri"/>
        <w:sz w:val="18"/>
        <w:szCs w:val="16"/>
      </w:rPr>
      <w:fldChar w:fldCharType="separate"/>
    </w:r>
    <w:r w:rsidR="00FE10CD">
      <w:rPr>
        <w:rFonts w:ascii="Calibri" w:eastAsia="Times New Roman" w:hAnsi="Calibri" w:cs="Calibri"/>
        <w:noProof/>
        <w:sz w:val="18"/>
        <w:szCs w:val="16"/>
      </w:rPr>
      <w:t>1</w:t>
    </w:r>
    <w:r w:rsidRPr="00F5718A">
      <w:rPr>
        <w:rFonts w:ascii="Calibri" w:eastAsia="Times New Roman" w:hAnsi="Calibri" w:cs="Calibri"/>
        <w:noProof/>
        <w:sz w:val="18"/>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4394C" w14:textId="6BB3FA0C" w:rsidR="0037305A" w:rsidRPr="007A4EEA" w:rsidRDefault="00C70FF7" w:rsidP="007A4EEA">
    <w:pPr>
      <w:spacing w:after="0"/>
      <w:rPr>
        <w:sz w:val="18"/>
      </w:rPr>
    </w:pPr>
    <w:r>
      <w:rPr>
        <w:sz w:val="18"/>
      </w:rPr>
      <w:t>2023/4714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CF634" w14:textId="77777777" w:rsidR="0037305A" w:rsidRPr="0008758E" w:rsidRDefault="0037305A" w:rsidP="000875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DBD70" w14:textId="7327ECFC" w:rsidR="009E6AA6" w:rsidRDefault="009E6AA6" w:rsidP="00B27893">
    <w:pPr>
      <w:pStyle w:val="Footer"/>
      <w:spacing w:after="0" w:line="240" w:lineRule="auto"/>
    </w:pPr>
    <w:r w:rsidRPr="00881C88">
      <w:rPr>
        <w:rFonts w:ascii="Calibri" w:eastAsia="Times New Roman" w:hAnsi="Calibri" w:cs="Calibri"/>
        <w:sz w:val="18"/>
        <w:szCs w:val="16"/>
      </w:rPr>
      <w:t>Student Records Management System</w:t>
    </w:r>
    <w:r>
      <w:rPr>
        <w:rFonts w:ascii="Calibri" w:eastAsia="Times New Roman" w:hAnsi="Calibri" w:cs="Calibri"/>
        <w:sz w:val="18"/>
        <w:szCs w:val="16"/>
      </w:rPr>
      <w:t xml:space="preserve"> | School guide for online </w:t>
    </w:r>
    <w:r w:rsidRPr="00881C88">
      <w:rPr>
        <w:rFonts w:ascii="Calibri" w:eastAsia="Times New Roman" w:hAnsi="Calibri" w:cs="Calibri"/>
        <w:sz w:val="18"/>
        <w:szCs w:val="16"/>
      </w:rPr>
      <w:t xml:space="preserve">EAL/D eligibility </w:t>
    </w:r>
    <w:r>
      <w:rPr>
        <w:rFonts w:ascii="Calibri" w:eastAsia="Times New Roman" w:hAnsi="Calibri" w:cs="Calibri"/>
        <w:sz w:val="18"/>
        <w:szCs w:val="16"/>
      </w:rPr>
      <w:t>declarations</w:t>
    </w:r>
    <w:r w:rsidR="00AC3E7C">
      <w:rPr>
        <w:rFonts w:ascii="Calibri" w:eastAsia="Times New Roman" w:hAnsi="Calibri" w:cs="Calibri"/>
        <w:sz w:val="18"/>
        <w:szCs w:val="16"/>
      </w:rPr>
      <w:t>: international</w:t>
    </w:r>
    <w:r>
      <w:rPr>
        <w:rFonts w:ascii="Calibri" w:eastAsia="Times New Roman" w:hAnsi="Calibri" w:cs="Calibri"/>
        <w:sz w:val="18"/>
        <w:szCs w:val="16"/>
      </w:rPr>
      <w:t xml:space="preserve"> </w:t>
    </w:r>
    <w:r>
      <w:rPr>
        <w:rFonts w:ascii="Calibri" w:eastAsia="Times New Roman" w:hAnsi="Calibri" w:cs="Calibri"/>
        <w:sz w:val="18"/>
        <w:szCs w:val="16"/>
      </w:rPr>
      <w:ptab w:relativeTo="margin" w:alignment="right" w:leader="none"/>
    </w:r>
    <w:r w:rsidRPr="00A875D5">
      <w:rPr>
        <w:rFonts w:ascii="Calibri" w:eastAsia="Times New Roman" w:hAnsi="Calibri" w:cs="Calibri"/>
        <w:sz w:val="18"/>
        <w:szCs w:val="16"/>
      </w:rPr>
      <w:fldChar w:fldCharType="begin"/>
    </w:r>
    <w:r w:rsidRPr="00A875D5">
      <w:rPr>
        <w:rFonts w:ascii="Calibri" w:eastAsia="Times New Roman" w:hAnsi="Calibri" w:cs="Calibri"/>
        <w:sz w:val="18"/>
        <w:szCs w:val="16"/>
      </w:rPr>
      <w:instrText xml:space="preserve"> PAGE   \* MERGEFORMAT </w:instrText>
    </w:r>
    <w:r w:rsidRPr="00A875D5">
      <w:rPr>
        <w:rFonts w:ascii="Calibri" w:eastAsia="Times New Roman" w:hAnsi="Calibri" w:cs="Calibri"/>
        <w:sz w:val="18"/>
        <w:szCs w:val="16"/>
      </w:rPr>
      <w:fldChar w:fldCharType="separate"/>
    </w:r>
    <w:r>
      <w:rPr>
        <w:rFonts w:ascii="Calibri" w:eastAsia="Times New Roman" w:hAnsi="Calibri" w:cs="Calibri"/>
        <w:noProof/>
        <w:sz w:val="18"/>
        <w:szCs w:val="16"/>
      </w:rPr>
      <w:t>4</w:t>
    </w:r>
    <w:r w:rsidRPr="00A875D5">
      <w:rPr>
        <w:rFonts w:ascii="Calibri" w:eastAsia="Times New Roman" w:hAnsi="Calibri" w:cs="Calibri"/>
        <w:noProof/>
        <w:sz w:val="18"/>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26BD" w14:textId="77777777" w:rsidR="0037305A" w:rsidRPr="00103B3B" w:rsidRDefault="0037305A" w:rsidP="00103B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7C0E2" w14:textId="77777777" w:rsidR="00CA049E" w:rsidRDefault="00CA049E" w:rsidP="00630BCE">
      <w:r>
        <w:separator/>
      </w:r>
    </w:p>
  </w:footnote>
  <w:footnote w:type="continuationSeparator" w:id="0">
    <w:p w14:paraId="6697EAFF" w14:textId="77777777" w:rsidR="00CA049E" w:rsidRDefault="00CA049E" w:rsidP="00630B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64AB8" w14:textId="77777777" w:rsidR="009E6AA6" w:rsidRPr="00DB3545" w:rsidRDefault="009E6AA6" w:rsidP="00DB35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A3146" w14:textId="77777777" w:rsidR="0037305A" w:rsidRPr="00DB3545" w:rsidRDefault="0037305A" w:rsidP="00DB35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09E0A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640A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4788E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0474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9B0E0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C0C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C406B190"/>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5E209030"/>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1928CB"/>
    <w:multiLevelType w:val="hybridMultilevel"/>
    <w:tmpl w:val="E2CAEC40"/>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2BA5969"/>
    <w:multiLevelType w:val="hybridMultilevel"/>
    <w:tmpl w:val="A53C930A"/>
    <w:lvl w:ilvl="0" w:tplc="7D220CC8">
      <w:start w:val="1"/>
      <w:numFmt w:val="bullet"/>
      <w:pStyle w:val="ListBullet2"/>
      <w:lvlText w:val="o"/>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9801749"/>
    <w:multiLevelType w:val="hybridMultilevel"/>
    <w:tmpl w:val="EFDA3F3C"/>
    <w:lvl w:ilvl="0" w:tplc="2CA890DC">
      <w:start w:val="1"/>
      <w:numFmt w:val="decimal"/>
      <w:pStyle w:val="Tabletitles"/>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C1834B1"/>
    <w:multiLevelType w:val="hybridMultilevel"/>
    <w:tmpl w:val="6700D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1B03560"/>
    <w:multiLevelType w:val="hybridMultilevel"/>
    <w:tmpl w:val="240891DC"/>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4D569F2"/>
    <w:multiLevelType w:val="hybridMultilevel"/>
    <w:tmpl w:val="E1480EBE"/>
    <w:lvl w:ilvl="0" w:tplc="FD2E6648">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8F8089F"/>
    <w:multiLevelType w:val="hybridMultilevel"/>
    <w:tmpl w:val="5D40E218"/>
    <w:lvl w:ilvl="0" w:tplc="FFFFFFFF">
      <w:start w:val="1"/>
      <w:numFmt w:val="bullet"/>
      <w:lvlText w:val=""/>
      <w:lvlJc w:val="left"/>
      <w:pPr>
        <w:ind w:left="720" w:hanging="360"/>
      </w:pPr>
      <w:rPr>
        <w:rFonts w:ascii="Wingdings" w:hAnsi="Wingdings" w:hint="default"/>
      </w:rPr>
    </w:lvl>
    <w:lvl w:ilvl="1" w:tplc="0AC0C806">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BEB417E"/>
    <w:multiLevelType w:val="hybridMultilevel"/>
    <w:tmpl w:val="E258F984"/>
    <w:lvl w:ilvl="0" w:tplc="85883BBE">
      <w:start w:val="1"/>
      <w:numFmt w:val="bullet"/>
      <w:lvlText w:val=""/>
      <w:lvlJc w:val="left"/>
      <w:pPr>
        <w:ind w:left="720" w:hanging="360"/>
      </w:pPr>
      <w:rPr>
        <w:rFonts w:ascii="Symbol" w:hAnsi="Symbol" w:hint="default"/>
        <w:b w:val="0"/>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28C1074"/>
    <w:multiLevelType w:val="hybridMultilevel"/>
    <w:tmpl w:val="AC024CAA"/>
    <w:lvl w:ilvl="0" w:tplc="0AC0C806">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D0F546C"/>
    <w:multiLevelType w:val="hybridMultilevel"/>
    <w:tmpl w:val="0218A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E6C2FFA"/>
    <w:multiLevelType w:val="hybridMultilevel"/>
    <w:tmpl w:val="51CED562"/>
    <w:lvl w:ilvl="0" w:tplc="8C180690">
      <w:start w:val="1"/>
      <w:numFmt w:val="decimal"/>
      <w:pStyle w:val="Figuretitles"/>
      <w:lvlText w:val="Figure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F79680E"/>
    <w:multiLevelType w:val="multilevel"/>
    <w:tmpl w:val="2C340E8E"/>
    <w:lvl w:ilvl="0">
      <w:start w:val="1"/>
      <w:numFmt w:val="decimal"/>
      <w:pStyle w:val="csbullet"/>
      <w:lvlText w:val="%1."/>
      <w:lvlJc w:val="left"/>
      <w:pPr>
        <w:tabs>
          <w:tab w:val="num" w:pos="360"/>
        </w:tabs>
        <w:ind w:left="360" w:hanging="360"/>
      </w:pPr>
      <w:rPr>
        <w:rFonts w:ascii="Arial" w:hAnsi="Arial" w:cs="Arial" w:hint="default"/>
        <w:b/>
        <w:i w:val="0"/>
        <w:color w:val="auto"/>
        <w:sz w:val="22"/>
        <w:szCs w:val="22"/>
      </w:rPr>
    </w:lvl>
    <w:lvl w:ilvl="1">
      <w:start w:val="1"/>
      <w:numFmt w:val="decimal"/>
      <w:lvlText w:val="%1.%2"/>
      <w:lvlJc w:val="left"/>
      <w:pPr>
        <w:tabs>
          <w:tab w:val="num" w:pos="1161"/>
        </w:tabs>
        <w:ind w:left="1161" w:hanging="585"/>
      </w:pPr>
      <w:rPr>
        <w:rFonts w:ascii="Arial" w:hAnsi="Arial" w:cs="Arial" w:hint="default"/>
        <w:b/>
        <w:i w:val="0"/>
        <w:sz w:val="22"/>
        <w:szCs w:val="22"/>
      </w:rPr>
    </w:lvl>
    <w:lvl w:ilvl="2">
      <w:start w:val="1"/>
      <w:numFmt w:val="decimal"/>
      <w:lvlText w:val="%1.%2.%3"/>
      <w:lvlJc w:val="left"/>
      <w:pPr>
        <w:tabs>
          <w:tab w:val="num" w:pos="1872"/>
        </w:tabs>
        <w:ind w:left="1872" w:hanging="720"/>
      </w:pPr>
      <w:rPr>
        <w:rFonts w:ascii="Arial" w:hAnsi="Arial" w:cs="Arial" w:hint="default"/>
        <w:b/>
      </w:rPr>
    </w:lvl>
    <w:lvl w:ilvl="3">
      <w:start w:val="1"/>
      <w:numFmt w:val="decimal"/>
      <w:lvlText w:val="%1.%2.%3.%4"/>
      <w:lvlJc w:val="left"/>
      <w:pPr>
        <w:tabs>
          <w:tab w:val="num" w:pos="2448"/>
        </w:tabs>
        <w:ind w:left="2448" w:hanging="720"/>
      </w:pPr>
    </w:lvl>
    <w:lvl w:ilvl="4">
      <w:start w:val="1"/>
      <w:numFmt w:val="decimal"/>
      <w:lvlText w:val="%1.%2.%3.%4.%5"/>
      <w:lvlJc w:val="left"/>
      <w:pPr>
        <w:tabs>
          <w:tab w:val="num" w:pos="3384"/>
        </w:tabs>
        <w:ind w:left="3384" w:hanging="1080"/>
      </w:pPr>
    </w:lvl>
    <w:lvl w:ilvl="5">
      <w:start w:val="1"/>
      <w:numFmt w:val="decimal"/>
      <w:lvlText w:val="%1.%2.%3.%4.%5.%6"/>
      <w:lvlJc w:val="left"/>
      <w:pPr>
        <w:tabs>
          <w:tab w:val="num" w:pos="3960"/>
        </w:tabs>
        <w:ind w:left="3960" w:hanging="1080"/>
      </w:pPr>
    </w:lvl>
    <w:lvl w:ilvl="6">
      <w:start w:val="1"/>
      <w:numFmt w:val="decimal"/>
      <w:lvlText w:val="%1.%2.%3.%4.%5.%6.%7"/>
      <w:lvlJc w:val="left"/>
      <w:pPr>
        <w:tabs>
          <w:tab w:val="num" w:pos="4896"/>
        </w:tabs>
        <w:ind w:left="4896" w:hanging="1440"/>
      </w:pPr>
    </w:lvl>
    <w:lvl w:ilvl="7">
      <w:start w:val="1"/>
      <w:numFmt w:val="decimal"/>
      <w:lvlText w:val="%1.%2.%3.%4.%5.%6.%7.%8"/>
      <w:lvlJc w:val="left"/>
      <w:pPr>
        <w:tabs>
          <w:tab w:val="num" w:pos="5472"/>
        </w:tabs>
        <w:ind w:left="5472" w:hanging="1440"/>
      </w:pPr>
    </w:lvl>
    <w:lvl w:ilvl="8">
      <w:start w:val="1"/>
      <w:numFmt w:val="decimal"/>
      <w:lvlText w:val="%1.%2.%3.%4.%5.%6.%7.%8.%9"/>
      <w:lvlJc w:val="left"/>
      <w:pPr>
        <w:tabs>
          <w:tab w:val="num" w:pos="6048"/>
        </w:tabs>
        <w:ind w:left="6048" w:hanging="1440"/>
      </w:pPr>
    </w:lvl>
  </w:abstractNum>
  <w:abstractNum w:abstractNumId="20" w15:restartNumberingAfterBreak="0">
    <w:nsid w:val="351D6510"/>
    <w:multiLevelType w:val="hybridMultilevel"/>
    <w:tmpl w:val="9C46BC2A"/>
    <w:lvl w:ilvl="0" w:tplc="37F28EF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AD428D"/>
    <w:multiLevelType w:val="hybridMultilevel"/>
    <w:tmpl w:val="240891DC"/>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BFC7C4C"/>
    <w:multiLevelType w:val="hybridMultilevel"/>
    <w:tmpl w:val="69987166"/>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3302119"/>
    <w:multiLevelType w:val="hybridMultilevel"/>
    <w:tmpl w:val="66648C92"/>
    <w:lvl w:ilvl="0" w:tplc="27F2E81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5D4476"/>
    <w:multiLevelType w:val="hybridMultilevel"/>
    <w:tmpl w:val="5774904E"/>
    <w:lvl w:ilvl="0" w:tplc="0C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A0A68A2"/>
    <w:multiLevelType w:val="hybridMultilevel"/>
    <w:tmpl w:val="378EC9DE"/>
    <w:lvl w:ilvl="0" w:tplc="056C4C78">
      <w:start w:val="1"/>
      <w:numFmt w:val="bullet"/>
      <w:pStyle w:val="hyperlnk1"/>
      <w:lvlText w:val="Ⓣ"/>
      <w:lvlJc w:val="left"/>
      <w:pPr>
        <w:ind w:left="720" w:hanging="360"/>
      </w:pPr>
      <w:rPr>
        <w:rFonts w:ascii="MS Gothic" w:eastAsia="MS Gothic" w:hAnsi="MS Gothic" w:hint="eastAsia"/>
        <w:sz w:val="32"/>
        <w:szCs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D413EF0"/>
    <w:multiLevelType w:val="hybridMultilevel"/>
    <w:tmpl w:val="5C4C5040"/>
    <w:lvl w:ilvl="0" w:tplc="0C09000B">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15:restartNumberingAfterBreak="0">
    <w:nsid w:val="5DA70AF7"/>
    <w:multiLevelType w:val="hybridMultilevel"/>
    <w:tmpl w:val="5E461FA4"/>
    <w:lvl w:ilvl="0" w:tplc="5F4673BC">
      <w:start w:val="1"/>
      <w:numFmt w:val="lowerLetter"/>
      <w:pStyle w:val="ListNumber2"/>
      <w:lvlText w:val="(%1)"/>
      <w:lvlJc w:val="left"/>
      <w:pPr>
        <w:ind w:left="720" w:hanging="360"/>
      </w:pPr>
      <w:rPr>
        <w:rFont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7F614CF"/>
    <w:multiLevelType w:val="hybridMultilevel"/>
    <w:tmpl w:val="20CC7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AD373B4"/>
    <w:multiLevelType w:val="hybridMultilevel"/>
    <w:tmpl w:val="441C648A"/>
    <w:lvl w:ilvl="0" w:tplc="3BE87BC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CB650AC"/>
    <w:multiLevelType w:val="hybridMultilevel"/>
    <w:tmpl w:val="22F8F254"/>
    <w:lvl w:ilvl="0" w:tplc="08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147E9E"/>
    <w:multiLevelType w:val="hybridMultilevel"/>
    <w:tmpl w:val="4432AFC2"/>
    <w:lvl w:ilvl="0" w:tplc="3E722280">
      <w:start w:val="1"/>
      <w:numFmt w:val="bullet"/>
      <w:pStyle w:val="ListBullet3"/>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73423E"/>
    <w:multiLevelType w:val="hybridMultilevel"/>
    <w:tmpl w:val="0144DE0E"/>
    <w:lvl w:ilvl="0" w:tplc="3BF47CD4">
      <w:start w:val="1"/>
      <w:numFmt w:val="decimal"/>
      <w:lvlText w:val="%1."/>
      <w:lvlJc w:val="left"/>
      <w:pPr>
        <w:ind w:left="360" w:hanging="360"/>
      </w:pPr>
      <w:rPr>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1100075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4926640">
    <w:abstractNumId w:val="20"/>
  </w:num>
  <w:num w:numId="3" w16cid:durableId="951714867">
    <w:abstractNumId w:val="9"/>
  </w:num>
  <w:num w:numId="4" w16cid:durableId="2123642672">
    <w:abstractNumId w:val="31"/>
  </w:num>
  <w:num w:numId="5" w16cid:durableId="998119084">
    <w:abstractNumId w:val="10"/>
  </w:num>
  <w:num w:numId="6" w16cid:durableId="2044362506">
    <w:abstractNumId w:val="18"/>
  </w:num>
  <w:num w:numId="7" w16cid:durableId="1384327213">
    <w:abstractNumId w:val="23"/>
  </w:num>
  <w:num w:numId="8" w16cid:durableId="1538204039">
    <w:abstractNumId w:val="5"/>
  </w:num>
  <w:num w:numId="9" w16cid:durableId="590508252">
    <w:abstractNumId w:val="4"/>
  </w:num>
  <w:num w:numId="10" w16cid:durableId="2064522626">
    <w:abstractNumId w:val="6"/>
  </w:num>
  <w:num w:numId="11" w16cid:durableId="2005621365">
    <w:abstractNumId w:val="3"/>
  </w:num>
  <w:num w:numId="12" w16cid:durableId="375392653">
    <w:abstractNumId w:val="2"/>
  </w:num>
  <w:num w:numId="13" w16cid:durableId="1451432343">
    <w:abstractNumId w:val="1"/>
  </w:num>
  <w:num w:numId="14" w16cid:durableId="1888100545">
    <w:abstractNumId w:val="0"/>
  </w:num>
  <w:num w:numId="15" w16cid:durableId="81221096">
    <w:abstractNumId w:val="27"/>
  </w:num>
  <w:num w:numId="16" w16cid:durableId="1497766306">
    <w:abstractNumId w:val="26"/>
  </w:num>
  <w:num w:numId="17" w16cid:durableId="779379564">
    <w:abstractNumId w:val="29"/>
  </w:num>
  <w:num w:numId="18" w16cid:durableId="1815681274">
    <w:abstractNumId w:val="13"/>
  </w:num>
  <w:num w:numId="19" w16cid:durableId="2018535725">
    <w:abstractNumId w:val="15"/>
  </w:num>
  <w:num w:numId="20" w16cid:durableId="428818684">
    <w:abstractNumId w:val="7"/>
  </w:num>
  <w:num w:numId="21" w16cid:durableId="1463159004">
    <w:abstractNumId w:val="12"/>
  </w:num>
  <w:num w:numId="22" w16cid:durableId="523792854">
    <w:abstractNumId w:val="21"/>
  </w:num>
  <w:num w:numId="23" w16cid:durableId="837499562">
    <w:abstractNumId w:val="24"/>
  </w:num>
  <w:num w:numId="24" w16cid:durableId="138808933">
    <w:abstractNumId w:val="17"/>
  </w:num>
  <w:num w:numId="25" w16cid:durableId="1599364765">
    <w:abstractNumId w:val="32"/>
  </w:num>
  <w:num w:numId="26" w16cid:durableId="1881235811">
    <w:abstractNumId w:val="30"/>
  </w:num>
  <w:num w:numId="27" w16cid:durableId="1527795985">
    <w:abstractNumId w:val="25"/>
  </w:num>
  <w:num w:numId="28" w16cid:durableId="1305431140">
    <w:abstractNumId w:val="11"/>
  </w:num>
  <w:num w:numId="29" w16cid:durableId="1611665584">
    <w:abstractNumId w:val="28"/>
  </w:num>
  <w:num w:numId="30" w16cid:durableId="1833908508">
    <w:abstractNumId w:val="5"/>
  </w:num>
  <w:num w:numId="31" w16cid:durableId="1070154671">
    <w:abstractNumId w:val="4"/>
  </w:num>
  <w:num w:numId="32" w16cid:durableId="278612088">
    <w:abstractNumId w:val="2"/>
  </w:num>
  <w:num w:numId="33" w16cid:durableId="485169431">
    <w:abstractNumId w:val="1"/>
  </w:num>
  <w:num w:numId="34" w16cid:durableId="855384221">
    <w:abstractNumId w:val="0"/>
  </w:num>
  <w:num w:numId="35" w16cid:durableId="301158354">
    <w:abstractNumId w:val="5"/>
  </w:num>
  <w:num w:numId="36" w16cid:durableId="961957370">
    <w:abstractNumId w:val="4"/>
  </w:num>
  <w:num w:numId="37" w16cid:durableId="1632520524">
    <w:abstractNumId w:val="2"/>
  </w:num>
  <w:num w:numId="38" w16cid:durableId="1100491836">
    <w:abstractNumId w:val="1"/>
  </w:num>
  <w:num w:numId="39" w16cid:durableId="2067291254">
    <w:abstractNumId w:val="0"/>
  </w:num>
  <w:num w:numId="40" w16cid:durableId="1201284731">
    <w:abstractNumId w:val="5"/>
  </w:num>
  <w:num w:numId="41" w16cid:durableId="1338924934">
    <w:abstractNumId w:val="4"/>
  </w:num>
  <w:num w:numId="42" w16cid:durableId="1214342649">
    <w:abstractNumId w:val="2"/>
  </w:num>
  <w:num w:numId="43" w16cid:durableId="891428690">
    <w:abstractNumId w:val="1"/>
  </w:num>
  <w:num w:numId="44" w16cid:durableId="243153205">
    <w:abstractNumId w:val="0"/>
  </w:num>
  <w:num w:numId="45" w16cid:durableId="911700620">
    <w:abstractNumId w:val="22"/>
  </w:num>
  <w:num w:numId="46" w16cid:durableId="774986286">
    <w:abstractNumId w:val="8"/>
  </w:num>
  <w:num w:numId="47" w16cid:durableId="1840146493">
    <w:abstractNumId w:val="14"/>
  </w:num>
  <w:num w:numId="48" w16cid:durableId="1649553296">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D39"/>
    <w:rsid w:val="0000035C"/>
    <w:rsid w:val="000016E7"/>
    <w:rsid w:val="00002F1B"/>
    <w:rsid w:val="00003459"/>
    <w:rsid w:val="00007C42"/>
    <w:rsid w:val="00010F5A"/>
    <w:rsid w:val="00011C7A"/>
    <w:rsid w:val="00012720"/>
    <w:rsid w:val="00012CC6"/>
    <w:rsid w:val="00014935"/>
    <w:rsid w:val="0001567C"/>
    <w:rsid w:val="00015847"/>
    <w:rsid w:val="000165E3"/>
    <w:rsid w:val="000207D0"/>
    <w:rsid w:val="00022B0F"/>
    <w:rsid w:val="00031516"/>
    <w:rsid w:val="0003155A"/>
    <w:rsid w:val="00031966"/>
    <w:rsid w:val="0003292A"/>
    <w:rsid w:val="0003471E"/>
    <w:rsid w:val="00034F40"/>
    <w:rsid w:val="00041826"/>
    <w:rsid w:val="00042272"/>
    <w:rsid w:val="000440F6"/>
    <w:rsid w:val="00044C08"/>
    <w:rsid w:val="00047329"/>
    <w:rsid w:val="00055803"/>
    <w:rsid w:val="00055C79"/>
    <w:rsid w:val="000621BB"/>
    <w:rsid w:val="000636A7"/>
    <w:rsid w:val="0006380F"/>
    <w:rsid w:val="00063A75"/>
    <w:rsid w:val="00063B40"/>
    <w:rsid w:val="00063C92"/>
    <w:rsid w:val="00063EF6"/>
    <w:rsid w:val="000640E0"/>
    <w:rsid w:val="00064843"/>
    <w:rsid w:val="00065C41"/>
    <w:rsid w:val="00066CB4"/>
    <w:rsid w:val="00070359"/>
    <w:rsid w:val="00072E62"/>
    <w:rsid w:val="000736A6"/>
    <w:rsid w:val="000745FC"/>
    <w:rsid w:val="000770EE"/>
    <w:rsid w:val="00080FA9"/>
    <w:rsid w:val="0008109A"/>
    <w:rsid w:val="000854BE"/>
    <w:rsid w:val="00085D3B"/>
    <w:rsid w:val="00086ABB"/>
    <w:rsid w:val="00086E4A"/>
    <w:rsid w:val="00087105"/>
    <w:rsid w:val="0008758E"/>
    <w:rsid w:val="00091123"/>
    <w:rsid w:val="0009117B"/>
    <w:rsid w:val="00091595"/>
    <w:rsid w:val="0009301F"/>
    <w:rsid w:val="00093622"/>
    <w:rsid w:val="000A15BA"/>
    <w:rsid w:val="000A462D"/>
    <w:rsid w:val="000A4A24"/>
    <w:rsid w:val="000A4E79"/>
    <w:rsid w:val="000A7094"/>
    <w:rsid w:val="000B0109"/>
    <w:rsid w:val="000B08FC"/>
    <w:rsid w:val="000B0AF3"/>
    <w:rsid w:val="000B1E9C"/>
    <w:rsid w:val="000B48C5"/>
    <w:rsid w:val="000B4B55"/>
    <w:rsid w:val="000B6DAE"/>
    <w:rsid w:val="000B6EFC"/>
    <w:rsid w:val="000C27E1"/>
    <w:rsid w:val="000C35EF"/>
    <w:rsid w:val="000C447F"/>
    <w:rsid w:val="000C54CA"/>
    <w:rsid w:val="000C67E6"/>
    <w:rsid w:val="000C6BFC"/>
    <w:rsid w:val="000D2C89"/>
    <w:rsid w:val="000D366F"/>
    <w:rsid w:val="000D4609"/>
    <w:rsid w:val="000D4FB0"/>
    <w:rsid w:val="000D66C9"/>
    <w:rsid w:val="000D6BE5"/>
    <w:rsid w:val="000E08FD"/>
    <w:rsid w:val="000E1705"/>
    <w:rsid w:val="000E1A5C"/>
    <w:rsid w:val="000E23F3"/>
    <w:rsid w:val="000E2F53"/>
    <w:rsid w:val="000E56BA"/>
    <w:rsid w:val="000E5CA4"/>
    <w:rsid w:val="000F4420"/>
    <w:rsid w:val="000F4F47"/>
    <w:rsid w:val="000F54A1"/>
    <w:rsid w:val="000F6D13"/>
    <w:rsid w:val="001028D9"/>
    <w:rsid w:val="001033B5"/>
    <w:rsid w:val="00103B3B"/>
    <w:rsid w:val="0010426C"/>
    <w:rsid w:val="00104CA8"/>
    <w:rsid w:val="001054AC"/>
    <w:rsid w:val="0010563A"/>
    <w:rsid w:val="00107113"/>
    <w:rsid w:val="00110BAB"/>
    <w:rsid w:val="00110BCC"/>
    <w:rsid w:val="00113711"/>
    <w:rsid w:val="00114B16"/>
    <w:rsid w:val="00114C30"/>
    <w:rsid w:val="00115832"/>
    <w:rsid w:val="001175FA"/>
    <w:rsid w:val="00122526"/>
    <w:rsid w:val="00123477"/>
    <w:rsid w:val="001257EF"/>
    <w:rsid w:val="0012596C"/>
    <w:rsid w:val="00126ED5"/>
    <w:rsid w:val="00130767"/>
    <w:rsid w:val="00131FDB"/>
    <w:rsid w:val="00134181"/>
    <w:rsid w:val="001342CE"/>
    <w:rsid w:val="001361F8"/>
    <w:rsid w:val="001404C8"/>
    <w:rsid w:val="001415F0"/>
    <w:rsid w:val="0014230E"/>
    <w:rsid w:val="001427C3"/>
    <w:rsid w:val="001446E7"/>
    <w:rsid w:val="00144C85"/>
    <w:rsid w:val="00146DF7"/>
    <w:rsid w:val="00147485"/>
    <w:rsid w:val="00151397"/>
    <w:rsid w:val="00152900"/>
    <w:rsid w:val="00154BC4"/>
    <w:rsid w:val="00155E11"/>
    <w:rsid w:val="00156495"/>
    <w:rsid w:val="00156AD4"/>
    <w:rsid w:val="001572B8"/>
    <w:rsid w:val="0016039F"/>
    <w:rsid w:val="00161DB0"/>
    <w:rsid w:val="0016348C"/>
    <w:rsid w:val="001638BF"/>
    <w:rsid w:val="0016459C"/>
    <w:rsid w:val="00165346"/>
    <w:rsid w:val="0016552E"/>
    <w:rsid w:val="001658DF"/>
    <w:rsid w:val="0016646B"/>
    <w:rsid w:val="001708F3"/>
    <w:rsid w:val="00170F96"/>
    <w:rsid w:val="00171CDE"/>
    <w:rsid w:val="00171D75"/>
    <w:rsid w:val="0017203B"/>
    <w:rsid w:val="00172697"/>
    <w:rsid w:val="00172C9A"/>
    <w:rsid w:val="00174895"/>
    <w:rsid w:val="00175D06"/>
    <w:rsid w:val="00175F1C"/>
    <w:rsid w:val="0017673C"/>
    <w:rsid w:val="00180B93"/>
    <w:rsid w:val="00180CD9"/>
    <w:rsid w:val="001814E4"/>
    <w:rsid w:val="00185414"/>
    <w:rsid w:val="00185D89"/>
    <w:rsid w:val="001873A3"/>
    <w:rsid w:val="00192D32"/>
    <w:rsid w:val="00193D1B"/>
    <w:rsid w:val="00194290"/>
    <w:rsid w:val="00195147"/>
    <w:rsid w:val="001962AE"/>
    <w:rsid w:val="001A0807"/>
    <w:rsid w:val="001A1315"/>
    <w:rsid w:val="001A26CC"/>
    <w:rsid w:val="001A4C6D"/>
    <w:rsid w:val="001A6100"/>
    <w:rsid w:val="001A6256"/>
    <w:rsid w:val="001B0854"/>
    <w:rsid w:val="001B353E"/>
    <w:rsid w:val="001B422D"/>
    <w:rsid w:val="001B72D6"/>
    <w:rsid w:val="001B7ABD"/>
    <w:rsid w:val="001C118C"/>
    <w:rsid w:val="001C1583"/>
    <w:rsid w:val="001C36FF"/>
    <w:rsid w:val="001C44E2"/>
    <w:rsid w:val="001C4908"/>
    <w:rsid w:val="001C6B1A"/>
    <w:rsid w:val="001D03D2"/>
    <w:rsid w:val="001D13CD"/>
    <w:rsid w:val="001D19BF"/>
    <w:rsid w:val="001D20B9"/>
    <w:rsid w:val="001D24D9"/>
    <w:rsid w:val="001D2898"/>
    <w:rsid w:val="001D394C"/>
    <w:rsid w:val="001D508D"/>
    <w:rsid w:val="001D5A78"/>
    <w:rsid w:val="001D5D7E"/>
    <w:rsid w:val="001E0038"/>
    <w:rsid w:val="001E05CF"/>
    <w:rsid w:val="001E0F17"/>
    <w:rsid w:val="001E12A4"/>
    <w:rsid w:val="001E1B2E"/>
    <w:rsid w:val="001E21FA"/>
    <w:rsid w:val="001E444C"/>
    <w:rsid w:val="001E50FC"/>
    <w:rsid w:val="001E5622"/>
    <w:rsid w:val="001E6D8C"/>
    <w:rsid w:val="001F0686"/>
    <w:rsid w:val="001F4EEF"/>
    <w:rsid w:val="001F50E2"/>
    <w:rsid w:val="00200323"/>
    <w:rsid w:val="00201651"/>
    <w:rsid w:val="002016CE"/>
    <w:rsid w:val="00201977"/>
    <w:rsid w:val="002038CC"/>
    <w:rsid w:val="00203EE1"/>
    <w:rsid w:val="0020568B"/>
    <w:rsid w:val="00206717"/>
    <w:rsid w:val="00206CEB"/>
    <w:rsid w:val="00207024"/>
    <w:rsid w:val="00207326"/>
    <w:rsid w:val="00211394"/>
    <w:rsid w:val="0021333E"/>
    <w:rsid w:val="00213807"/>
    <w:rsid w:val="00223B44"/>
    <w:rsid w:val="00223F62"/>
    <w:rsid w:val="0022515F"/>
    <w:rsid w:val="00226CCB"/>
    <w:rsid w:val="00227E66"/>
    <w:rsid w:val="0023076D"/>
    <w:rsid w:val="00235B53"/>
    <w:rsid w:val="002379D1"/>
    <w:rsid w:val="00240ED4"/>
    <w:rsid w:val="002437C9"/>
    <w:rsid w:val="00243E0E"/>
    <w:rsid w:val="002462F3"/>
    <w:rsid w:val="00246FC9"/>
    <w:rsid w:val="00250096"/>
    <w:rsid w:val="00250115"/>
    <w:rsid w:val="00250199"/>
    <w:rsid w:val="0025099C"/>
    <w:rsid w:val="00250D67"/>
    <w:rsid w:val="00251ADA"/>
    <w:rsid w:val="00251D39"/>
    <w:rsid w:val="002564DB"/>
    <w:rsid w:val="0026085B"/>
    <w:rsid w:val="00261762"/>
    <w:rsid w:val="0026441B"/>
    <w:rsid w:val="002657A4"/>
    <w:rsid w:val="00270DD8"/>
    <w:rsid w:val="00271979"/>
    <w:rsid w:val="0027230E"/>
    <w:rsid w:val="00274E02"/>
    <w:rsid w:val="00283E15"/>
    <w:rsid w:val="00286481"/>
    <w:rsid w:val="0029036A"/>
    <w:rsid w:val="00293546"/>
    <w:rsid w:val="00293BC3"/>
    <w:rsid w:val="00294A3E"/>
    <w:rsid w:val="00294D49"/>
    <w:rsid w:val="00295418"/>
    <w:rsid w:val="00295B57"/>
    <w:rsid w:val="002963F1"/>
    <w:rsid w:val="0029668B"/>
    <w:rsid w:val="002969F1"/>
    <w:rsid w:val="002A419E"/>
    <w:rsid w:val="002A44D1"/>
    <w:rsid w:val="002B0C9D"/>
    <w:rsid w:val="002B1190"/>
    <w:rsid w:val="002B1F92"/>
    <w:rsid w:val="002C08F0"/>
    <w:rsid w:val="002C292F"/>
    <w:rsid w:val="002C2972"/>
    <w:rsid w:val="002C2D47"/>
    <w:rsid w:val="002C2DFE"/>
    <w:rsid w:val="002C63A1"/>
    <w:rsid w:val="002C68B1"/>
    <w:rsid w:val="002D0DB2"/>
    <w:rsid w:val="002D11A3"/>
    <w:rsid w:val="002D1C49"/>
    <w:rsid w:val="002D35FF"/>
    <w:rsid w:val="002D373B"/>
    <w:rsid w:val="002D68CD"/>
    <w:rsid w:val="002E2844"/>
    <w:rsid w:val="002E2A17"/>
    <w:rsid w:val="002E3007"/>
    <w:rsid w:val="002E493E"/>
    <w:rsid w:val="002E4E9F"/>
    <w:rsid w:val="002E50FF"/>
    <w:rsid w:val="002E7287"/>
    <w:rsid w:val="002F1220"/>
    <w:rsid w:val="002F142F"/>
    <w:rsid w:val="002F2BDD"/>
    <w:rsid w:val="002F4378"/>
    <w:rsid w:val="002F5D30"/>
    <w:rsid w:val="002F6331"/>
    <w:rsid w:val="00302B1A"/>
    <w:rsid w:val="00305128"/>
    <w:rsid w:val="00305FC1"/>
    <w:rsid w:val="003066E6"/>
    <w:rsid w:val="00311540"/>
    <w:rsid w:val="003125CE"/>
    <w:rsid w:val="00313DF1"/>
    <w:rsid w:val="003150E7"/>
    <w:rsid w:val="00315814"/>
    <w:rsid w:val="003169CE"/>
    <w:rsid w:val="00320895"/>
    <w:rsid w:val="00320A59"/>
    <w:rsid w:val="00321E20"/>
    <w:rsid w:val="003238D9"/>
    <w:rsid w:val="0032706F"/>
    <w:rsid w:val="00327941"/>
    <w:rsid w:val="00327D74"/>
    <w:rsid w:val="00333FD6"/>
    <w:rsid w:val="00335A3B"/>
    <w:rsid w:val="0033675D"/>
    <w:rsid w:val="003373CB"/>
    <w:rsid w:val="00345429"/>
    <w:rsid w:val="00350D79"/>
    <w:rsid w:val="00351B10"/>
    <w:rsid w:val="003522C9"/>
    <w:rsid w:val="003535AE"/>
    <w:rsid w:val="00353EF1"/>
    <w:rsid w:val="003572E4"/>
    <w:rsid w:val="003619E9"/>
    <w:rsid w:val="00363BA6"/>
    <w:rsid w:val="003656AE"/>
    <w:rsid w:val="0036653E"/>
    <w:rsid w:val="00366881"/>
    <w:rsid w:val="00367618"/>
    <w:rsid w:val="00367C95"/>
    <w:rsid w:val="003718B5"/>
    <w:rsid w:val="00371D70"/>
    <w:rsid w:val="00372B2A"/>
    <w:rsid w:val="0037305A"/>
    <w:rsid w:val="003731DB"/>
    <w:rsid w:val="00375C10"/>
    <w:rsid w:val="00375EF9"/>
    <w:rsid w:val="00376797"/>
    <w:rsid w:val="00376CD8"/>
    <w:rsid w:val="00377E40"/>
    <w:rsid w:val="003801D0"/>
    <w:rsid w:val="00381B28"/>
    <w:rsid w:val="00381FD5"/>
    <w:rsid w:val="00381FE4"/>
    <w:rsid w:val="003826D5"/>
    <w:rsid w:val="00382E9D"/>
    <w:rsid w:val="00383A59"/>
    <w:rsid w:val="0038439E"/>
    <w:rsid w:val="00384489"/>
    <w:rsid w:val="00385D00"/>
    <w:rsid w:val="0038635F"/>
    <w:rsid w:val="00387E61"/>
    <w:rsid w:val="00396561"/>
    <w:rsid w:val="003A1B65"/>
    <w:rsid w:val="003A6700"/>
    <w:rsid w:val="003A7F38"/>
    <w:rsid w:val="003B01DE"/>
    <w:rsid w:val="003B0F7C"/>
    <w:rsid w:val="003B2533"/>
    <w:rsid w:val="003B2813"/>
    <w:rsid w:val="003B4E69"/>
    <w:rsid w:val="003B513C"/>
    <w:rsid w:val="003B5348"/>
    <w:rsid w:val="003B643D"/>
    <w:rsid w:val="003C2353"/>
    <w:rsid w:val="003C3CAA"/>
    <w:rsid w:val="003C53A1"/>
    <w:rsid w:val="003C6F48"/>
    <w:rsid w:val="003C7065"/>
    <w:rsid w:val="003C75D9"/>
    <w:rsid w:val="003D1917"/>
    <w:rsid w:val="003D2EAD"/>
    <w:rsid w:val="003D322B"/>
    <w:rsid w:val="003D3FE4"/>
    <w:rsid w:val="003D46DA"/>
    <w:rsid w:val="003D48C2"/>
    <w:rsid w:val="003D5142"/>
    <w:rsid w:val="003E0D59"/>
    <w:rsid w:val="003E10E2"/>
    <w:rsid w:val="003E136C"/>
    <w:rsid w:val="003E1B39"/>
    <w:rsid w:val="003E2011"/>
    <w:rsid w:val="003E3D07"/>
    <w:rsid w:val="003E5E4C"/>
    <w:rsid w:val="003E7FC3"/>
    <w:rsid w:val="003F1C63"/>
    <w:rsid w:val="003F2ACA"/>
    <w:rsid w:val="003F39BA"/>
    <w:rsid w:val="003F3FD6"/>
    <w:rsid w:val="003F5BE3"/>
    <w:rsid w:val="003F6790"/>
    <w:rsid w:val="003F7F25"/>
    <w:rsid w:val="00400DC4"/>
    <w:rsid w:val="00405AE6"/>
    <w:rsid w:val="00406264"/>
    <w:rsid w:val="00406755"/>
    <w:rsid w:val="004129C5"/>
    <w:rsid w:val="00416084"/>
    <w:rsid w:val="00416AB3"/>
    <w:rsid w:val="00424535"/>
    <w:rsid w:val="0042553A"/>
    <w:rsid w:val="00426105"/>
    <w:rsid w:val="00426EDB"/>
    <w:rsid w:val="004315CE"/>
    <w:rsid w:val="00432995"/>
    <w:rsid w:val="004333F8"/>
    <w:rsid w:val="00434278"/>
    <w:rsid w:val="00435512"/>
    <w:rsid w:val="00440ABB"/>
    <w:rsid w:val="00442F7C"/>
    <w:rsid w:val="0044369C"/>
    <w:rsid w:val="00444700"/>
    <w:rsid w:val="00444C43"/>
    <w:rsid w:val="0044559A"/>
    <w:rsid w:val="004507D8"/>
    <w:rsid w:val="00451766"/>
    <w:rsid w:val="00451A54"/>
    <w:rsid w:val="0045249F"/>
    <w:rsid w:val="0045317A"/>
    <w:rsid w:val="00454135"/>
    <w:rsid w:val="00454B38"/>
    <w:rsid w:val="00455562"/>
    <w:rsid w:val="0045634D"/>
    <w:rsid w:val="00456788"/>
    <w:rsid w:val="0046048C"/>
    <w:rsid w:val="00461DED"/>
    <w:rsid w:val="00462935"/>
    <w:rsid w:val="0046520D"/>
    <w:rsid w:val="0046550B"/>
    <w:rsid w:val="0047162D"/>
    <w:rsid w:val="004717A7"/>
    <w:rsid w:val="00471FD3"/>
    <w:rsid w:val="00475AD6"/>
    <w:rsid w:val="00477479"/>
    <w:rsid w:val="00480CDE"/>
    <w:rsid w:val="00482780"/>
    <w:rsid w:val="00484B51"/>
    <w:rsid w:val="004867AE"/>
    <w:rsid w:val="00486D22"/>
    <w:rsid w:val="0048778F"/>
    <w:rsid w:val="004879FC"/>
    <w:rsid w:val="00491D14"/>
    <w:rsid w:val="00492888"/>
    <w:rsid w:val="00492AFC"/>
    <w:rsid w:val="00492DF2"/>
    <w:rsid w:val="00493B0E"/>
    <w:rsid w:val="00496434"/>
    <w:rsid w:val="004A03C2"/>
    <w:rsid w:val="004A2801"/>
    <w:rsid w:val="004A2B2B"/>
    <w:rsid w:val="004A319C"/>
    <w:rsid w:val="004A366A"/>
    <w:rsid w:val="004A3BE3"/>
    <w:rsid w:val="004A4961"/>
    <w:rsid w:val="004A66AB"/>
    <w:rsid w:val="004A68E4"/>
    <w:rsid w:val="004A6B88"/>
    <w:rsid w:val="004A706A"/>
    <w:rsid w:val="004A7FF5"/>
    <w:rsid w:val="004B3407"/>
    <w:rsid w:val="004B57D2"/>
    <w:rsid w:val="004B6EDD"/>
    <w:rsid w:val="004C0288"/>
    <w:rsid w:val="004C2CE8"/>
    <w:rsid w:val="004C4E1B"/>
    <w:rsid w:val="004D0B5E"/>
    <w:rsid w:val="004D2532"/>
    <w:rsid w:val="004D39F4"/>
    <w:rsid w:val="004D3D53"/>
    <w:rsid w:val="004D607D"/>
    <w:rsid w:val="004D6B72"/>
    <w:rsid w:val="004D6F63"/>
    <w:rsid w:val="004D7D5C"/>
    <w:rsid w:val="004E05BF"/>
    <w:rsid w:val="004E122E"/>
    <w:rsid w:val="004E1C8E"/>
    <w:rsid w:val="004E1E2D"/>
    <w:rsid w:val="004E287E"/>
    <w:rsid w:val="004E2F6C"/>
    <w:rsid w:val="004E32FD"/>
    <w:rsid w:val="004E4EEF"/>
    <w:rsid w:val="004E662C"/>
    <w:rsid w:val="004E6CFD"/>
    <w:rsid w:val="004F1406"/>
    <w:rsid w:val="004F5140"/>
    <w:rsid w:val="004F62F0"/>
    <w:rsid w:val="005037C7"/>
    <w:rsid w:val="0050422F"/>
    <w:rsid w:val="00506267"/>
    <w:rsid w:val="0051021D"/>
    <w:rsid w:val="005139E3"/>
    <w:rsid w:val="0051504A"/>
    <w:rsid w:val="00515211"/>
    <w:rsid w:val="005166BF"/>
    <w:rsid w:val="00516C1D"/>
    <w:rsid w:val="005227B2"/>
    <w:rsid w:val="00524E88"/>
    <w:rsid w:val="005251C4"/>
    <w:rsid w:val="005262DF"/>
    <w:rsid w:val="00530234"/>
    <w:rsid w:val="00531713"/>
    <w:rsid w:val="0053266E"/>
    <w:rsid w:val="00532A25"/>
    <w:rsid w:val="005350E6"/>
    <w:rsid w:val="00536436"/>
    <w:rsid w:val="005400FF"/>
    <w:rsid w:val="0054090C"/>
    <w:rsid w:val="0054094B"/>
    <w:rsid w:val="00540AA2"/>
    <w:rsid w:val="00541090"/>
    <w:rsid w:val="005454E5"/>
    <w:rsid w:val="00545574"/>
    <w:rsid w:val="00547153"/>
    <w:rsid w:val="00547751"/>
    <w:rsid w:val="0055090B"/>
    <w:rsid w:val="00554A0A"/>
    <w:rsid w:val="00557237"/>
    <w:rsid w:val="00557254"/>
    <w:rsid w:val="0056120D"/>
    <w:rsid w:val="00561D45"/>
    <w:rsid w:val="00562021"/>
    <w:rsid w:val="00565860"/>
    <w:rsid w:val="00565D0F"/>
    <w:rsid w:val="00565FC3"/>
    <w:rsid w:val="0056657C"/>
    <w:rsid w:val="00567D41"/>
    <w:rsid w:val="00570644"/>
    <w:rsid w:val="00570AD9"/>
    <w:rsid w:val="005727C2"/>
    <w:rsid w:val="00573F33"/>
    <w:rsid w:val="0057576E"/>
    <w:rsid w:val="00576523"/>
    <w:rsid w:val="00577682"/>
    <w:rsid w:val="00577763"/>
    <w:rsid w:val="005823A6"/>
    <w:rsid w:val="00582B37"/>
    <w:rsid w:val="005833D7"/>
    <w:rsid w:val="00583958"/>
    <w:rsid w:val="005840F4"/>
    <w:rsid w:val="00584826"/>
    <w:rsid w:val="005859B3"/>
    <w:rsid w:val="005876F9"/>
    <w:rsid w:val="00590050"/>
    <w:rsid w:val="00590F08"/>
    <w:rsid w:val="00594C50"/>
    <w:rsid w:val="005A01CC"/>
    <w:rsid w:val="005A0C7E"/>
    <w:rsid w:val="005A0FBF"/>
    <w:rsid w:val="005A1DB9"/>
    <w:rsid w:val="005A2276"/>
    <w:rsid w:val="005A2617"/>
    <w:rsid w:val="005A2A73"/>
    <w:rsid w:val="005A3433"/>
    <w:rsid w:val="005A3656"/>
    <w:rsid w:val="005A4183"/>
    <w:rsid w:val="005A5210"/>
    <w:rsid w:val="005A5B37"/>
    <w:rsid w:val="005B2B39"/>
    <w:rsid w:val="005B78F7"/>
    <w:rsid w:val="005C043B"/>
    <w:rsid w:val="005C0B47"/>
    <w:rsid w:val="005C51DB"/>
    <w:rsid w:val="005C7613"/>
    <w:rsid w:val="005D10FC"/>
    <w:rsid w:val="005D34AF"/>
    <w:rsid w:val="005E0EA7"/>
    <w:rsid w:val="005E21F8"/>
    <w:rsid w:val="005E2679"/>
    <w:rsid w:val="005E4537"/>
    <w:rsid w:val="005F3542"/>
    <w:rsid w:val="005F4CF2"/>
    <w:rsid w:val="005F53E0"/>
    <w:rsid w:val="005F5F4A"/>
    <w:rsid w:val="005F717B"/>
    <w:rsid w:val="005F7BAA"/>
    <w:rsid w:val="00600DD6"/>
    <w:rsid w:val="00601870"/>
    <w:rsid w:val="00602851"/>
    <w:rsid w:val="0060306F"/>
    <w:rsid w:val="0060363B"/>
    <w:rsid w:val="00604D47"/>
    <w:rsid w:val="00606943"/>
    <w:rsid w:val="00611F06"/>
    <w:rsid w:val="00612E43"/>
    <w:rsid w:val="00612F5E"/>
    <w:rsid w:val="00614C6E"/>
    <w:rsid w:val="0061538C"/>
    <w:rsid w:val="00615AF6"/>
    <w:rsid w:val="00617C39"/>
    <w:rsid w:val="00623D39"/>
    <w:rsid w:val="00625335"/>
    <w:rsid w:val="00627B6A"/>
    <w:rsid w:val="0063050E"/>
    <w:rsid w:val="00630BCE"/>
    <w:rsid w:val="006321D6"/>
    <w:rsid w:val="006330F8"/>
    <w:rsid w:val="00633B54"/>
    <w:rsid w:val="00634AE7"/>
    <w:rsid w:val="00635594"/>
    <w:rsid w:val="00637D14"/>
    <w:rsid w:val="006418C5"/>
    <w:rsid w:val="00642E55"/>
    <w:rsid w:val="00644342"/>
    <w:rsid w:val="006449FF"/>
    <w:rsid w:val="0064661B"/>
    <w:rsid w:val="006476CD"/>
    <w:rsid w:val="00651C16"/>
    <w:rsid w:val="006523BA"/>
    <w:rsid w:val="0065322F"/>
    <w:rsid w:val="006543A3"/>
    <w:rsid w:val="00655994"/>
    <w:rsid w:val="00661566"/>
    <w:rsid w:val="00664C43"/>
    <w:rsid w:val="00665CB9"/>
    <w:rsid w:val="006672DC"/>
    <w:rsid w:val="00671F9E"/>
    <w:rsid w:val="0067204F"/>
    <w:rsid w:val="00673143"/>
    <w:rsid w:val="0067557B"/>
    <w:rsid w:val="00676CDD"/>
    <w:rsid w:val="006808F3"/>
    <w:rsid w:val="00680DC0"/>
    <w:rsid w:val="006852A3"/>
    <w:rsid w:val="00687D31"/>
    <w:rsid w:val="00691563"/>
    <w:rsid w:val="00691B69"/>
    <w:rsid w:val="00692317"/>
    <w:rsid w:val="00693B38"/>
    <w:rsid w:val="00694479"/>
    <w:rsid w:val="0069459C"/>
    <w:rsid w:val="0069712A"/>
    <w:rsid w:val="00697E0B"/>
    <w:rsid w:val="006A0061"/>
    <w:rsid w:val="006A2B10"/>
    <w:rsid w:val="006A2BF4"/>
    <w:rsid w:val="006A3110"/>
    <w:rsid w:val="006A33B5"/>
    <w:rsid w:val="006A63F7"/>
    <w:rsid w:val="006A7351"/>
    <w:rsid w:val="006B3360"/>
    <w:rsid w:val="006B446C"/>
    <w:rsid w:val="006B5972"/>
    <w:rsid w:val="006C015D"/>
    <w:rsid w:val="006C2319"/>
    <w:rsid w:val="006C51C3"/>
    <w:rsid w:val="006C6B6B"/>
    <w:rsid w:val="006D3635"/>
    <w:rsid w:val="006D6422"/>
    <w:rsid w:val="006E1938"/>
    <w:rsid w:val="006E346D"/>
    <w:rsid w:val="006E3551"/>
    <w:rsid w:val="006E4BC3"/>
    <w:rsid w:val="006E5477"/>
    <w:rsid w:val="006E63AA"/>
    <w:rsid w:val="006F07FF"/>
    <w:rsid w:val="006F0FA3"/>
    <w:rsid w:val="006F1A94"/>
    <w:rsid w:val="006F1CC4"/>
    <w:rsid w:val="006F4E94"/>
    <w:rsid w:val="006F5B60"/>
    <w:rsid w:val="006F695F"/>
    <w:rsid w:val="00700376"/>
    <w:rsid w:val="00707231"/>
    <w:rsid w:val="0071639A"/>
    <w:rsid w:val="00716BA4"/>
    <w:rsid w:val="00716E82"/>
    <w:rsid w:val="007202B8"/>
    <w:rsid w:val="00720D3D"/>
    <w:rsid w:val="00722E7D"/>
    <w:rsid w:val="00726158"/>
    <w:rsid w:val="00726AE1"/>
    <w:rsid w:val="0073055E"/>
    <w:rsid w:val="007309F7"/>
    <w:rsid w:val="00732DA5"/>
    <w:rsid w:val="0073452D"/>
    <w:rsid w:val="00734ABE"/>
    <w:rsid w:val="00734CFE"/>
    <w:rsid w:val="007353A6"/>
    <w:rsid w:val="00735B4A"/>
    <w:rsid w:val="0073638A"/>
    <w:rsid w:val="00736CBE"/>
    <w:rsid w:val="00743386"/>
    <w:rsid w:val="0074508F"/>
    <w:rsid w:val="007535D5"/>
    <w:rsid w:val="00753ADF"/>
    <w:rsid w:val="00753AFD"/>
    <w:rsid w:val="00754D4F"/>
    <w:rsid w:val="00755FDD"/>
    <w:rsid w:val="00757526"/>
    <w:rsid w:val="00761E60"/>
    <w:rsid w:val="0076253F"/>
    <w:rsid w:val="007636DA"/>
    <w:rsid w:val="00764AC7"/>
    <w:rsid w:val="0077103C"/>
    <w:rsid w:val="007725FE"/>
    <w:rsid w:val="0077291C"/>
    <w:rsid w:val="00772CA4"/>
    <w:rsid w:val="00773256"/>
    <w:rsid w:val="00774341"/>
    <w:rsid w:val="0077481E"/>
    <w:rsid w:val="00776673"/>
    <w:rsid w:val="007800FA"/>
    <w:rsid w:val="007809F8"/>
    <w:rsid w:val="007823D3"/>
    <w:rsid w:val="00784A01"/>
    <w:rsid w:val="007863B8"/>
    <w:rsid w:val="007918F6"/>
    <w:rsid w:val="0079289C"/>
    <w:rsid w:val="007928E0"/>
    <w:rsid w:val="00795FEA"/>
    <w:rsid w:val="00796156"/>
    <w:rsid w:val="00796610"/>
    <w:rsid w:val="007A33F0"/>
    <w:rsid w:val="007A3435"/>
    <w:rsid w:val="007A4EEA"/>
    <w:rsid w:val="007A56BC"/>
    <w:rsid w:val="007B008C"/>
    <w:rsid w:val="007B091D"/>
    <w:rsid w:val="007B6C22"/>
    <w:rsid w:val="007C2ED2"/>
    <w:rsid w:val="007C4689"/>
    <w:rsid w:val="007C74CE"/>
    <w:rsid w:val="007D07DF"/>
    <w:rsid w:val="007D23CB"/>
    <w:rsid w:val="007D2687"/>
    <w:rsid w:val="007D36DC"/>
    <w:rsid w:val="007D6140"/>
    <w:rsid w:val="007F26DB"/>
    <w:rsid w:val="007F2C6C"/>
    <w:rsid w:val="007F4AE2"/>
    <w:rsid w:val="007F4B90"/>
    <w:rsid w:val="007F4F58"/>
    <w:rsid w:val="007F6DB4"/>
    <w:rsid w:val="007F7F30"/>
    <w:rsid w:val="008003FA"/>
    <w:rsid w:val="00800DBC"/>
    <w:rsid w:val="00801499"/>
    <w:rsid w:val="00802550"/>
    <w:rsid w:val="00802EFB"/>
    <w:rsid w:val="00805496"/>
    <w:rsid w:val="00805F44"/>
    <w:rsid w:val="00806C2A"/>
    <w:rsid w:val="00807ED6"/>
    <w:rsid w:val="00811413"/>
    <w:rsid w:val="008123F2"/>
    <w:rsid w:val="008148D6"/>
    <w:rsid w:val="00817B2A"/>
    <w:rsid w:val="0082026E"/>
    <w:rsid w:val="00820351"/>
    <w:rsid w:val="008206AF"/>
    <w:rsid w:val="00820794"/>
    <w:rsid w:val="008208BC"/>
    <w:rsid w:val="00820CB2"/>
    <w:rsid w:val="00820FED"/>
    <w:rsid w:val="0082148C"/>
    <w:rsid w:val="00822860"/>
    <w:rsid w:val="00823365"/>
    <w:rsid w:val="0082481A"/>
    <w:rsid w:val="00824C68"/>
    <w:rsid w:val="00826270"/>
    <w:rsid w:val="00826310"/>
    <w:rsid w:val="008264F8"/>
    <w:rsid w:val="00826EBE"/>
    <w:rsid w:val="00830732"/>
    <w:rsid w:val="00833BDC"/>
    <w:rsid w:val="0083511B"/>
    <w:rsid w:val="00840F4B"/>
    <w:rsid w:val="00843599"/>
    <w:rsid w:val="008512FF"/>
    <w:rsid w:val="008514DD"/>
    <w:rsid w:val="008528A6"/>
    <w:rsid w:val="00853E96"/>
    <w:rsid w:val="0085597D"/>
    <w:rsid w:val="00856420"/>
    <w:rsid w:val="00856BFE"/>
    <w:rsid w:val="00861319"/>
    <w:rsid w:val="008656B9"/>
    <w:rsid w:val="00865AE4"/>
    <w:rsid w:val="0086729C"/>
    <w:rsid w:val="00870C10"/>
    <w:rsid w:val="00871D7E"/>
    <w:rsid w:val="0087336D"/>
    <w:rsid w:val="0087683B"/>
    <w:rsid w:val="00877603"/>
    <w:rsid w:val="00880589"/>
    <w:rsid w:val="0088191D"/>
    <w:rsid w:val="00881C88"/>
    <w:rsid w:val="008831AA"/>
    <w:rsid w:val="00883ABB"/>
    <w:rsid w:val="008856A8"/>
    <w:rsid w:val="0088757D"/>
    <w:rsid w:val="008906AA"/>
    <w:rsid w:val="0089093D"/>
    <w:rsid w:val="0089130A"/>
    <w:rsid w:val="00893077"/>
    <w:rsid w:val="008950EB"/>
    <w:rsid w:val="008961FA"/>
    <w:rsid w:val="00896AE0"/>
    <w:rsid w:val="008A04D4"/>
    <w:rsid w:val="008A07FF"/>
    <w:rsid w:val="008A1E8E"/>
    <w:rsid w:val="008A5C28"/>
    <w:rsid w:val="008A5CE4"/>
    <w:rsid w:val="008A7539"/>
    <w:rsid w:val="008A7C0E"/>
    <w:rsid w:val="008B1D72"/>
    <w:rsid w:val="008B35D1"/>
    <w:rsid w:val="008B3B38"/>
    <w:rsid w:val="008B456D"/>
    <w:rsid w:val="008B49C6"/>
    <w:rsid w:val="008B6B67"/>
    <w:rsid w:val="008C1DD3"/>
    <w:rsid w:val="008C270D"/>
    <w:rsid w:val="008C4052"/>
    <w:rsid w:val="008C49E4"/>
    <w:rsid w:val="008C54F7"/>
    <w:rsid w:val="008C69EF"/>
    <w:rsid w:val="008C730B"/>
    <w:rsid w:val="008D1442"/>
    <w:rsid w:val="008D18FF"/>
    <w:rsid w:val="008D3255"/>
    <w:rsid w:val="008D4FE7"/>
    <w:rsid w:val="008D5DEC"/>
    <w:rsid w:val="008D70CB"/>
    <w:rsid w:val="008E210E"/>
    <w:rsid w:val="008E2347"/>
    <w:rsid w:val="008E2C90"/>
    <w:rsid w:val="008E5317"/>
    <w:rsid w:val="008E5986"/>
    <w:rsid w:val="008E6193"/>
    <w:rsid w:val="008E66C3"/>
    <w:rsid w:val="008E6712"/>
    <w:rsid w:val="008E7118"/>
    <w:rsid w:val="008E7BA5"/>
    <w:rsid w:val="008F27EA"/>
    <w:rsid w:val="008F34F2"/>
    <w:rsid w:val="008F3CC9"/>
    <w:rsid w:val="008F4D78"/>
    <w:rsid w:val="008F5087"/>
    <w:rsid w:val="008F5F47"/>
    <w:rsid w:val="008F65C3"/>
    <w:rsid w:val="008F6F83"/>
    <w:rsid w:val="00901D1C"/>
    <w:rsid w:val="009026AF"/>
    <w:rsid w:val="00904F70"/>
    <w:rsid w:val="00905A00"/>
    <w:rsid w:val="00906145"/>
    <w:rsid w:val="00910BC4"/>
    <w:rsid w:val="00911356"/>
    <w:rsid w:val="00912C38"/>
    <w:rsid w:val="0091311E"/>
    <w:rsid w:val="00917680"/>
    <w:rsid w:val="009214B0"/>
    <w:rsid w:val="00921DB6"/>
    <w:rsid w:val="00923DD2"/>
    <w:rsid w:val="00927A8C"/>
    <w:rsid w:val="00931FB0"/>
    <w:rsid w:val="00932261"/>
    <w:rsid w:val="009329DF"/>
    <w:rsid w:val="009333EF"/>
    <w:rsid w:val="00935B08"/>
    <w:rsid w:val="00936396"/>
    <w:rsid w:val="0094116C"/>
    <w:rsid w:val="00941442"/>
    <w:rsid w:val="00941CBF"/>
    <w:rsid w:val="00941DF3"/>
    <w:rsid w:val="009453A8"/>
    <w:rsid w:val="00947006"/>
    <w:rsid w:val="0095163E"/>
    <w:rsid w:val="00952443"/>
    <w:rsid w:val="00952D33"/>
    <w:rsid w:val="00952D36"/>
    <w:rsid w:val="00954C57"/>
    <w:rsid w:val="00955C58"/>
    <w:rsid w:val="00956D4C"/>
    <w:rsid w:val="009575F8"/>
    <w:rsid w:val="00957E91"/>
    <w:rsid w:val="00963C46"/>
    <w:rsid w:val="009663CB"/>
    <w:rsid w:val="009668BB"/>
    <w:rsid w:val="00966F22"/>
    <w:rsid w:val="00967AEB"/>
    <w:rsid w:val="00967BF2"/>
    <w:rsid w:val="00967DF5"/>
    <w:rsid w:val="009715C9"/>
    <w:rsid w:val="00971795"/>
    <w:rsid w:val="00971B54"/>
    <w:rsid w:val="00972A4B"/>
    <w:rsid w:val="00973C0B"/>
    <w:rsid w:val="00975365"/>
    <w:rsid w:val="00975EDE"/>
    <w:rsid w:val="0097691B"/>
    <w:rsid w:val="0098245B"/>
    <w:rsid w:val="00983FC7"/>
    <w:rsid w:val="00985C96"/>
    <w:rsid w:val="00986856"/>
    <w:rsid w:val="00986984"/>
    <w:rsid w:val="00993591"/>
    <w:rsid w:val="009943E2"/>
    <w:rsid w:val="00997EE2"/>
    <w:rsid w:val="009A00EE"/>
    <w:rsid w:val="009A05FB"/>
    <w:rsid w:val="009A19AE"/>
    <w:rsid w:val="009A1A26"/>
    <w:rsid w:val="009A2CCD"/>
    <w:rsid w:val="009A3834"/>
    <w:rsid w:val="009A4268"/>
    <w:rsid w:val="009A52F1"/>
    <w:rsid w:val="009A57A6"/>
    <w:rsid w:val="009A6E49"/>
    <w:rsid w:val="009A7C1C"/>
    <w:rsid w:val="009B2BCF"/>
    <w:rsid w:val="009B314C"/>
    <w:rsid w:val="009B4A18"/>
    <w:rsid w:val="009B4F62"/>
    <w:rsid w:val="009B5162"/>
    <w:rsid w:val="009B52B5"/>
    <w:rsid w:val="009B530D"/>
    <w:rsid w:val="009B53DD"/>
    <w:rsid w:val="009B68B0"/>
    <w:rsid w:val="009C1D50"/>
    <w:rsid w:val="009C20E6"/>
    <w:rsid w:val="009C563C"/>
    <w:rsid w:val="009C5EE2"/>
    <w:rsid w:val="009C70EC"/>
    <w:rsid w:val="009D00E5"/>
    <w:rsid w:val="009D1412"/>
    <w:rsid w:val="009D19A2"/>
    <w:rsid w:val="009D2561"/>
    <w:rsid w:val="009D2DD9"/>
    <w:rsid w:val="009D5291"/>
    <w:rsid w:val="009D6602"/>
    <w:rsid w:val="009D69D0"/>
    <w:rsid w:val="009E3227"/>
    <w:rsid w:val="009E3A25"/>
    <w:rsid w:val="009E47CD"/>
    <w:rsid w:val="009E6AA6"/>
    <w:rsid w:val="009E7070"/>
    <w:rsid w:val="009E763E"/>
    <w:rsid w:val="009E7D20"/>
    <w:rsid w:val="009E7D6A"/>
    <w:rsid w:val="009F04EF"/>
    <w:rsid w:val="009F2395"/>
    <w:rsid w:val="009F3EB5"/>
    <w:rsid w:val="009F7FFE"/>
    <w:rsid w:val="00A00F6D"/>
    <w:rsid w:val="00A02501"/>
    <w:rsid w:val="00A03764"/>
    <w:rsid w:val="00A03B93"/>
    <w:rsid w:val="00A04DED"/>
    <w:rsid w:val="00A0521F"/>
    <w:rsid w:val="00A05AF6"/>
    <w:rsid w:val="00A10A61"/>
    <w:rsid w:val="00A12A35"/>
    <w:rsid w:val="00A14F47"/>
    <w:rsid w:val="00A15362"/>
    <w:rsid w:val="00A1747E"/>
    <w:rsid w:val="00A1794B"/>
    <w:rsid w:val="00A21CB4"/>
    <w:rsid w:val="00A22CEA"/>
    <w:rsid w:val="00A24989"/>
    <w:rsid w:val="00A254AD"/>
    <w:rsid w:val="00A26DC5"/>
    <w:rsid w:val="00A315FC"/>
    <w:rsid w:val="00A32179"/>
    <w:rsid w:val="00A326C7"/>
    <w:rsid w:val="00A3430F"/>
    <w:rsid w:val="00A34881"/>
    <w:rsid w:val="00A356D8"/>
    <w:rsid w:val="00A37333"/>
    <w:rsid w:val="00A41593"/>
    <w:rsid w:val="00A42F09"/>
    <w:rsid w:val="00A45599"/>
    <w:rsid w:val="00A46081"/>
    <w:rsid w:val="00A46BEC"/>
    <w:rsid w:val="00A5085D"/>
    <w:rsid w:val="00A51FED"/>
    <w:rsid w:val="00A5229A"/>
    <w:rsid w:val="00A53129"/>
    <w:rsid w:val="00A548F0"/>
    <w:rsid w:val="00A61617"/>
    <w:rsid w:val="00A62345"/>
    <w:rsid w:val="00A62795"/>
    <w:rsid w:val="00A629C9"/>
    <w:rsid w:val="00A65B7F"/>
    <w:rsid w:val="00A65FC4"/>
    <w:rsid w:val="00A67577"/>
    <w:rsid w:val="00A720B1"/>
    <w:rsid w:val="00A72EA2"/>
    <w:rsid w:val="00A7303E"/>
    <w:rsid w:val="00A770DC"/>
    <w:rsid w:val="00A8401F"/>
    <w:rsid w:val="00A87375"/>
    <w:rsid w:val="00A875D5"/>
    <w:rsid w:val="00A8799F"/>
    <w:rsid w:val="00A90A2F"/>
    <w:rsid w:val="00A912A7"/>
    <w:rsid w:val="00A94828"/>
    <w:rsid w:val="00A954C4"/>
    <w:rsid w:val="00A95B2D"/>
    <w:rsid w:val="00A96894"/>
    <w:rsid w:val="00A96AC5"/>
    <w:rsid w:val="00A97B12"/>
    <w:rsid w:val="00A97B9E"/>
    <w:rsid w:val="00AA1C32"/>
    <w:rsid w:val="00AA2780"/>
    <w:rsid w:val="00AA6D37"/>
    <w:rsid w:val="00AB029D"/>
    <w:rsid w:val="00AB11F5"/>
    <w:rsid w:val="00AB24F5"/>
    <w:rsid w:val="00AB45D2"/>
    <w:rsid w:val="00AB7FE6"/>
    <w:rsid w:val="00AC05CB"/>
    <w:rsid w:val="00AC0AB7"/>
    <w:rsid w:val="00AC3684"/>
    <w:rsid w:val="00AC3E7C"/>
    <w:rsid w:val="00AC7E0D"/>
    <w:rsid w:val="00AD02D1"/>
    <w:rsid w:val="00AD253A"/>
    <w:rsid w:val="00AD2ED9"/>
    <w:rsid w:val="00AD368B"/>
    <w:rsid w:val="00AD3B10"/>
    <w:rsid w:val="00AD3ED7"/>
    <w:rsid w:val="00AE0886"/>
    <w:rsid w:val="00AE1F1D"/>
    <w:rsid w:val="00AE4D2A"/>
    <w:rsid w:val="00AE6035"/>
    <w:rsid w:val="00AE7D6F"/>
    <w:rsid w:val="00AF171B"/>
    <w:rsid w:val="00AF2E48"/>
    <w:rsid w:val="00AF5414"/>
    <w:rsid w:val="00AF6D35"/>
    <w:rsid w:val="00AF7F46"/>
    <w:rsid w:val="00B00A10"/>
    <w:rsid w:val="00B02C17"/>
    <w:rsid w:val="00B036B9"/>
    <w:rsid w:val="00B04DAE"/>
    <w:rsid w:val="00B05422"/>
    <w:rsid w:val="00B0585D"/>
    <w:rsid w:val="00B07527"/>
    <w:rsid w:val="00B107D0"/>
    <w:rsid w:val="00B11528"/>
    <w:rsid w:val="00B11715"/>
    <w:rsid w:val="00B119A5"/>
    <w:rsid w:val="00B148B7"/>
    <w:rsid w:val="00B14B5B"/>
    <w:rsid w:val="00B213FA"/>
    <w:rsid w:val="00B2187E"/>
    <w:rsid w:val="00B23CCB"/>
    <w:rsid w:val="00B23D6F"/>
    <w:rsid w:val="00B2724C"/>
    <w:rsid w:val="00B27893"/>
    <w:rsid w:val="00B31BDA"/>
    <w:rsid w:val="00B3298F"/>
    <w:rsid w:val="00B32E25"/>
    <w:rsid w:val="00B340B7"/>
    <w:rsid w:val="00B34593"/>
    <w:rsid w:val="00B35C7D"/>
    <w:rsid w:val="00B406D1"/>
    <w:rsid w:val="00B4402E"/>
    <w:rsid w:val="00B44931"/>
    <w:rsid w:val="00B44DBD"/>
    <w:rsid w:val="00B45880"/>
    <w:rsid w:val="00B45DD9"/>
    <w:rsid w:val="00B47083"/>
    <w:rsid w:val="00B53870"/>
    <w:rsid w:val="00B53CDB"/>
    <w:rsid w:val="00B57BE9"/>
    <w:rsid w:val="00B60044"/>
    <w:rsid w:val="00B62659"/>
    <w:rsid w:val="00B6487D"/>
    <w:rsid w:val="00B64BAB"/>
    <w:rsid w:val="00B659C1"/>
    <w:rsid w:val="00B6667F"/>
    <w:rsid w:val="00B66D1B"/>
    <w:rsid w:val="00B703D3"/>
    <w:rsid w:val="00B70DE4"/>
    <w:rsid w:val="00B71C6E"/>
    <w:rsid w:val="00B74105"/>
    <w:rsid w:val="00B74684"/>
    <w:rsid w:val="00B7492D"/>
    <w:rsid w:val="00B80032"/>
    <w:rsid w:val="00B8138D"/>
    <w:rsid w:val="00B81978"/>
    <w:rsid w:val="00B8455E"/>
    <w:rsid w:val="00B847EE"/>
    <w:rsid w:val="00B84D20"/>
    <w:rsid w:val="00B86C67"/>
    <w:rsid w:val="00B87730"/>
    <w:rsid w:val="00B90694"/>
    <w:rsid w:val="00B919B9"/>
    <w:rsid w:val="00B92670"/>
    <w:rsid w:val="00B95745"/>
    <w:rsid w:val="00B9665A"/>
    <w:rsid w:val="00B96D90"/>
    <w:rsid w:val="00BA05DC"/>
    <w:rsid w:val="00BA07BC"/>
    <w:rsid w:val="00BA0BE2"/>
    <w:rsid w:val="00BA4D20"/>
    <w:rsid w:val="00BA5956"/>
    <w:rsid w:val="00BA7480"/>
    <w:rsid w:val="00BA7803"/>
    <w:rsid w:val="00BA7F30"/>
    <w:rsid w:val="00BB0E66"/>
    <w:rsid w:val="00BB18AD"/>
    <w:rsid w:val="00BB7E72"/>
    <w:rsid w:val="00BB7F87"/>
    <w:rsid w:val="00BC0EA9"/>
    <w:rsid w:val="00BC5F7A"/>
    <w:rsid w:val="00BC6044"/>
    <w:rsid w:val="00BD01CA"/>
    <w:rsid w:val="00BD12CC"/>
    <w:rsid w:val="00BD26CE"/>
    <w:rsid w:val="00BD349B"/>
    <w:rsid w:val="00BD536E"/>
    <w:rsid w:val="00BD6408"/>
    <w:rsid w:val="00BE18C8"/>
    <w:rsid w:val="00BE1CCD"/>
    <w:rsid w:val="00BE1EAA"/>
    <w:rsid w:val="00BE2927"/>
    <w:rsid w:val="00BE350E"/>
    <w:rsid w:val="00BE3CED"/>
    <w:rsid w:val="00BE5D9A"/>
    <w:rsid w:val="00BE6877"/>
    <w:rsid w:val="00BE786D"/>
    <w:rsid w:val="00BF078D"/>
    <w:rsid w:val="00BF1C09"/>
    <w:rsid w:val="00BF22E1"/>
    <w:rsid w:val="00C0067D"/>
    <w:rsid w:val="00C00DFE"/>
    <w:rsid w:val="00C019BB"/>
    <w:rsid w:val="00C01C80"/>
    <w:rsid w:val="00C02D52"/>
    <w:rsid w:val="00C05A47"/>
    <w:rsid w:val="00C07240"/>
    <w:rsid w:val="00C078D5"/>
    <w:rsid w:val="00C11B5E"/>
    <w:rsid w:val="00C13A19"/>
    <w:rsid w:val="00C13B0D"/>
    <w:rsid w:val="00C141FE"/>
    <w:rsid w:val="00C1588F"/>
    <w:rsid w:val="00C204A4"/>
    <w:rsid w:val="00C23077"/>
    <w:rsid w:val="00C23B25"/>
    <w:rsid w:val="00C253A6"/>
    <w:rsid w:val="00C255BD"/>
    <w:rsid w:val="00C277E8"/>
    <w:rsid w:val="00C30075"/>
    <w:rsid w:val="00C336F1"/>
    <w:rsid w:val="00C33BE9"/>
    <w:rsid w:val="00C3499F"/>
    <w:rsid w:val="00C371DA"/>
    <w:rsid w:val="00C373F8"/>
    <w:rsid w:val="00C3776D"/>
    <w:rsid w:val="00C41015"/>
    <w:rsid w:val="00C41466"/>
    <w:rsid w:val="00C426C5"/>
    <w:rsid w:val="00C441A3"/>
    <w:rsid w:val="00C4436F"/>
    <w:rsid w:val="00C44E2C"/>
    <w:rsid w:val="00C45153"/>
    <w:rsid w:val="00C473CF"/>
    <w:rsid w:val="00C476F5"/>
    <w:rsid w:val="00C51089"/>
    <w:rsid w:val="00C51118"/>
    <w:rsid w:val="00C55555"/>
    <w:rsid w:val="00C55921"/>
    <w:rsid w:val="00C55DA3"/>
    <w:rsid w:val="00C57668"/>
    <w:rsid w:val="00C57721"/>
    <w:rsid w:val="00C6191A"/>
    <w:rsid w:val="00C64568"/>
    <w:rsid w:val="00C64B40"/>
    <w:rsid w:val="00C650BA"/>
    <w:rsid w:val="00C65CF4"/>
    <w:rsid w:val="00C65D84"/>
    <w:rsid w:val="00C70FF7"/>
    <w:rsid w:val="00C713BD"/>
    <w:rsid w:val="00C724B5"/>
    <w:rsid w:val="00C72A75"/>
    <w:rsid w:val="00C73461"/>
    <w:rsid w:val="00C73CB2"/>
    <w:rsid w:val="00C7539D"/>
    <w:rsid w:val="00C75AC9"/>
    <w:rsid w:val="00C825E0"/>
    <w:rsid w:val="00C83EB9"/>
    <w:rsid w:val="00C84124"/>
    <w:rsid w:val="00C864B3"/>
    <w:rsid w:val="00C876AB"/>
    <w:rsid w:val="00C87858"/>
    <w:rsid w:val="00C90476"/>
    <w:rsid w:val="00C90E42"/>
    <w:rsid w:val="00C922B9"/>
    <w:rsid w:val="00C9334C"/>
    <w:rsid w:val="00C94238"/>
    <w:rsid w:val="00C9512F"/>
    <w:rsid w:val="00C96490"/>
    <w:rsid w:val="00CA049E"/>
    <w:rsid w:val="00CA0E89"/>
    <w:rsid w:val="00CA2CC8"/>
    <w:rsid w:val="00CA463A"/>
    <w:rsid w:val="00CA48B4"/>
    <w:rsid w:val="00CA4EE0"/>
    <w:rsid w:val="00CA505A"/>
    <w:rsid w:val="00CA646C"/>
    <w:rsid w:val="00CB520A"/>
    <w:rsid w:val="00CB6D87"/>
    <w:rsid w:val="00CC13BD"/>
    <w:rsid w:val="00CC1BCD"/>
    <w:rsid w:val="00CC21EB"/>
    <w:rsid w:val="00CC3755"/>
    <w:rsid w:val="00CC6057"/>
    <w:rsid w:val="00CD148E"/>
    <w:rsid w:val="00CD4A5D"/>
    <w:rsid w:val="00CD4ACC"/>
    <w:rsid w:val="00CD5D36"/>
    <w:rsid w:val="00CD7EC3"/>
    <w:rsid w:val="00CE0D40"/>
    <w:rsid w:val="00CE2710"/>
    <w:rsid w:val="00CE4ED9"/>
    <w:rsid w:val="00CE5495"/>
    <w:rsid w:val="00CF020C"/>
    <w:rsid w:val="00CF4241"/>
    <w:rsid w:val="00CF49E4"/>
    <w:rsid w:val="00CF51A2"/>
    <w:rsid w:val="00CF5445"/>
    <w:rsid w:val="00CF574A"/>
    <w:rsid w:val="00CF7427"/>
    <w:rsid w:val="00D0740E"/>
    <w:rsid w:val="00D17275"/>
    <w:rsid w:val="00D179C5"/>
    <w:rsid w:val="00D21672"/>
    <w:rsid w:val="00D23161"/>
    <w:rsid w:val="00D25936"/>
    <w:rsid w:val="00D26EF3"/>
    <w:rsid w:val="00D31C4A"/>
    <w:rsid w:val="00D320AD"/>
    <w:rsid w:val="00D3251F"/>
    <w:rsid w:val="00D33931"/>
    <w:rsid w:val="00D34462"/>
    <w:rsid w:val="00D34619"/>
    <w:rsid w:val="00D35438"/>
    <w:rsid w:val="00D36C78"/>
    <w:rsid w:val="00D40F2C"/>
    <w:rsid w:val="00D41C0D"/>
    <w:rsid w:val="00D4323D"/>
    <w:rsid w:val="00D43AFE"/>
    <w:rsid w:val="00D43D06"/>
    <w:rsid w:val="00D44586"/>
    <w:rsid w:val="00D447D6"/>
    <w:rsid w:val="00D4536F"/>
    <w:rsid w:val="00D46F8A"/>
    <w:rsid w:val="00D472D3"/>
    <w:rsid w:val="00D507DC"/>
    <w:rsid w:val="00D5127F"/>
    <w:rsid w:val="00D52902"/>
    <w:rsid w:val="00D5469B"/>
    <w:rsid w:val="00D54708"/>
    <w:rsid w:val="00D54AB3"/>
    <w:rsid w:val="00D56481"/>
    <w:rsid w:val="00D56F20"/>
    <w:rsid w:val="00D57CC8"/>
    <w:rsid w:val="00D62FE1"/>
    <w:rsid w:val="00D64345"/>
    <w:rsid w:val="00D65419"/>
    <w:rsid w:val="00D65598"/>
    <w:rsid w:val="00D6659C"/>
    <w:rsid w:val="00D6678A"/>
    <w:rsid w:val="00D67AA7"/>
    <w:rsid w:val="00D700E5"/>
    <w:rsid w:val="00D7071D"/>
    <w:rsid w:val="00D70837"/>
    <w:rsid w:val="00D71931"/>
    <w:rsid w:val="00D7383E"/>
    <w:rsid w:val="00D73EB4"/>
    <w:rsid w:val="00D743EC"/>
    <w:rsid w:val="00D77F45"/>
    <w:rsid w:val="00D805AE"/>
    <w:rsid w:val="00D81952"/>
    <w:rsid w:val="00D820C0"/>
    <w:rsid w:val="00D85BC7"/>
    <w:rsid w:val="00D86697"/>
    <w:rsid w:val="00D86FC4"/>
    <w:rsid w:val="00D874BA"/>
    <w:rsid w:val="00D93D20"/>
    <w:rsid w:val="00D96FCA"/>
    <w:rsid w:val="00DA0D33"/>
    <w:rsid w:val="00DA149A"/>
    <w:rsid w:val="00DA5482"/>
    <w:rsid w:val="00DA55CE"/>
    <w:rsid w:val="00DA66A4"/>
    <w:rsid w:val="00DA68D1"/>
    <w:rsid w:val="00DB040B"/>
    <w:rsid w:val="00DB0B24"/>
    <w:rsid w:val="00DB1029"/>
    <w:rsid w:val="00DB34CD"/>
    <w:rsid w:val="00DB3545"/>
    <w:rsid w:val="00DB4C1A"/>
    <w:rsid w:val="00DB78F7"/>
    <w:rsid w:val="00DC055D"/>
    <w:rsid w:val="00DC4A10"/>
    <w:rsid w:val="00DC4BF5"/>
    <w:rsid w:val="00DC5213"/>
    <w:rsid w:val="00DC7A60"/>
    <w:rsid w:val="00DD260D"/>
    <w:rsid w:val="00DD2A12"/>
    <w:rsid w:val="00DD3F6E"/>
    <w:rsid w:val="00DD58FD"/>
    <w:rsid w:val="00DD633B"/>
    <w:rsid w:val="00DD750D"/>
    <w:rsid w:val="00DE0692"/>
    <w:rsid w:val="00DE2F67"/>
    <w:rsid w:val="00DE404E"/>
    <w:rsid w:val="00DE4580"/>
    <w:rsid w:val="00DE57F5"/>
    <w:rsid w:val="00DE5941"/>
    <w:rsid w:val="00DE5A46"/>
    <w:rsid w:val="00DE7A2C"/>
    <w:rsid w:val="00DE7FDC"/>
    <w:rsid w:val="00DF0120"/>
    <w:rsid w:val="00DF10D2"/>
    <w:rsid w:val="00DF1AAF"/>
    <w:rsid w:val="00DF42A1"/>
    <w:rsid w:val="00DF48C4"/>
    <w:rsid w:val="00DF4AF6"/>
    <w:rsid w:val="00DF4BDE"/>
    <w:rsid w:val="00DF521E"/>
    <w:rsid w:val="00DF690A"/>
    <w:rsid w:val="00DF6D79"/>
    <w:rsid w:val="00DF6EDD"/>
    <w:rsid w:val="00E01966"/>
    <w:rsid w:val="00E0275A"/>
    <w:rsid w:val="00E02FAA"/>
    <w:rsid w:val="00E03EF8"/>
    <w:rsid w:val="00E06BBD"/>
    <w:rsid w:val="00E1068F"/>
    <w:rsid w:val="00E119CB"/>
    <w:rsid w:val="00E11B50"/>
    <w:rsid w:val="00E12A94"/>
    <w:rsid w:val="00E143AC"/>
    <w:rsid w:val="00E15D39"/>
    <w:rsid w:val="00E15F54"/>
    <w:rsid w:val="00E17F5B"/>
    <w:rsid w:val="00E23C7A"/>
    <w:rsid w:val="00E23D4A"/>
    <w:rsid w:val="00E2422B"/>
    <w:rsid w:val="00E27E2C"/>
    <w:rsid w:val="00E31B29"/>
    <w:rsid w:val="00E34FD3"/>
    <w:rsid w:val="00E368DC"/>
    <w:rsid w:val="00E37025"/>
    <w:rsid w:val="00E37479"/>
    <w:rsid w:val="00E3751A"/>
    <w:rsid w:val="00E43035"/>
    <w:rsid w:val="00E433B5"/>
    <w:rsid w:val="00E43908"/>
    <w:rsid w:val="00E44724"/>
    <w:rsid w:val="00E44D2A"/>
    <w:rsid w:val="00E45F44"/>
    <w:rsid w:val="00E46E92"/>
    <w:rsid w:val="00E510E0"/>
    <w:rsid w:val="00E527D7"/>
    <w:rsid w:val="00E53375"/>
    <w:rsid w:val="00E53833"/>
    <w:rsid w:val="00E564FB"/>
    <w:rsid w:val="00E56861"/>
    <w:rsid w:val="00E61F80"/>
    <w:rsid w:val="00E63AB0"/>
    <w:rsid w:val="00E65392"/>
    <w:rsid w:val="00E679BA"/>
    <w:rsid w:val="00E70A0A"/>
    <w:rsid w:val="00E766FA"/>
    <w:rsid w:val="00E828F5"/>
    <w:rsid w:val="00E84EC0"/>
    <w:rsid w:val="00E91F43"/>
    <w:rsid w:val="00E928F1"/>
    <w:rsid w:val="00E92B63"/>
    <w:rsid w:val="00E94444"/>
    <w:rsid w:val="00E97040"/>
    <w:rsid w:val="00E97AF2"/>
    <w:rsid w:val="00E97B6E"/>
    <w:rsid w:val="00EA1659"/>
    <w:rsid w:val="00EA2297"/>
    <w:rsid w:val="00EB1852"/>
    <w:rsid w:val="00EB1E72"/>
    <w:rsid w:val="00EB38E3"/>
    <w:rsid w:val="00EB6D54"/>
    <w:rsid w:val="00EB7550"/>
    <w:rsid w:val="00EB7590"/>
    <w:rsid w:val="00EB7B89"/>
    <w:rsid w:val="00EC05DF"/>
    <w:rsid w:val="00EC259D"/>
    <w:rsid w:val="00EC2B7E"/>
    <w:rsid w:val="00EC532E"/>
    <w:rsid w:val="00ED0BBD"/>
    <w:rsid w:val="00ED34DC"/>
    <w:rsid w:val="00ED40CF"/>
    <w:rsid w:val="00ED5B44"/>
    <w:rsid w:val="00ED6385"/>
    <w:rsid w:val="00EF2064"/>
    <w:rsid w:val="00EF21D7"/>
    <w:rsid w:val="00EF4940"/>
    <w:rsid w:val="00EF5701"/>
    <w:rsid w:val="00EF6201"/>
    <w:rsid w:val="00F01934"/>
    <w:rsid w:val="00F02B19"/>
    <w:rsid w:val="00F031F3"/>
    <w:rsid w:val="00F03C3A"/>
    <w:rsid w:val="00F05E4A"/>
    <w:rsid w:val="00F11F40"/>
    <w:rsid w:val="00F143A2"/>
    <w:rsid w:val="00F14AFA"/>
    <w:rsid w:val="00F15379"/>
    <w:rsid w:val="00F16F50"/>
    <w:rsid w:val="00F20748"/>
    <w:rsid w:val="00F20F6E"/>
    <w:rsid w:val="00F218D3"/>
    <w:rsid w:val="00F231B9"/>
    <w:rsid w:val="00F23819"/>
    <w:rsid w:val="00F24009"/>
    <w:rsid w:val="00F265BA"/>
    <w:rsid w:val="00F3021E"/>
    <w:rsid w:val="00F34739"/>
    <w:rsid w:val="00F34C6C"/>
    <w:rsid w:val="00F35CE5"/>
    <w:rsid w:val="00F35F17"/>
    <w:rsid w:val="00F43E26"/>
    <w:rsid w:val="00F4462A"/>
    <w:rsid w:val="00F46181"/>
    <w:rsid w:val="00F471B4"/>
    <w:rsid w:val="00F47FCB"/>
    <w:rsid w:val="00F505AC"/>
    <w:rsid w:val="00F5172F"/>
    <w:rsid w:val="00F541CE"/>
    <w:rsid w:val="00F54544"/>
    <w:rsid w:val="00F6097B"/>
    <w:rsid w:val="00F62FCB"/>
    <w:rsid w:val="00F63CD7"/>
    <w:rsid w:val="00F64898"/>
    <w:rsid w:val="00F64E40"/>
    <w:rsid w:val="00F703B9"/>
    <w:rsid w:val="00F70548"/>
    <w:rsid w:val="00F71DB4"/>
    <w:rsid w:val="00F72CA7"/>
    <w:rsid w:val="00F73989"/>
    <w:rsid w:val="00F7583C"/>
    <w:rsid w:val="00F83119"/>
    <w:rsid w:val="00F831E1"/>
    <w:rsid w:val="00F84747"/>
    <w:rsid w:val="00F8539B"/>
    <w:rsid w:val="00F86711"/>
    <w:rsid w:val="00F90787"/>
    <w:rsid w:val="00F90BB5"/>
    <w:rsid w:val="00F95060"/>
    <w:rsid w:val="00F95BB6"/>
    <w:rsid w:val="00FA17F8"/>
    <w:rsid w:val="00FA3506"/>
    <w:rsid w:val="00FA6985"/>
    <w:rsid w:val="00FB2E48"/>
    <w:rsid w:val="00FB3117"/>
    <w:rsid w:val="00FB5F73"/>
    <w:rsid w:val="00FB6BEF"/>
    <w:rsid w:val="00FB6CC6"/>
    <w:rsid w:val="00FC05BB"/>
    <w:rsid w:val="00FC0881"/>
    <w:rsid w:val="00FC0BA6"/>
    <w:rsid w:val="00FC11B8"/>
    <w:rsid w:val="00FC2464"/>
    <w:rsid w:val="00FC4FE7"/>
    <w:rsid w:val="00FC5C58"/>
    <w:rsid w:val="00FC6FDC"/>
    <w:rsid w:val="00FC7608"/>
    <w:rsid w:val="00FD1486"/>
    <w:rsid w:val="00FD33BF"/>
    <w:rsid w:val="00FD370B"/>
    <w:rsid w:val="00FD4D7D"/>
    <w:rsid w:val="00FD5755"/>
    <w:rsid w:val="00FD68F9"/>
    <w:rsid w:val="00FD7DA4"/>
    <w:rsid w:val="00FE10CD"/>
    <w:rsid w:val="00FE190E"/>
    <w:rsid w:val="00FE1E89"/>
    <w:rsid w:val="00FE5242"/>
    <w:rsid w:val="00FE5396"/>
    <w:rsid w:val="00FE5F88"/>
    <w:rsid w:val="00FE6DDF"/>
    <w:rsid w:val="00FF07B5"/>
    <w:rsid w:val="00FF1D02"/>
    <w:rsid w:val="00FF4265"/>
    <w:rsid w:val="00FF4D51"/>
    <w:rsid w:val="00FF5580"/>
    <w:rsid w:val="00FF5688"/>
    <w:rsid w:val="00FF5948"/>
    <w:rsid w:val="00FF6796"/>
    <w:rsid w:val="00FF7D96"/>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3A29F8"/>
  <w15:docId w15:val="{9A61C3DA-7142-4653-8FF2-C929FD519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A59"/>
  </w:style>
  <w:style w:type="paragraph" w:styleId="Heading1">
    <w:name w:val="heading 1"/>
    <w:basedOn w:val="H1"/>
    <w:next w:val="Normal"/>
    <w:link w:val="Heading1Char"/>
    <w:uiPriority w:val="9"/>
    <w:qFormat/>
    <w:rsid w:val="00BD536E"/>
    <w:pPr>
      <w:outlineLvl w:val="0"/>
    </w:pPr>
    <w:rPr>
      <w:rFonts w:ascii="Calibri" w:eastAsia="Calibri" w:hAnsi="Calibri" w:cs="Times New Roman"/>
      <w:color w:val="FDB41E"/>
      <w:sz w:val="36"/>
    </w:rPr>
  </w:style>
  <w:style w:type="paragraph" w:styleId="Heading2">
    <w:name w:val="heading 2"/>
    <w:basedOn w:val="H-sub"/>
    <w:next w:val="Normal"/>
    <w:link w:val="Heading2Char"/>
    <w:qFormat/>
    <w:rsid w:val="00C253A6"/>
    <w:pPr>
      <w:outlineLvl w:val="1"/>
    </w:pPr>
  </w:style>
  <w:style w:type="paragraph" w:styleId="Heading3">
    <w:name w:val="heading 3"/>
    <w:basedOn w:val="Headingsub2"/>
    <w:next w:val="Normal"/>
    <w:link w:val="Heading3Char"/>
    <w:uiPriority w:val="9"/>
    <w:unhideWhenUsed/>
    <w:qFormat/>
    <w:rsid w:val="00383A59"/>
    <w:pPr>
      <w:spacing w:after="0"/>
      <w:outlineLvl w:val="2"/>
    </w:pPr>
  </w:style>
  <w:style w:type="paragraph" w:styleId="Heading7">
    <w:name w:val="heading 7"/>
    <w:basedOn w:val="Normal"/>
    <w:next w:val="Normal"/>
    <w:link w:val="Heading7Char"/>
    <w:uiPriority w:val="9"/>
    <w:semiHidden/>
    <w:unhideWhenUsed/>
    <w:qFormat/>
    <w:rsid w:val="009E6AA6"/>
    <w:pPr>
      <w:keepNext/>
      <w:keepLines/>
      <w:spacing w:before="40" w:after="0"/>
      <w:outlineLvl w:val="6"/>
    </w:pPr>
    <w:rPr>
      <w:rFonts w:asciiTheme="majorHAnsi" w:eastAsiaTheme="majorEastAsia" w:hAnsiTheme="majorHAnsi" w:cstheme="majorBidi"/>
      <w:i/>
      <w:iCs/>
      <w:color w:val="59347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253A6"/>
    <w:rPr>
      <w:rFonts w:cs="Arial"/>
      <w:b/>
      <w:color w:val="9C70B7"/>
      <w:sz w:val="28"/>
      <w:szCs w:val="24"/>
      <w:lang w:val="en-GB"/>
    </w:rPr>
  </w:style>
  <w:style w:type="paragraph" w:styleId="ListParagraph">
    <w:name w:val="List Paragraph"/>
    <w:basedOn w:val="Normal"/>
    <w:uiPriority w:val="34"/>
    <w:qFormat/>
    <w:rsid w:val="00383A59"/>
    <w:pPr>
      <w:ind w:left="720"/>
      <w:contextualSpacing/>
    </w:pPr>
  </w:style>
  <w:style w:type="paragraph" w:styleId="ListBullet">
    <w:name w:val="List Bullet"/>
    <w:basedOn w:val="ListParagraph"/>
    <w:uiPriority w:val="99"/>
    <w:unhideWhenUsed/>
    <w:qFormat/>
    <w:rsid w:val="00383A59"/>
    <w:pPr>
      <w:numPr>
        <w:numId w:val="2"/>
      </w:numPr>
      <w:ind w:left="357" w:hanging="357"/>
    </w:pPr>
  </w:style>
  <w:style w:type="paragraph" w:customStyle="1" w:styleId="csbullet">
    <w:name w:val="csbullet"/>
    <w:basedOn w:val="Normal"/>
    <w:rsid w:val="00D34619"/>
    <w:pPr>
      <w:numPr>
        <w:numId w:val="1"/>
      </w:numPr>
      <w:tabs>
        <w:tab w:val="left" w:pos="-851"/>
      </w:tabs>
      <w:spacing w:before="120" w:after="120" w:line="280" w:lineRule="exact"/>
    </w:pPr>
    <w:rPr>
      <w:rFonts w:ascii="Times New Roman" w:eastAsia="Calibri" w:hAnsi="Times New Roman" w:cs="Times New Roman"/>
    </w:rPr>
  </w:style>
  <w:style w:type="table" w:customStyle="1" w:styleId="TableGrid1">
    <w:name w:val="Table Grid1"/>
    <w:basedOn w:val="TableNormal"/>
    <w:next w:val="TableGrid"/>
    <w:uiPriority w:val="3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96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0DD6"/>
    <w:rPr>
      <w:rFonts w:ascii="Tahoma" w:hAnsi="Tahoma" w:cs="Tahoma"/>
      <w:sz w:val="16"/>
      <w:szCs w:val="16"/>
    </w:rPr>
  </w:style>
  <w:style w:type="character" w:customStyle="1" w:styleId="BalloonTextChar">
    <w:name w:val="Balloon Text Char"/>
    <w:basedOn w:val="DefaultParagraphFont"/>
    <w:link w:val="BalloonText"/>
    <w:uiPriority w:val="99"/>
    <w:semiHidden/>
    <w:rsid w:val="00600DD6"/>
    <w:rPr>
      <w:rFonts w:ascii="Tahoma" w:hAnsi="Tahoma" w:cs="Tahoma"/>
      <w:sz w:val="16"/>
      <w:szCs w:val="16"/>
    </w:rPr>
  </w:style>
  <w:style w:type="character" w:styleId="CommentReference">
    <w:name w:val="annotation reference"/>
    <w:basedOn w:val="DefaultParagraphFont"/>
    <w:uiPriority w:val="99"/>
    <w:semiHidden/>
    <w:unhideWhenUsed/>
    <w:rsid w:val="00601870"/>
    <w:rPr>
      <w:sz w:val="16"/>
      <w:szCs w:val="16"/>
    </w:rPr>
  </w:style>
  <w:style w:type="paragraph" w:styleId="CommentText">
    <w:name w:val="annotation text"/>
    <w:basedOn w:val="Normal"/>
    <w:link w:val="CommentTextChar"/>
    <w:uiPriority w:val="99"/>
    <w:unhideWhenUsed/>
    <w:rsid w:val="00601870"/>
    <w:rPr>
      <w:sz w:val="20"/>
      <w:szCs w:val="20"/>
    </w:rPr>
  </w:style>
  <w:style w:type="character" w:customStyle="1" w:styleId="CommentTextChar">
    <w:name w:val="Comment Text Char"/>
    <w:basedOn w:val="DefaultParagraphFont"/>
    <w:link w:val="CommentText"/>
    <w:uiPriority w:val="99"/>
    <w:rsid w:val="00601870"/>
    <w:rPr>
      <w:sz w:val="20"/>
      <w:szCs w:val="20"/>
    </w:rPr>
  </w:style>
  <w:style w:type="paragraph" w:styleId="CommentSubject">
    <w:name w:val="annotation subject"/>
    <w:basedOn w:val="CommentText"/>
    <w:next w:val="CommentText"/>
    <w:link w:val="CommentSubjectChar"/>
    <w:uiPriority w:val="99"/>
    <w:semiHidden/>
    <w:unhideWhenUsed/>
    <w:rsid w:val="00601870"/>
    <w:rPr>
      <w:b/>
      <w:bCs/>
    </w:rPr>
  </w:style>
  <w:style w:type="character" w:customStyle="1" w:styleId="CommentSubjectChar">
    <w:name w:val="Comment Subject Char"/>
    <w:basedOn w:val="CommentTextChar"/>
    <w:link w:val="CommentSubject"/>
    <w:uiPriority w:val="99"/>
    <w:semiHidden/>
    <w:rsid w:val="00601870"/>
    <w:rPr>
      <w:b/>
      <w:bCs/>
      <w:sz w:val="20"/>
      <w:szCs w:val="20"/>
    </w:rPr>
  </w:style>
  <w:style w:type="character" w:styleId="Hyperlink">
    <w:name w:val="Hyperlink"/>
    <w:basedOn w:val="DefaultParagraphFont"/>
    <w:uiPriority w:val="99"/>
    <w:unhideWhenUsed/>
    <w:rsid w:val="000E5CA4"/>
    <w:rPr>
      <w:rFonts w:asciiTheme="minorHAnsi" w:hAnsiTheme="minorHAnsi"/>
      <w:color w:val="580F8B"/>
      <w:u w:val="single"/>
    </w:rPr>
  </w:style>
  <w:style w:type="character" w:styleId="FollowedHyperlink">
    <w:name w:val="FollowedHyperlink"/>
    <w:basedOn w:val="DefaultParagraphFont"/>
    <w:uiPriority w:val="99"/>
    <w:semiHidden/>
    <w:unhideWhenUsed/>
    <w:rsid w:val="000E5CA4"/>
    <w:rPr>
      <w:rFonts w:asciiTheme="minorHAnsi" w:hAnsiTheme="minorHAnsi"/>
      <w:color w:val="646464"/>
      <w:u w:val="single"/>
    </w:rPr>
  </w:style>
  <w:style w:type="paragraph" w:customStyle="1" w:styleId="xl67">
    <w:name w:val="xl67"/>
    <w:basedOn w:val="Normal"/>
    <w:rsid w:val="00757526"/>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8">
    <w:name w:val="xl68"/>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69">
    <w:name w:val="xl69"/>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0">
    <w:name w:val="xl70"/>
    <w:basedOn w:val="Normal"/>
    <w:rsid w:val="00757526"/>
    <w:pPr>
      <w:pBdr>
        <w:top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1">
    <w:name w:val="xl71"/>
    <w:basedOn w:val="Normal"/>
    <w:rsid w:val="00757526"/>
    <w:pPr>
      <w:spacing w:before="100" w:beforeAutospacing="1" w:after="100" w:afterAutospacing="1"/>
    </w:pPr>
    <w:rPr>
      <w:rFonts w:ascii="Times New Roman" w:eastAsia="Times New Roman" w:hAnsi="Times New Roman" w:cs="Times New Roman"/>
      <w:b/>
      <w:bCs/>
      <w:color w:val="757171"/>
      <w:sz w:val="24"/>
      <w:szCs w:val="24"/>
      <w:lang w:eastAsia="en-AU"/>
    </w:rPr>
  </w:style>
  <w:style w:type="paragraph" w:customStyle="1" w:styleId="xl72">
    <w:name w:val="xl72"/>
    <w:basedOn w:val="Normal"/>
    <w:rsid w:val="00757526"/>
    <w:pPr>
      <w:spacing w:before="100" w:beforeAutospacing="1" w:after="100" w:afterAutospacing="1"/>
    </w:pPr>
    <w:rPr>
      <w:rFonts w:ascii="Times New Roman" w:eastAsia="Times New Roman" w:hAnsi="Times New Roman" w:cs="Times New Roman"/>
      <w:b/>
      <w:bCs/>
      <w:sz w:val="24"/>
      <w:szCs w:val="24"/>
      <w:lang w:eastAsia="en-AU"/>
    </w:rPr>
  </w:style>
  <w:style w:type="paragraph" w:customStyle="1" w:styleId="xl73">
    <w:name w:val="xl73"/>
    <w:basedOn w:val="Normal"/>
    <w:rsid w:val="00757526"/>
    <w:pPr>
      <w:pBdr>
        <w:bottom w:val="single" w:sz="4" w:space="0" w:color="9BC2E6"/>
      </w:pBdr>
      <w:shd w:val="clear" w:color="DDEBF7" w:fill="DDEBF7"/>
      <w:spacing w:before="100" w:beforeAutospacing="1" w:after="100" w:afterAutospacing="1"/>
    </w:pPr>
    <w:rPr>
      <w:rFonts w:ascii="Times New Roman" w:eastAsia="Times New Roman" w:hAnsi="Times New Roman" w:cs="Times New Roman"/>
      <w:b/>
      <w:bCs/>
      <w:sz w:val="24"/>
      <w:szCs w:val="24"/>
      <w:lang w:eastAsia="en-AU"/>
    </w:rPr>
  </w:style>
  <w:style w:type="paragraph" w:styleId="Header">
    <w:name w:val="header"/>
    <w:basedOn w:val="Normal"/>
    <w:link w:val="HeaderChar"/>
    <w:unhideWhenUsed/>
    <w:rsid w:val="00590050"/>
    <w:pPr>
      <w:tabs>
        <w:tab w:val="center" w:pos="4513"/>
        <w:tab w:val="right" w:pos="9026"/>
      </w:tabs>
    </w:pPr>
  </w:style>
  <w:style w:type="character" w:customStyle="1" w:styleId="HeaderChar">
    <w:name w:val="Header Char"/>
    <w:basedOn w:val="DefaultParagraphFont"/>
    <w:link w:val="Header"/>
    <w:uiPriority w:val="99"/>
    <w:rsid w:val="00590050"/>
  </w:style>
  <w:style w:type="paragraph" w:styleId="Footer">
    <w:name w:val="footer"/>
    <w:basedOn w:val="Normal"/>
    <w:link w:val="FooterChar"/>
    <w:uiPriority w:val="99"/>
    <w:unhideWhenUsed/>
    <w:rsid w:val="00590050"/>
    <w:pPr>
      <w:tabs>
        <w:tab w:val="center" w:pos="4513"/>
        <w:tab w:val="right" w:pos="9026"/>
      </w:tabs>
    </w:pPr>
  </w:style>
  <w:style w:type="character" w:customStyle="1" w:styleId="FooterChar">
    <w:name w:val="Footer Char"/>
    <w:basedOn w:val="DefaultParagraphFont"/>
    <w:link w:val="Footer"/>
    <w:uiPriority w:val="99"/>
    <w:rsid w:val="00590050"/>
  </w:style>
  <w:style w:type="paragraph" w:customStyle="1" w:styleId="DraftReportTitle">
    <w:name w:val="Draft Report Title"/>
    <w:basedOn w:val="Normal"/>
    <w:next w:val="BodyText"/>
    <w:uiPriority w:val="2"/>
    <w:rsid w:val="006A0061"/>
    <w:pPr>
      <w:spacing w:after="160"/>
      <w:jc w:val="center"/>
    </w:pPr>
    <w:rPr>
      <w:rFonts w:ascii="Arial" w:hAnsi="Arial"/>
      <w:color w:val="4F81BD"/>
      <w:sz w:val="44"/>
    </w:rPr>
  </w:style>
  <w:style w:type="paragraph" w:styleId="BodyText">
    <w:name w:val="Body Text"/>
    <w:basedOn w:val="Normal"/>
    <w:link w:val="BodyTextChar"/>
    <w:uiPriority w:val="99"/>
    <w:semiHidden/>
    <w:unhideWhenUsed/>
    <w:rsid w:val="006A0061"/>
    <w:pPr>
      <w:spacing w:after="120"/>
    </w:pPr>
  </w:style>
  <w:style w:type="character" w:customStyle="1" w:styleId="BodyTextChar">
    <w:name w:val="Body Text Char"/>
    <w:basedOn w:val="DefaultParagraphFont"/>
    <w:link w:val="BodyText"/>
    <w:uiPriority w:val="99"/>
    <w:semiHidden/>
    <w:rsid w:val="006A0061"/>
  </w:style>
  <w:style w:type="character" w:styleId="PlaceholderText">
    <w:name w:val="Placeholder Text"/>
    <w:basedOn w:val="DefaultParagraphFont"/>
    <w:uiPriority w:val="99"/>
    <w:semiHidden/>
    <w:rsid w:val="006A0061"/>
    <w:rPr>
      <w:color w:val="808080"/>
    </w:rPr>
  </w:style>
  <w:style w:type="character" w:styleId="Emphasis">
    <w:name w:val="Emphasis"/>
    <w:uiPriority w:val="20"/>
    <w:rsid w:val="003522C9"/>
    <w:rPr>
      <w:i/>
      <w:iCs/>
    </w:rPr>
  </w:style>
  <w:style w:type="paragraph" w:customStyle="1" w:styleId="H1">
    <w:name w:val="H1"/>
    <w:basedOn w:val="Normal"/>
    <w:rsid w:val="00383A59"/>
    <w:pPr>
      <w:contextualSpacing/>
    </w:pPr>
    <w:rPr>
      <w:b/>
      <w:color w:val="7030A0"/>
      <w:sz w:val="32"/>
      <w:szCs w:val="32"/>
    </w:rPr>
  </w:style>
  <w:style w:type="paragraph" w:customStyle="1" w:styleId="H-sub">
    <w:name w:val="H-sub"/>
    <w:basedOn w:val="Normal"/>
    <w:rsid w:val="006B3360"/>
    <w:pPr>
      <w:jc w:val="both"/>
    </w:pPr>
    <w:rPr>
      <w:rFonts w:cs="Arial"/>
      <w:b/>
      <w:color w:val="9C70B7"/>
      <w:sz w:val="28"/>
      <w:szCs w:val="24"/>
      <w:lang w:val="en-GB"/>
    </w:rPr>
  </w:style>
  <w:style w:type="paragraph" w:customStyle="1" w:styleId="Headingsub2">
    <w:name w:val="Heading sub2"/>
    <w:basedOn w:val="Normal"/>
    <w:rsid w:val="0082026E"/>
    <w:rPr>
      <w:b/>
    </w:rPr>
  </w:style>
  <w:style w:type="character" w:customStyle="1" w:styleId="Heading1Char">
    <w:name w:val="Heading 1 Char"/>
    <w:basedOn w:val="DefaultParagraphFont"/>
    <w:link w:val="Heading1"/>
    <w:uiPriority w:val="9"/>
    <w:rsid w:val="00BD536E"/>
    <w:rPr>
      <w:rFonts w:ascii="Calibri" w:eastAsia="Calibri" w:hAnsi="Calibri" w:cs="Times New Roman"/>
      <w:b/>
      <w:color w:val="FDB41E"/>
      <w:sz w:val="36"/>
      <w:szCs w:val="32"/>
    </w:rPr>
  </w:style>
  <w:style w:type="paragraph" w:styleId="TOCHeading">
    <w:name w:val="TOC Heading"/>
    <w:basedOn w:val="Heading1"/>
    <w:next w:val="Normal"/>
    <w:uiPriority w:val="39"/>
    <w:unhideWhenUsed/>
    <w:rsid w:val="007863B8"/>
    <w:pPr>
      <w:spacing w:line="259" w:lineRule="auto"/>
      <w:outlineLvl w:val="9"/>
    </w:pPr>
    <w:rPr>
      <w:lang w:val="en-US"/>
    </w:rPr>
  </w:style>
  <w:style w:type="paragraph" w:styleId="TOC1">
    <w:name w:val="toc 1"/>
    <w:basedOn w:val="Normal"/>
    <w:next w:val="Normal"/>
    <w:autoRedefine/>
    <w:uiPriority w:val="39"/>
    <w:unhideWhenUsed/>
    <w:rsid w:val="004A366A"/>
    <w:pPr>
      <w:tabs>
        <w:tab w:val="right" w:leader="dot" w:pos="9628"/>
      </w:tabs>
      <w:spacing w:after="100"/>
    </w:pPr>
    <w:rPr>
      <w:b/>
      <w:noProof/>
    </w:rPr>
  </w:style>
  <w:style w:type="paragraph" w:styleId="TOC2">
    <w:name w:val="toc 2"/>
    <w:basedOn w:val="Normal"/>
    <w:next w:val="Normal"/>
    <w:autoRedefine/>
    <w:uiPriority w:val="39"/>
    <w:unhideWhenUsed/>
    <w:rsid w:val="00C75AC9"/>
    <w:pPr>
      <w:tabs>
        <w:tab w:val="right" w:leader="dot" w:pos="9016"/>
      </w:tabs>
      <w:spacing w:after="100"/>
      <w:ind w:left="227"/>
    </w:pPr>
  </w:style>
  <w:style w:type="character" w:customStyle="1" w:styleId="Heading3Char">
    <w:name w:val="Heading 3 Char"/>
    <w:basedOn w:val="DefaultParagraphFont"/>
    <w:link w:val="Heading3"/>
    <w:uiPriority w:val="9"/>
    <w:rsid w:val="00383A59"/>
    <w:rPr>
      <w:b/>
    </w:rPr>
  </w:style>
  <w:style w:type="paragraph" w:styleId="ListBullet2">
    <w:name w:val="List Bullet 2"/>
    <w:basedOn w:val="ListParagraph"/>
    <w:uiPriority w:val="99"/>
    <w:unhideWhenUsed/>
    <w:qFormat/>
    <w:rsid w:val="00383A59"/>
    <w:pPr>
      <w:numPr>
        <w:numId w:val="3"/>
      </w:numPr>
      <w:ind w:left="714" w:hanging="357"/>
    </w:pPr>
  </w:style>
  <w:style w:type="paragraph" w:styleId="ListBullet3">
    <w:name w:val="List Bullet 3"/>
    <w:basedOn w:val="ListParagraph"/>
    <w:uiPriority w:val="99"/>
    <w:unhideWhenUsed/>
    <w:qFormat/>
    <w:rsid w:val="00383A59"/>
    <w:pPr>
      <w:numPr>
        <w:numId w:val="4"/>
      </w:numPr>
      <w:ind w:left="1071" w:hanging="357"/>
    </w:pPr>
  </w:style>
  <w:style w:type="paragraph" w:styleId="TOC3">
    <w:name w:val="toc 3"/>
    <w:basedOn w:val="Normal"/>
    <w:next w:val="Normal"/>
    <w:autoRedefine/>
    <w:uiPriority w:val="39"/>
    <w:unhideWhenUsed/>
    <w:rsid w:val="00DF6EDD"/>
    <w:pPr>
      <w:tabs>
        <w:tab w:val="right" w:leader="dot" w:pos="9016"/>
      </w:tabs>
      <w:spacing w:after="100"/>
      <w:ind w:left="567"/>
    </w:pPr>
    <w:rPr>
      <w:noProof/>
    </w:rPr>
  </w:style>
  <w:style w:type="paragraph" w:styleId="Title">
    <w:name w:val="Title"/>
    <w:basedOn w:val="Normal"/>
    <w:next w:val="Normal"/>
    <w:link w:val="TitleChar"/>
    <w:uiPriority w:val="10"/>
    <w:qFormat/>
    <w:rsid w:val="00A10A61"/>
    <w:pPr>
      <w:spacing w:before="3000"/>
    </w:pPr>
    <w:rPr>
      <w:b/>
      <w:sz w:val="48"/>
      <w:szCs w:val="40"/>
    </w:rPr>
  </w:style>
  <w:style w:type="character" w:customStyle="1" w:styleId="TitleChar">
    <w:name w:val="Title Char"/>
    <w:basedOn w:val="DefaultParagraphFont"/>
    <w:link w:val="Title"/>
    <w:uiPriority w:val="10"/>
    <w:rsid w:val="00A10A61"/>
    <w:rPr>
      <w:b/>
      <w:sz w:val="48"/>
      <w:szCs w:val="40"/>
    </w:rPr>
  </w:style>
  <w:style w:type="paragraph" w:styleId="Subtitle">
    <w:name w:val="Subtitle"/>
    <w:basedOn w:val="Normal"/>
    <w:next w:val="Normal"/>
    <w:link w:val="SubtitleChar"/>
    <w:uiPriority w:val="11"/>
    <w:rsid w:val="00171D75"/>
    <w:pPr>
      <w:pBdr>
        <w:top w:val="single" w:sz="4" w:space="18" w:color="5D739A" w:themeColor="accent3"/>
      </w:pBdr>
      <w:spacing w:before="360"/>
    </w:pPr>
    <w:rPr>
      <w:color w:val="7030A0"/>
      <w:sz w:val="48"/>
      <w:szCs w:val="64"/>
    </w:rPr>
  </w:style>
  <w:style w:type="character" w:customStyle="1" w:styleId="SubtitleChar">
    <w:name w:val="Subtitle Char"/>
    <w:basedOn w:val="DefaultParagraphFont"/>
    <w:link w:val="Subtitle"/>
    <w:uiPriority w:val="11"/>
    <w:rsid w:val="00171D75"/>
    <w:rPr>
      <w:color w:val="7030A0"/>
      <w:sz w:val="48"/>
      <w:szCs w:val="64"/>
    </w:rPr>
  </w:style>
  <w:style w:type="paragraph" w:styleId="NoSpacing">
    <w:name w:val="No Spacing"/>
    <w:uiPriority w:val="1"/>
    <w:qFormat/>
    <w:rsid w:val="00171D75"/>
    <w:pPr>
      <w:spacing w:after="0"/>
    </w:pPr>
  </w:style>
  <w:style w:type="table" w:styleId="ListTable3-Accent3">
    <w:name w:val="List Table 3 Accent 3"/>
    <w:basedOn w:val="TableNormal"/>
    <w:uiPriority w:val="48"/>
    <w:rsid w:val="00171D75"/>
    <w:pPr>
      <w:spacing w:after="0" w:line="240" w:lineRule="auto"/>
    </w:pPr>
    <w:tblPr>
      <w:tblStyleRowBandSize w:val="1"/>
      <w:tblStyleColBandSize w:val="1"/>
      <w:tblBorders>
        <w:top w:val="single" w:sz="4" w:space="0" w:color="5D739A" w:themeColor="accent3"/>
        <w:left w:val="single" w:sz="4" w:space="0" w:color="5D739A" w:themeColor="accent3"/>
        <w:bottom w:val="single" w:sz="4" w:space="0" w:color="5D739A" w:themeColor="accent3"/>
        <w:right w:val="single" w:sz="4" w:space="0" w:color="5D739A" w:themeColor="accent3"/>
      </w:tblBorders>
    </w:tblPr>
    <w:tblStylePr w:type="firstRow">
      <w:rPr>
        <w:b/>
        <w:bCs/>
        <w:color w:val="FFFFFF" w:themeColor="background1"/>
      </w:rPr>
      <w:tblPr/>
      <w:tcPr>
        <w:shd w:val="clear" w:color="auto" w:fill="5D739A" w:themeFill="accent3"/>
      </w:tcPr>
    </w:tblStylePr>
    <w:tblStylePr w:type="lastRow">
      <w:rPr>
        <w:b/>
        <w:bCs/>
      </w:rPr>
      <w:tblPr/>
      <w:tcPr>
        <w:tcBorders>
          <w:top w:val="double" w:sz="4" w:space="0" w:color="5D739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D739A" w:themeColor="accent3"/>
          <w:right w:val="single" w:sz="4" w:space="0" w:color="5D739A" w:themeColor="accent3"/>
        </w:tcBorders>
      </w:tcPr>
    </w:tblStylePr>
    <w:tblStylePr w:type="band1Horz">
      <w:tblPr/>
      <w:tcPr>
        <w:tcBorders>
          <w:top w:val="single" w:sz="4" w:space="0" w:color="5D739A" w:themeColor="accent3"/>
          <w:bottom w:val="single" w:sz="4" w:space="0" w:color="5D739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739A" w:themeColor="accent3"/>
          <w:left w:val="nil"/>
        </w:tcBorders>
      </w:tcPr>
    </w:tblStylePr>
    <w:tblStylePr w:type="swCell">
      <w:tblPr/>
      <w:tcPr>
        <w:tcBorders>
          <w:top w:val="double" w:sz="4" w:space="0" w:color="5D739A" w:themeColor="accent3"/>
          <w:right w:val="nil"/>
        </w:tcBorders>
      </w:tcPr>
    </w:tblStylePr>
  </w:style>
  <w:style w:type="table" w:customStyle="1" w:styleId="PurpleTable">
    <w:name w:val="PurpleTable"/>
    <w:basedOn w:val="TableNormal"/>
    <w:uiPriority w:val="99"/>
    <w:rsid w:val="00171D75"/>
    <w:pPr>
      <w:spacing w:after="0" w:line="240" w:lineRule="auto"/>
    </w:pPr>
    <w:tblPr/>
  </w:style>
  <w:style w:type="paragraph" w:styleId="TableofAuthorities">
    <w:name w:val="table of authorities"/>
    <w:basedOn w:val="Normal"/>
    <w:next w:val="Normal"/>
    <w:uiPriority w:val="99"/>
    <w:unhideWhenUsed/>
    <w:rsid w:val="00BB7F87"/>
    <w:pPr>
      <w:spacing w:after="0"/>
      <w:ind w:left="220" w:hanging="220"/>
    </w:pPr>
  </w:style>
  <w:style w:type="paragraph" w:styleId="TableofFigures">
    <w:name w:val="table of figures"/>
    <w:basedOn w:val="Normal"/>
    <w:next w:val="Normal"/>
    <w:uiPriority w:val="99"/>
    <w:unhideWhenUsed/>
    <w:rsid w:val="00BB7F87"/>
    <w:pPr>
      <w:spacing w:after="0"/>
    </w:pPr>
  </w:style>
  <w:style w:type="paragraph" w:customStyle="1" w:styleId="Tabletitles">
    <w:name w:val="Table titles"/>
    <w:basedOn w:val="ListParagraph"/>
    <w:qFormat/>
    <w:rsid w:val="00E43908"/>
    <w:pPr>
      <w:numPr>
        <w:numId w:val="5"/>
      </w:numPr>
      <w:tabs>
        <w:tab w:val="left" w:pos="1072"/>
      </w:tabs>
      <w:spacing w:after="100"/>
      <w:ind w:left="1072" w:hanging="1072"/>
    </w:pPr>
    <w:rPr>
      <w:b/>
    </w:rPr>
  </w:style>
  <w:style w:type="paragraph" w:customStyle="1" w:styleId="Figuretitles">
    <w:name w:val="Figure titles"/>
    <w:basedOn w:val="ListParagraph"/>
    <w:qFormat/>
    <w:rsid w:val="00223B44"/>
    <w:pPr>
      <w:numPr>
        <w:numId w:val="6"/>
      </w:numPr>
      <w:spacing w:after="100"/>
      <w:ind w:left="1072" w:hanging="1072"/>
    </w:pPr>
    <w:rPr>
      <w:b/>
    </w:rPr>
  </w:style>
  <w:style w:type="paragraph" w:styleId="ListNumber">
    <w:name w:val="List Number"/>
    <w:basedOn w:val="ListParagraph"/>
    <w:uiPriority w:val="99"/>
    <w:unhideWhenUsed/>
    <w:qFormat/>
    <w:rsid w:val="008C54F7"/>
    <w:pPr>
      <w:numPr>
        <w:numId w:val="7"/>
      </w:numPr>
      <w:ind w:left="357" w:hanging="357"/>
    </w:pPr>
  </w:style>
  <w:style w:type="paragraph" w:styleId="ListNumber2">
    <w:name w:val="List Number 2"/>
    <w:basedOn w:val="ListNumber"/>
    <w:uiPriority w:val="99"/>
    <w:unhideWhenUsed/>
    <w:qFormat/>
    <w:rsid w:val="008C54F7"/>
    <w:pPr>
      <w:numPr>
        <w:numId w:val="15"/>
      </w:numPr>
      <w:ind w:left="714" w:hanging="357"/>
    </w:pPr>
  </w:style>
  <w:style w:type="paragraph" w:customStyle="1" w:styleId="Hyperlink1">
    <w:name w:val="Hyperlink1"/>
    <w:basedOn w:val="Normal"/>
    <w:link w:val="hyperlinkChar"/>
    <w:qFormat/>
    <w:rsid w:val="00063B40"/>
    <w:pPr>
      <w:tabs>
        <w:tab w:val="left" w:pos="1418"/>
      </w:tabs>
      <w:spacing w:after="0"/>
    </w:pPr>
    <w:rPr>
      <w:color w:val="46328C"/>
      <w:sz w:val="18"/>
    </w:rPr>
  </w:style>
  <w:style w:type="character" w:customStyle="1" w:styleId="hyperlinkChar">
    <w:name w:val="hyperlink Char"/>
    <w:basedOn w:val="DefaultParagraphFont"/>
    <w:link w:val="Hyperlink1"/>
    <w:rsid w:val="00063B40"/>
    <w:rPr>
      <w:color w:val="46328C"/>
      <w:sz w:val="18"/>
    </w:rPr>
  </w:style>
  <w:style w:type="paragraph" w:customStyle="1" w:styleId="link2">
    <w:name w:val="link2"/>
    <w:basedOn w:val="Normal"/>
    <w:link w:val="link2Char"/>
    <w:qFormat/>
    <w:rsid w:val="00CF4241"/>
    <w:pPr>
      <w:spacing w:line="252" w:lineRule="auto"/>
    </w:pPr>
    <w:rPr>
      <w:rFonts w:eastAsiaTheme="minorEastAsia"/>
      <w:color w:val="46328C"/>
    </w:rPr>
  </w:style>
  <w:style w:type="character" w:customStyle="1" w:styleId="link2Char">
    <w:name w:val="link2 Char"/>
    <w:basedOn w:val="DefaultParagraphFont"/>
    <w:link w:val="link2"/>
    <w:rsid w:val="00CF4241"/>
    <w:rPr>
      <w:rFonts w:eastAsiaTheme="minorEastAsia"/>
      <w:color w:val="46328C"/>
    </w:rPr>
  </w:style>
  <w:style w:type="paragraph" w:customStyle="1" w:styleId="AddressHeadings">
    <w:name w:val="AddressHeadings"/>
    <w:basedOn w:val="NoSpacing"/>
    <w:link w:val="AddressHeadingsChar"/>
    <w:qFormat/>
    <w:rsid w:val="00E34FD3"/>
    <w:pPr>
      <w:keepNext/>
      <w:spacing w:before="200" w:after="200"/>
    </w:pPr>
    <w:rPr>
      <w:rFonts w:ascii="Calibri" w:eastAsiaTheme="minorEastAsia" w:hAnsi="Calibri"/>
      <w:b/>
      <w:color w:val="595959" w:themeColor="text1" w:themeTint="A6"/>
      <w:sz w:val="24"/>
    </w:rPr>
  </w:style>
  <w:style w:type="character" w:customStyle="1" w:styleId="AddressHeadingsChar">
    <w:name w:val="AddressHeadings Char"/>
    <w:basedOn w:val="DefaultParagraphFont"/>
    <w:link w:val="AddressHeadings"/>
    <w:rsid w:val="00E34FD3"/>
    <w:rPr>
      <w:rFonts w:ascii="Calibri" w:eastAsiaTheme="minorEastAsia" w:hAnsi="Calibri"/>
      <w:b/>
      <w:color w:val="595959" w:themeColor="text1" w:themeTint="A6"/>
      <w:sz w:val="24"/>
    </w:rPr>
  </w:style>
  <w:style w:type="paragraph" w:styleId="Revision">
    <w:name w:val="Revision"/>
    <w:hidden/>
    <w:uiPriority w:val="99"/>
    <w:semiHidden/>
    <w:rsid w:val="001E1B2E"/>
    <w:pPr>
      <w:spacing w:after="0" w:line="240" w:lineRule="auto"/>
    </w:pPr>
  </w:style>
  <w:style w:type="paragraph" w:customStyle="1" w:styleId="contentstyle">
    <w:name w:val="content style"/>
    <w:basedOn w:val="Heading1"/>
    <w:link w:val="contentstyleChar"/>
    <w:qFormat/>
    <w:rsid w:val="008E210E"/>
    <w:pPr>
      <w:outlineLvl w:val="9"/>
    </w:pPr>
  </w:style>
  <w:style w:type="character" w:customStyle="1" w:styleId="contentstyleChar">
    <w:name w:val="content style Char"/>
    <w:basedOn w:val="Heading1Char"/>
    <w:link w:val="contentstyle"/>
    <w:rsid w:val="008E210E"/>
    <w:rPr>
      <w:rFonts w:ascii="Calibri" w:eastAsia="Calibri" w:hAnsi="Calibri" w:cs="Times New Roman"/>
      <w:b/>
      <w:color w:val="7030A0"/>
      <w:sz w:val="36"/>
      <w:szCs w:val="32"/>
    </w:rPr>
  </w:style>
  <w:style w:type="character" w:customStyle="1" w:styleId="Heading7Char">
    <w:name w:val="Heading 7 Char"/>
    <w:basedOn w:val="DefaultParagraphFont"/>
    <w:link w:val="Heading7"/>
    <w:uiPriority w:val="9"/>
    <w:semiHidden/>
    <w:rsid w:val="009E6AA6"/>
    <w:rPr>
      <w:rFonts w:asciiTheme="majorHAnsi" w:eastAsiaTheme="majorEastAsia" w:hAnsiTheme="majorHAnsi" w:cstheme="majorBidi"/>
      <w:i/>
      <w:iCs/>
      <w:color w:val="593470" w:themeColor="accent1" w:themeShade="7F"/>
    </w:rPr>
  </w:style>
  <w:style w:type="paragraph" w:customStyle="1" w:styleId="hyperlnk1">
    <w:name w:val="hyperlnk1"/>
    <w:basedOn w:val="Heading7"/>
    <w:link w:val="hyperlnk1Char"/>
    <w:qFormat/>
    <w:rsid w:val="009E6AA6"/>
    <w:pPr>
      <w:keepNext w:val="0"/>
      <w:keepLines w:val="0"/>
      <w:numPr>
        <w:numId w:val="27"/>
      </w:numPr>
      <w:spacing w:before="0" w:after="200"/>
      <w:ind w:left="0" w:hanging="709"/>
      <w:contextualSpacing/>
    </w:pPr>
    <w:rPr>
      <w:rFonts w:ascii="Calibri" w:eastAsia="Times New Roman" w:hAnsi="Calibri" w:cs="Times New Roman"/>
      <w:i w:val="0"/>
      <w:iCs w:val="0"/>
      <w:color w:val="auto"/>
      <w:lang w:val="en-GB"/>
    </w:rPr>
  </w:style>
  <w:style w:type="character" w:customStyle="1" w:styleId="hyperlnk1Char">
    <w:name w:val="hyperlnk1 Char"/>
    <w:basedOn w:val="DefaultParagraphFont"/>
    <w:link w:val="hyperlnk1"/>
    <w:rsid w:val="009E6AA6"/>
    <w:rPr>
      <w:rFonts w:ascii="Calibri" w:eastAsia="Times New Roman" w:hAnsi="Calibri" w:cs="Times New Roman"/>
      <w:lang w:val="en-GB"/>
    </w:rPr>
  </w:style>
  <w:style w:type="character" w:styleId="UnresolvedMention">
    <w:name w:val="Unresolved Mention"/>
    <w:basedOn w:val="DefaultParagraphFont"/>
    <w:uiPriority w:val="99"/>
    <w:semiHidden/>
    <w:unhideWhenUsed/>
    <w:rsid w:val="00B04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95022">
      <w:bodyDiv w:val="1"/>
      <w:marLeft w:val="0"/>
      <w:marRight w:val="0"/>
      <w:marTop w:val="0"/>
      <w:marBottom w:val="0"/>
      <w:divBdr>
        <w:top w:val="none" w:sz="0" w:space="0" w:color="auto"/>
        <w:left w:val="none" w:sz="0" w:space="0" w:color="auto"/>
        <w:bottom w:val="none" w:sz="0" w:space="0" w:color="auto"/>
        <w:right w:val="none" w:sz="0" w:space="0" w:color="auto"/>
      </w:divBdr>
    </w:div>
    <w:div w:id="607395808">
      <w:bodyDiv w:val="1"/>
      <w:marLeft w:val="0"/>
      <w:marRight w:val="0"/>
      <w:marTop w:val="0"/>
      <w:marBottom w:val="0"/>
      <w:divBdr>
        <w:top w:val="none" w:sz="0" w:space="0" w:color="auto"/>
        <w:left w:val="none" w:sz="0" w:space="0" w:color="auto"/>
        <w:bottom w:val="none" w:sz="0" w:space="0" w:color="auto"/>
        <w:right w:val="none" w:sz="0" w:space="0" w:color="auto"/>
      </w:divBdr>
    </w:div>
    <w:div w:id="674841311">
      <w:bodyDiv w:val="1"/>
      <w:marLeft w:val="0"/>
      <w:marRight w:val="0"/>
      <w:marTop w:val="0"/>
      <w:marBottom w:val="0"/>
      <w:divBdr>
        <w:top w:val="none" w:sz="0" w:space="0" w:color="auto"/>
        <w:left w:val="none" w:sz="0" w:space="0" w:color="auto"/>
        <w:bottom w:val="none" w:sz="0" w:space="0" w:color="auto"/>
        <w:right w:val="none" w:sz="0" w:space="0" w:color="auto"/>
      </w:divBdr>
      <w:divsChild>
        <w:div w:id="287517722">
          <w:marLeft w:val="0"/>
          <w:marRight w:val="0"/>
          <w:marTop w:val="0"/>
          <w:marBottom w:val="0"/>
          <w:divBdr>
            <w:top w:val="none" w:sz="0" w:space="0" w:color="auto"/>
            <w:left w:val="none" w:sz="0" w:space="0" w:color="auto"/>
            <w:bottom w:val="none" w:sz="0" w:space="0" w:color="auto"/>
            <w:right w:val="none" w:sz="0" w:space="0" w:color="auto"/>
          </w:divBdr>
        </w:div>
        <w:div w:id="10420627">
          <w:marLeft w:val="0"/>
          <w:marRight w:val="0"/>
          <w:marTop w:val="0"/>
          <w:marBottom w:val="0"/>
          <w:divBdr>
            <w:top w:val="none" w:sz="0" w:space="0" w:color="auto"/>
            <w:left w:val="none" w:sz="0" w:space="0" w:color="auto"/>
            <w:bottom w:val="none" w:sz="0" w:space="0" w:color="auto"/>
            <w:right w:val="none" w:sz="0" w:space="0" w:color="auto"/>
          </w:divBdr>
        </w:div>
        <w:div w:id="1731347071">
          <w:marLeft w:val="0"/>
          <w:marRight w:val="0"/>
          <w:marTop w:val="0"/>
          <w:marBottom w:val="0"/>
          <w:divBdr>
            <w:top w:val="none" w:sz="0" w:space="0" w:color="auto"/>
            <w:left w:val="none" w:sz="0" w:space="0" w:color="auto"/>
            <w:bottom w:val="none" w:sz="0" w:space="0" w:color="auto"/>
            <w:right w:val="none" w:sz="0" w:space="0" w:color="auto"/>
          </w:divBdr>
        </w:div>
        <w:div w:id="674112125">
          <w:marLeft w:val="0"/>
          <w:marRight w:val="0"/>
          <w:marTop w:val="0"/>
          <w:marBottom w:val="0"/>
          <w:divBdr>
            <w:top w:val="none" w:sz="0" w:space="0" w:color="auto"/>
            <w:left w:val="none" w:sz="0" w:space="0" w:color="auto"/>
            <w:bottom w:val="none" w:sz="0" w:space="0" w:color="auto"/>
            <w:right w:val="none" w:sz="0" w:space="0" w:color="auto"/>
          </w:divBdr>
        </w:div>
        <w:div w:id="867450919">
          <w:marLeft w:val="0"/>
          <w:marRight w:val="0"/>
          <w:marTop w:val="0"/>
          <w:marBottom w:val="0"/>
          <w:divBdr>
            <w:top w:val="none" w:sz="0" w:space="0" w:color="auto"/>
            <w:left w:val="none" w:sz="0" w:space="0" w:color="auto"/>
            <w:bottom w:val="none" w:sz="0" w:space="0" w:color="auto"/>
            <w:right w:val="none" w:sz="0" w:space="0" w:color="auto"/>
          </w:divBdr>
        </w:div>
        <w:div w:id="704908902">
          <w:marLeft w:val="0"/>
          <w:marRight w:val="0"/>
          <w:marTop w:val="0"/>
          <w:marBottom w:val="0"/>
          <w:divBdr>
            <w:top w:val="none" w:sz="0" w:space="0" w:color="auto"/>
            <w:left w:val="none" w:sz="0" w:space="0" w:color="auto"/>
            <w:bottom w:val="none" w:sz="0" w:space="0" w:color="auto"/>
            <w:right w:val="none" w:sz="0" w:space="0" w:color="auto"/>
          </w:divBdr>
        </w:div>
        <w:div w:id="2117870208">
          <w:marLeft w:val="0"/>
          <w:marRight w:val="0"/>
          <w:marTop w:val="0"/>
          <w:marBottom w:val="0"/>
          <w:divBdr>
            <w:top w:val="none" w:sz="0" w:space="0" w:color="auto"/>
            <w:left w:val="none" w:sz="0" w:space="0" w:color="auto"/>
            <w:bottom w:val="none" w:sz="0" w:space="0" w:color="auto"/>
            <w:right w:val="none" w:sz="0" w:space="0" w:color="auto"/>
          </w:divBdr>
        </w:div>
        <w:div w:id="639579157">
          <w:marLeft w:val="0"/>
          <w:marRight w:val="0"/>
          <w:marTop w:val="0"/>
          <w:marBottom w:val="0"/>
          <w:divBdr>
            <w:top w:val="none" w:sz="0" w:space="0" w:color="auto"/>
            <w:left w:val="none" w:sz="0" w:space="0" w:color="auto"/>
            <w:bottom w:val="none" w:sz="0" w:space="0" w:color="auto"/>
            <w:right w:val="none" w:sz="0" w:space="0" w:color="auto"/>
          </w:divBdr>
        </w:div>
        <w:div w:id="427891615">
          <w:marLeft w:val="0"/>
          <w:marRight w:val="0"/>
          <w:marTop w:val="0"/>
          <w:marBottom w:val="0"/>
          <w:divBdr>
            <w:top w:val="none" w:sz="0" w:space="0" w:color="auto"/>
            <w:left w:val="none" w:sz="0" w:space="0" w:color="auto"/>
            <w:bottom w:val="none" w:sz="0" w:space="0" w:color="auto"/>
            <w:right w:val="none" w:sz="0" w:space="0" w:color="auto"/>
          </w:divBdr>
        </w:div>
        <w:div w:id="981547164">
          <w:marLeft w:val="0"/>
          <w:marRight w:val="0"/>
          <w:marTop w:val="0"/>
          <w:marBottom w:val="0"/>
          <w:divBdr>
            <w:top w:val="none" w:sz="0" w:space="0" w:color="auto"/>
            <w:left w:val="none" w:sz="0" w:space="0" w:color="auto"/>
            <w:bottom w:val="none" w:sz="0" w:space="0" w:color="auto"/>
            <w:right w:val="none" w:sz="0" w:space="0" w:color="auto"/>
          </w:divBdr>
        </w:div>
        <w:div w:id="1449734456">
          <w:marLeft w:val="0"/>
          <w:marRight w:val="0"/>
          <w:marTop w:val="0"/>
          <w:marBottom w:val="0"/>
          <w:divBdr>
            <w:top w:val="none" w:sz="0" w:space="0" w:color="auto"/>
            <w:left w:val="none" w:sz="0" w:space="0" w:color="auto"/>
            <w:bottom w:val="none" w:sz="0" w:space="0" w:color="auto"/>
            <w:right w:val="none" w:sz="0" w:space="0" w:color="auto"/>
          </w:divBdr>
        </w:div>
        <w:div w:id="1035353667">
          <w:marLeft w:val="0"/>
          <w:marRight w:val="0"/>
          <w:marTop w:val="0"/>
          <w:marBottom w:val="0"/>
          <w:divBdr>
            <w:top w:val="none" w:sz="0" w:space="0" w:color="auto"/>
            <w:left w:val="none" w:sz="0" w:space="0" w:color="auto"/>
            <w:bottom w:val="none" w:sz="0" w:space="0" w:color="auto"/>
            <w:right w:val="none" w:sz="0" w:space="0" w:color="auto"/>
          </w:divBdr>
        </w:div>
        <w:div w:id="589899342">
          <w:marLeft w:val="0"/>
          <w:marRight w:val="0"/>
          <w:marTop w:val="0"/>
          <w:marBottom w:val="0"/>
          <w:divBdr>
            <w:top w:val="none" w:sz="0" w:space="0" w:color="auto"/>
            <w:left w:val="none" w:sz="0" w:space="0" w:color="auto"/>
            <w:bottom w:val="none" w:sz="0" w:space="0" w:color="auto"/>
            <w:right w:val="none" w:sz="0" w:space="0" w:color="auto"/>
          </w:divBdr>
        </w:div>
        <w:div w:id="42562014">
          <w:marLeft w:val="0"/>
          <w:marRight w:val="0"/>
          <w:marTop w:val="0"/>
          <w:marBottom w:val="0"/>
          <w:divBdr>
            <w:top w:val="none" w:sz="0" w:space="0" w:color="auto"/>
            <w:left w:val="none" w:sz="0" w:space="0" w:color="auto"/>
            <w:bottom w:val="none" w:sz="0" w:space="0" w:color="auto"/>
            <w:right w:val="none" w:sz="0" w:space="0" w:color="auto"/>
          </w:divBdr>
        </w:div>
        <w:div w:id="151484448">
          <w:marLeft w:val="0"/>
          <w:marRight w:val="0"/>
          <w:marTop w:val="0"/>
          <w:marBottom w:val="0"/>
          <w:divBdr>
            <w:top w:val="none" w:sz="0" w:space="0" w:color="auto"/>
            <w:left w:val="none" w:sz="0" w:space="0" w:color="auto"/>
            <w:bottom w:val="none" w:sz="0" w:space="0" w:color="auto"/>
            <w:right w:val="none" w:sz="0" w:space="0" w:color="auto"/>
          </w:divBdr>
        </w:div>
        <w:div w:id="2135441338">
          <w:marLeft w:val="0"/>
          <w:marRight w:val="0"/>
          <w:marTop w:val="0"/>
          <w:marBottom w:val="0"/>
          <w:divBdr>
            <w:top w:val="none" w:sz="0" w:space="0" w:color="auto"/>
            <w:left w:val="none" w:sz="0" w:space="0" w:color="auto"/>
            <w:bottom w:val="none" w:sz="0" w:space="0" w:color="auto"/>
            <w:right w:val="none" w:sz="0" w:space="0" w:color="auto"/>
          </w:divBdr>
        </w:div>
        <w:div w:id="1706635882">
          <w:marLeft w:val="0"/>
          <w:marRight w:val="0"/>
          <w:marTop w:val="0"/>
          <w:marBottom w:val="0"/>
          <w:divBdr>
            <w:top w:val="none" w:sz="0" w:space="0" w:color="auto"/>
            <w:left w:val="none" w:sz="0" w:space="0" w:color="auto"/>
            <w:bottom w:val="none" w:sz="0" w:space="0" w:color="auto"/>
            <w:right w:val="none" w:sz="0" w:space="0" w:color="auto"/>
          </w:divBdr>
        </w:div>
        <w:div w:id="578059284">
          <w:marLeft w:val="0"/>
          <w:marRight w:val="0"/>
          <w:marTop w:val="0"/>
          <w:marBottom w:val="0"/>
          <w:divBdr>
            <w:top w:val="none" w:sz="0" w:space="0" w:color="auto"/>
            <w:left w:val="none" w:sz="0" w:space="0" w:color="auto"/>
            <w:bottom w:val="none" w:sz="0" w:space="0" w:color="auto"/>
            <w:right w:val="none" w:sz="0" w:space="0" w:color="auto"/>
          </w:divBdr>
        </w:div>
        <w:div w:id="1015502940">
          <w:marLeft w:val="0"/>
          <w:marRight w:val="0"/>
          <w:marTop w:val="0"/>
          <w:marBottom w:val="0"/>
          <w:divBdr>
            <w:top w:val="none" w:sz="0" w:space="0" w:color="auto"/>
            <w:left w:val="none" w:sz="0" w:space="0" w:color="auto"/>
            <w:bottom w:val="none" w:sz="0" w:space="0" w:color="auto"/>
            <w:right w:val="none" w:sz="0" w:space="0" w:color="auto"/>
          </w:divBdr>
        </w:div>
        <w:div w:id="1977635225">
          <w:marLeft w:val="0"/>
          <w:marRight w:val="0"/>
          <w:marTop w:val="0"/>
          <w:marBottom w:val="0"/>
          <w:divBdr>
            <w:top w:val="none" w:sz="0" w:space="0" w:color="auto"/>
            <w:left w:val="none" w:sz="0" w:space="0" w:color="auto"/>
            <w:bottom w:val="none" w:sz="0" w:space="0" w:color="auto"/>
            <w:right w:val="none" w:sz="0" w:space="0" w:color="auto"/>
          </w:divBdr>
        </w:div>
        <w:div w:id="123935881">
          <w:marLeft w:val="0"/>
          <w:marRight w:val="0"/>
          <w:marTop w:val="0"/>
          <w:marBottom w:val="0"/>
          <w:divBdr>
            <w:top w:val="none" w:sz="0" w:space="0" w:color="auto"/>
            <w:left w:val="none" w:sz="0" w:space="0" w:color="auto"/>
            <w:bottom w:val="none" w:sz="0" w:space="0" w:color="auto"/>
            <w:right w:val="none" w:sz="0" w:space="0" w:color="auto"/>
          </w:divBdr>
        </w:div>
        <w:div w:id="1162160570">
          <w:marLeft w:val="0"/>
          <w:marRight w:val="0"/>
          <w:marTop w:val="0"/>
          <w:marBottom w:val="0"/>
          <w:divBdr>
            <w:top w:val="none" w:sz="0" w:space="0" w:color="auto"/>
            <w:left w:val="none" w:sz="0" w:space="0" w:color="auto"/>
            <w:bottom w:val="none" w:sz="0" w:space="0" w:color="auto"/>
            <w:right w:val="none" w:sz="0" w:space="0" w:color="auto"/>
          </w:divBdr>
        </w:div>
        <w:div w:id="1561944327">
          <w:marLeft w:val="0"/>
          <w:marRight w:val="0"/>
          <w:marTop w:val="0"/>
          <w:marBottom w:val="0"/>
          <w:divBdr>
            <w:top w:val="none" w:sz="0" w:space="0" w:color="auto"/>
            <w:left w:val="none" w:sz="0" w:space="0" w:color="auto"/>
            <w:bottom w:val="none" w:sz="0" w:space="0" w:color="auto"/>
            <w:right w:val="none" w:sz="0" w:space="0" w:color="auto"/>
          </w:divBdr>
        </w:div>
        <w:div w:id="2055156433">
          <w:marLeft w:val="0"/>
          <w:marRight w:val="0"/>
          <w:marTop w:val="0"/>
          <w:marBottom w:val="0"/>
          <w:divBdr>
            <w:top w:val="none" w:sz="0" w:space="0" w:color="auto"/>
            <w:left w:val="none" w:sz="0" w:space="0" w:color="auto"/>
            <w:bottom w:val="none" w:sz="0" w:space="0" w:color="auto"/>
            <w:right w:val="none" w:sz="0" w:space="0" w:color="auto"/>
          </w:divBdr>
        </w:div>
        <w:div w:id="182399448">
          <w:marLeft w:val="0"/>
          <w:marRight w:val="0"/>
          <w:marTop w:val="0"/>
          <w:marBottom w:val="0"/>
          <w:divBdr>
            <w:top w:val="none" w:sz="0" w:space="0" w:color="auto"/>
            <w:left w:val="none" w:sz="0" w:space="0" w:color="auto"/>
            <w:bottom w:val="none" w:sz="0" w:space="0" w:color="auto"/>
            <w:right w:val="none" w:sz="0" w:space="0" w:color="auto"/>
          </w:divBdr>
        </w:div>
        <w:div w:id="1203831718">
          <w:marLeft w:val="0"/>
          <w:marRight w:val="0"/>
          <w:marTop w:val="0"/>
          <w:marBottom w:val="0"/>
          <w:divBdr>
            <w:top w:val="none" w:sz="0" w:space="0" w:color="auto"/>
            <w:left w:val="none" w:sz="0" w:space="0" w:color="auto"/>
            <w:bottom w:val="none" w:sz="0" w:space="0" w:color="auto"/>
            <w:right w:val="none" w:sz="0" w:space="0" w:color="auto"/>
          </w:divBdr>
        </w:div>
        <w:div w:id="129057227">
          <w:marLeft w:val="0"/>
          <w:marRight w:val="0"/>
          <w:marTop w:val="0"/>
          <w:marBottom w:val="0"/>
          <w:divBdr>
            <w:top w:val="none" w:sz="0" w:space="0" w:color="auto"/>
            <w:left w:val="none" w:sz="0" w:space="0" w:color="auto"/>
            <w:bottom w:val="none" w:sz="0" w:space="0" w:color="auto"/>
            <w:right w:val="none" w:sz="0" w:space="0" w:color="auto"/>
          </w:divBdr>
        </w:div>
      </w:divsChild>
    </w:div>
    <w:div w:id="831679228">
      <w:bodyDiv w:val="1"/>
      <w:marLeft w:val="0"/>
      <w:marRight w:val="0"/>
      <w:marTop w:val="0"/>
      <w:marBottom w:val="0"/>
      <w:divBdr>
        <w:top w:val="none" w:sz="0" w:space="0" w:color="auto"/>
        <w:left w:val="none" w:sz="0" w:space="0" w:color="auto"/>
        <w:bottom w:val="none" w:sz="0" w:space="0" w:color="auto"/>
        <w:right w:val="none" w:sz="0" w:space="0" w:color="auto"/>
      </w:divBdr>
    </w:div>
    <w:div w:id="837696078">
      <w:bodyDiv w:val="1"/>
      <w:marLeft w:val="0"/>
      <w:marRight w:val="0"/>
      <w:marTop w:val="0"/>
      <w:marBottom w:val="0"/>
      <w:divBdr>
        <w:top w:val="none" w:sz="0" w:space="0" w:color="auto"/>
        <w:left w:val="none" w:sz="0" w:space="0" w:color="auto"/>
        <w:bottom w:val="none" w:sz="0" w:space="0" w:color="auto"/>
        <w:right w:val="none" w:sz="0" w:space="0" w:color="auto"/>
      </w:divBdr>
    </w:div>
    <w:div w:id="957833484">
      <w:bodyDiv w:val="1"/>
      <w:marLeft w:val="0"/>
      <w:marRight w:val="0"/>
      <w:marTop w:val="0"/>
      <w:marBottom w:val="0"/>
      <w:divBdr>
        <w:top w:val="none" w:sz="0" w:space="0" w:color="auto"/>
        <w:left w:val="none" w:sz="0" w:space="0" w:color="auto"/>
        <w:bottom w:val="none" w:sz="0" w:space="0" w:color="auto"/>
        <w:right w:val="none" w:sz="0" w:space="0" w:color="auto"/>
      </w:divBdr>
    </w:div>
    <w:div w:id="1367365155">
      <w:bodyDiv w:val="1"/>
      <w:marLeft w:val="0"/>
      <w:marRight w:val="0"/>
      <w:marTop w:val="0"/>
      <w:marBottom w:val="0"/>
      <w:divBdr>
        <w:top w:val="none" w:sz="0" w:space="0" w:color="auto"/>
        <w:left w:val="none" w:sz="0" w:space="0" w:color="auto"/>
        <w:bottom w:val="none" w:sz="0" w:space="0" w:color="auto"/>
        <w:right w:val="none" w:sz="0" w:space="0" w:color="auto"/>
      </w:divBdr>
    </w:div>
    <w:div w:id="1425498761">
      <w:bodyDiv w:val="1"/>
      <w:marLeft w:val="0"/>
      <w:marRight w:val="0"/>
      <w:marTop w:val="0"/>
      <w:marBottom w:val="0"/>
      <w:divBdr>
        <w:top w:val="none" w:sz="0" w:space="0" w:color="auto"/>
        <w:left w:val="none" w:sz="0" w:space="0" w:color="auto"/>
        <w:bottom w:val="none" w:sz="0" w:space="0" w:color="auto"/>
        <w:right w:val="none" w:sz="0" w:space="0" w:color="auto"/>
      </w:divBdr>
    </w:div>
    <w:div w:id="1629622634">
      <w:bodyDiv w:val="1"/>
      <w:marLeft w:val="0"/>
      <w:marRight w:val="0"/>
      <w:marTop w:val="0"/>
      <w:marBottom w:val="0"/>
      <w:divBdr>
        <w:top w:val="none" w:sz="0" w:space="0" w:color="auto"/>
        <w:left w:val="none" w:sz="0" w:space="0" w:color="auto"/>
        <w:bottom w:val="none" w:sz="0" w:space="0" w:color="auto"/>
        <w:right w:val="none" w:sz="0" w:space="0" w:color="auto"/>
      </w:divBdr>
      <w:divsChild>
        <w:div w:id="2094819598">
          <w:marLeft w:val="0"/>
          <w:marRight w:val="0"/>
          <w:marTop w:val="0"/>
          <w:marBottom w:val="0"/>
          <w:divBdr>
            <w:top w:val="none" w:sz="0" w:space="0" w:color="auto"/>
            <w:left w:val="none" w:sz="0" w:space="0" w:color="auto"/>
            <w:bottom w:val="none" w:sz="0" w:space="0" w:color="auto"/>
            <w:right w:val="none" w:sz="0" w:space="0" w:color="auto"/>
          </w:divBdr>
        </w:div>
        <w:div w:id="2001738550">
          <w:marLeft w:val="0"/>
          <w:marRight w:val="0"/>
          <w:marTop w:val="0"/>
          <w:marBottom w:val="0"/>
          <w:divBdr>
            <w:top w:val="none" w:sz="0" w:space="0" w:color="auto"/>
            <w:left w:val="none" w:sz="0" w:space="0" w:color="auto"/>
            <w:bottom w:val="none" w:sz="0" w:space="0" w:color="auto"/>
            <w:right w:val="none" w:sz="0" w:space="0" w:color="auto"/>
          </w:divBdr>
        </w:div>
        <w:div w:id="63572122">
          <w:marLeft w:val="0"/>
          <w:marRight w:val="0"/>
          <w:marTop w:val="0"/>
          <w:marBottom w:val="0"/>
          <w:divBdr>
            <w:top w:val="none" w:sz="0" w:space="0" w:color="auto"/>
            <w:left w:val="none" w:sz="0" w:space="0" w:color="auto"/>
            <w:bottom w:val="none" w:sz="0" w:space="0" w:color="auto"/>
            <w:right w:val="none" w:sz="0" w:space="0" w:color="auto"/>
          </w:divBdr>
        </w:div>
        <w:div w:id="1970164095">
          <w:marLeft w:val="0"/>
          <w:marRight w:val="0"/>
          <w:marTop w:val="0"/>
          <w:marBottom w:val="0"/>
          <w:divBdr>
            <w:top w:val="none" w:sz="0" w:space="0" w:color="auto"/>
            <w:left w:val="none" w:sz="0" w:space="0" w:color="auto"/>
            <w:bottom w:val="none" w:sz="0" w:space="0" w:color="auto"/>
            <w:right w:val="none" w:sz="0" w:space="0" w:color="auto"/>
          </w:divBdr>
        </w:div>
        <w:div w:id="113520275">
          <w:marLeft w:val="0"/>
          <w:marRight w:val="0"/>
          <w:marTop w:val="0"/>
          <w:marBottom w:val="0"/>
          <w:divBdr>
            <w:top w:val="none" w:sz="0" w:space="0" w:color="auto"/>
            <w:left w:val="none" w:sz="0" w:space="0" w:color="auto"/>
            <w:bottom w:val="none" w:sz="0" w:space="0" w:color="auto"/>
            <w:right w:val="none" w:sz="0" w:space="0" w:color="auto"/>
          </w:divBdr>
        </w:div>
        <w:div w:id="1116674196">
          <w:marLeft w:val="0"/>
          <w:marRight w:val="0"/>
          <w:marTop w:val="0"/>
          <w:marBottom w:val="0"/>
          <w:divBdr>
            <w:top w:val="none" w:sz="0" w:space="0" w:color="auto"/>
            <w:left w:val="none" w:sz="0" w:space="0" w:color="auto"/>
            <w:bottom w:val="none" w:sz="0" w:space="0" w:color="auto"/>
            <w:right w:val="none" w:sz="0" w:space="0" w:color="auto"/>
          </w:divBdr>
        </w:div>
        <w:div w:id="1901015074">
          <w:marLeft w:val="0"/>
          <w:marRight w:val="0"/>
          <w:marTop w:val="0"/>
          <w:marBottom w:val="0"/>
          <w:divBdr>
            <w:top w:val="none" w:sz="0" w:space="0" w:color="auto"/>
            <w:left w:val="none" w:sz="0" w:space="0" w:color="auto"/>
            <w:bottom w:val="none" w:sz="0" w:space="0" w:color="auto"/>
            <w:right w:val="none" w:sz="0" w:space="0" w:color="auto"/>
          </w:divBdr>
        </w:div>
        <w:div w:id="653486150">
          <w:marLeft w:val="0"/>
          <w:marRight w:val="0"/>
          <w:marTop w:val="0"/>
          <w:marBottom w:val="0"/>
          <w:divBdr>
            <w:top w:val="none" w:sz="0" w:space="0" w:color="auto"/>
            <w:left w:val="none" w:sz="0" w:space="0" w:color="auto"/>
            <w:bottom w:val="none" w:sz="0" w:space="0" w:color="auto"/>
            <w:right w:val="none" w:sz="0" w:space="0" w:color="auto"/>
          </w:divBdr>
        </w:div>
        <w:div w:id="1918979434">
          <w:marLeft w:val="0"/>
          <w:marRight w:val="0"/>
          <w:marTop w:val="0"/>
          <w:marBottom w:val="0"/>
          <w:divBdr>
            <w:top w:val="none" w:sz="0" w:space="0" w:color="auto"/>
            <w:left w:val="none" w:sz="0" w:space="0" w:color="auto"/>
            <w:bottom w:val="none" w:sz="0" w:space="0" w:color="auto"/>
            <w:right w:val="none" w:sz="0" w:space="0" w:color="auto"/>
          </w:divBdr>
        </w:div>
        <w:div w:id="1996883058">
          <w:marLeft w:val="0"/>
          <w:marRight w:val="0"/>
          <w:marTop w:val="0"/>
          <w:marBottom w:val="0"/>
          <w:divBdr>
            <w:top w:val="none" w:sz="0" w:space="0" w:color="auto"/>
            <w:left w:val="none" w:sz="0" w:space="0" w:color="auto"/>
            <w:bottom w:val="none" w:sz="0" w:space="0" w:color="auto"/>
            <w:right w:val="none" w:sz="0" w:space="0" w:color="auto"/>
          </w:divBdr>
        </w:div>
        <w:div w:id="271010305">
          <w:marLeft w:val="0"/>
          <w:marRight w:val="0"/>
          <w:marTop w:val="0"/>
          <w:marBottom w:val="0"/>
          <w:divBdr>
            <w:top w:val="none" w:sz="0" w:space="0" w:color="auto"/>
            <w:left w:val="none" w:sz="0" w:space="0" w:color="auto"/>
            <w:bottom w:val="none" w:sz="0" w:space="0" w:color="auto"/>
            <w:right w:val="none" w:sz="0" w:space="0" w:color="auto"/>
          </w:divBdr>
        </w:div>
        <w:div w:id="905073602">
          <w:marLeft w:val="0"/>
          <w:marRight w:val="0"/>
          <w:marTop w:val="0"/>
          <w:marBottom w:val="0"/>
          <w:divBdr>
            <w:top w:val="none" w:sz="0" w:space="0" w:color="auto"/>
            <w:left w:val="none" w:sz="0" w:space="0" w:color="auto"/>
            <w:bottom w:val="none" w:sz="0" w:space="0" w:color="auto"/>
            <w:right w:val="none" w:sz="0" w:space="0" w:color="auto"/>
          </w:divBdr>
        </w:div>
        <w:div w:id="1360740540">
          <w:marLeft w:val="0"/>
          <w:marRight w:val="0"/>
          <w:marTop w:val="0"/>
          <w:marBottom w:val="0"/>
          <w:divBdr>
            <w:top w:val="none" w:sz="0" w:space="0" w:color="auto"/>
            <w:left w:val="none" w:sz="0" w:space="0" w:color="auto"/>
            <w:bottom w:val="none" w:sz="0" w:space="0" w:color="auto"/>
            <w:right w:val="none" w:sz="0" w:space="0" w:color="auto"/>
          </w:divBdr>
        </w:div>
        <w:div w:id="165632519">
          <w:marLeft w:val="0"/>
          <w:marRight w:val="0"/>
          <w:marTop w:val="0"/>
          <w:marBottom w:val="0"/>
          <w:divBdr>
            <w:top w:val="none" w:sz="0" w:space="0" w:color="auto"/>
            <w:left w:val="none" w:sz="0" w:space="0" w:color="auto"/>
            <w:bottom w:val="none" w:sz="0" w:space="0" w:color="auto"/>
            <w:right w:val="none" w:sz="0" w:space="0" w:color="auto"/>
          </w:divBdr>
        </w:div>
      </w:divsChild>
    </w:div>
    <w:div w:id="1698890167">
      <w:bodyDiv w:val="1"/>
      <w:marLeft w:val="0"/>
      <w:marRight w:val="0"/>
      <w:marTop w:val="0"/>
      <w:marBottom w:val="0"/>
      <w:divBdr>
        <w:top w:val="none" w:sz="0" w:space="0" w:color="auto"/>
        <w:left w:val="none" w:sz="0" w:space="0" w:color="auto"/>
        <w:bottom w:val="none" w:sz="0" w:space="0" w:color="auto"/>
        <w:right w:val="none" w:sz="0" w:space="0" w:color="auto"/>
      </w:divBdr>
      <w:divsChild>
        <w:div w:id="223371950">
          <w:marLeft w:val="0"/>
          <w:marRight w:val="0"/>
          <w:marTop w:val="0"/>
          <w:marBottom w:val="0"/>
          <w:divBdr>
            <w:top w:val="none" w:sz="0" w:space="0" w:color="auto"/>
            <w:left w:val="none" w:sz="0" w:space="0" w:color="auto"/>
            <w:bottom w:val="none" w:sz="0" w:space="0" w:color="auto"/>
            <w:right w:val="none" w:sz="0" w:space="0" w:color="auto"/>
          </w:divBdr>
        </w:div>
        <w:div w:id="1303845647">
          <w:marLeft w:val="0"/>
          <w:marRight w:val="0"/>
          <w:marTop w:val="0"/>
          <w:marBottom w:val="0"/>
          <w:divBdr>
            <w:top w:val="none" w:sz="0" w:space="0" w:color="auto"/>
            <w:left w:val="none" w:sz="0" w:space="0" w:color="auto"/>
            <w:bottom w:val="none" w:sz="0" w:space="0" w:color="auto"/>
            <w:right w:val="none" w:sz="0" w:space="0" w:color="auto"/>
          </w:divBdr>
        </w:div>
        <w:div w:id="812021833">
          <w:marLeft w:val="0"/>
          <w:marRight w:val="0"/>
          <w:marTop w:val="0"/>
          <w:marBottom w:val="0"/>
          <w:divBdr>
            <w:top w:val="none" w:sz="0" w:space="0" w:color="auto"/>
            <w:left w:val="none" w:sz="0" w:space="0" w:color="auto"/>
            <w:bottom w:val="none" w:sz="0" w:space="0" w:color="auto"/>
            <w:right w:val="none" w:sz="0" w:space="0" w:color="auto"/>
          </w:divBdr>
        </w:div>
        <w:div w:id="1161382926">
          <w:marLeft w:val="0"/>
          <w:marRight w:val="0"/>
          <w:marTop w:val="0"/>
          <w:marBottom w:val="0"/>
          <w:divBdr>
            <w:top w:val="none" w:sz="0" w:space="0" w:color="auto"/>
            <w:left w:val="none" w:sz="0" w:space="0" w:color="auto"/>
            <w:bottom w:val="none" w:sz="0" w:space="0" w:color="auto"/>
            <w:right w:val="none" w:sz="0" w:space="0" w:color="auto"/>
          </w:divBdr>
        </w:div>
        <w:div w:id="1315716990">
          <w:marLeft w:val="0"/>
          <w:marRight w:val="0"/>
          <w:marTop w:val="0"/>
          <w:marBottom w:val="0"/>
          <w:divBdr>
            <w:top w:val="none" w:sz="0" w:space="0" w:color="auto"/>
            <w:left w:val="none" w:sz="0" w:space="0" w:color="auto"/>
            <w:bottom w:val="none" w:sz="0" w:space="0" w:color="auto"/>
            <w:right w:val="none" w:sz="0" w:space="0" w:color="auto"/>
          </w:divBdr>
        </w:div>
        <w:div w:id="1476216292">
          <w:marLeft w:val="0"/>
          <w:marRight w:val="0"/>
          <w:marTop w:val="0"/>
          <w:marBottom w:val="0"/>
          <w:divBdr>
            <w:top w:val="none" w:sz="0" w:space="0" w:color="auto"/>
            <w:left w:val="none" w:sz="0" w:space="0" w:color="auto"/>
            <w:bottom w:val="none" w:sz="0" w:space="0" w:color="auto"/>
            <w:right w:val="none" w:sz="0" w:space="0" w:color="auto"/>
          </w:divBdr>
        </w:div>
        <w:div w:id="1379012525">
          <w:marLeft w:val="0"/>
          <w:marRight w:val="0"/>
          <w:marTop w:val="0"/>
          <w:marBottom w:val="0"/>
          <w:divBdr>
            <w:top w:val="none" w:sz="0" w:space="0" w:color="auto"/>
            <w:left w:val="none" w:sz="0" w:space="0" w:color="auto"/>
            <w:bottom w:val="none" w:sz="0" w:space="0" w:color="auto"/>
            <w:right w:val="none" w:sz="0" w:space="0" w:color="auto"/>
          </w:divBdr>
        </w:div>
        <w:div w:id="1711690560">
          <w:marLeft w:val="0"/>
          <w:marRight w:val="0"/>
          <w:marTop w:val="0"/>
          <w:marBottom w:val="0"/>
          <w:divBdr>
            <w:top w:val="none" w:sz="0" w:space="0" w:color="auto"/>
            <w:left w:val="none" w:sz="0" w:space="0" w:color="auto"/>
            <w:bottom w:val="none" w:sz="0" w:space="0" w:color="auto"/>
            <w:right w:val="none" w:sz="0" w:space="0" w:color="auto"/>
          </w:divBdr>
        </w:div>
        <w:div w:id="1753355477">
          <w:marLeft w:val="0"/>
          <w:marRight w:val="0"/>
          <w:marTop w:val="0"/>
          <w:marBottom w:val="0"/>
          <w:divBdr>
            <w:top w:val="none" w:sz="0" w:space="0" w:color="auto"/>
            <w:left w:val="none" w:sz="0" w:space="0" w:color="auto"/>
            <w:bottom w:val="none" w:sz="0" w:space="0" w:color="auto"/>
            <w:right w:val="none" w:sz="0" w:space="0" w:color="auto"/>
          </w:divBdr>
        </w:div>
        <w:div w:id="1077285427">
          <w:marLeft w:val="0"/>
          <w:marRight w:val="0"/>
          <w:marTop w:val="0"/>
          <w:marBottom w:val="0"/>
          <w:divBdr>
            <w:top w:val="none" w:sz="0" w:space="0" w:color="auto"/>
            <w:left w:val="none" w:sz="0" w:space="0" w:color="auto"/>
            <w:bottom w:val="none" w:sz="0" w:space="0" w:color="auto"/>
            <w:right w:val="none" w:sz="0" w:space="0" w:color="auto"/>
          </w:divBdr>
        </w:div>
        <w:div w:id="1249193813">
          <w:marLeft w:val="0"/>
          <w:marRight w:val="0"/>
          <w:marTop w:val="0"/>
          <w:marBottom w:val="0"/>
          <w:divBdr>
            <w:top w:val="none" w:sz="0" w:space="0" w:color="auto"/>
            <w:left w:val="none" w:sz="0" w:space="0" w:color="auto"/>
            <w:bottom w:val="none" w:sz="0" w:space="0" w:color="auto"/>
            <w:right w:val="none" w:sz="0" w:space="0" w:color="auto"/>
          </w:divBdr>
        </w:div>
        <w:div w:id="1639066469">
          <w:marLeft w:val="0"/>
          <w:marRight w:val="0"/>
          <w:marTop w:val="0"/>
          <w:marBottom w:val="0"/>
          <w:divBdr>
            <w:top w:val="none" w:sz="0" w:space="0" w:color="auto"/>
            <w:left w:val="none" w:sz="0" w:space="0" w:color="auto"/>
            <w:bottom w:val="none" w:sz="0" w:space="0" w:color="auto"/>
            <w:right w:val="none" w:sz="0" w:space="0" w:color="auto"/>
          </w:divBdr>
        </w:div>
        <w:div w:id="1717124535">
          <w:marLeft w:val="0"/>
          <w:marRight w:val="0"/>
          <w:marTop w:val="0"/>
          <w:marBottom w:val="0"/>
          <w:divBdr>
            <w:top w:val="none" w:sz="0" w:space="0" w:color="auto"/>
            <w:left w:val="none" w:sz="0" w:space="0" w:color="auto"/>
            <w:bottom w:val="none" w:sz="0" w:space="0" w:color="auto"/>
            <w:right w:val="none" w:sz="0" w:space="0" w:color="auto"/>
          </w:divBdr>
        </w:div>
        <w:div w:id="1110857536">
          <w:marLeft w:val="0"/>
          <w:marRight w:val="0"/>
          <w:marTop w:val="0"/>
          <w:marBottom w:val="0"/>
          <w:divBdr>
            <w:top w:val="none" w:sz="0" w:space="0" w:color="auto"/>
            <w:left w:val="none" w:sz="0" w:space="0" w:color="auto"/>
            <w:bottom w:val="none" w:sz="0" w:space="0" w:color="auto"/>
            <w:right w:val="none" w:sz="0" w:space="0" w:color="auto"/>
          </w:divBdr>
        </w:div>
        <w:div w:id="1597520699">
          <w:marLeft w:val="0"/>
          <w:marRight w:val="0"/>
          <w:marTop w:val="0"/>
          <w:marBottom w:val="0"/>
          <w:divBdr>
            <w:top w:val="none" w:sz="0" w:space="0" w:color="auto"/>
            <w:left w:val="none" w:sz="0" w:space="0" w:color="auto"/>
            <w:bottom w:val="none" w:sz="0" w:space="0" w:color="auto"/>
            <w:right w:val="none" w:sz="0" w:space="0" w:color="auto"/>
          </w:divBdr>
        </w:div>
        <w:div w:id="1822233352">
          <w:marLeft w:val="0"/>
          <w:marRight w:val="0"/>
          <w:marTop w:val="0"/>
          <w:marBottom w:val="0"/>
          <w:divBdr>
            <w:top w:val="none" w:sz="0" w:space="0" w:color="auto"/>
            <w:left w:val="none" w:sz="0" w:space="0" w:color="auto"/>
            <w:bottom w:val="none" w:sz="0" w:space="0" w:color="auto"/>
            <w:right w:val="none" w:sz="0" w:space="0" w:color="auto"/>
          </w:divBdr>
        </w:div>
        <w:div w:id="885334185">
          <w:marLeft w:val="0"/>
          <w:marRight w:val="0"/>
          <w:marTop w:val="0"/>
          <w:marBottom w:val="0"/>
          <w:divBdr>
            <w:top w:val="none" w:sz="0" w:space="0" w:color="auto"/>
            <w:left w:val="none" w:sz="0" w:space="0" w:color="auto"/>
            <w:bottom w:val="none" w:sz="0" w:space="0" w:color="auto"/>
            <w:right w:val="none" w:sz="0" w:space="0" w:color="auto"/>
          </w:divBdr>
        </w:div>
        <w:div w:id="209533038">
          <w:marLeft w:val="0"/>
          <w:marRight w:val="0"/>
          <w:marTop w:val="0"/>
          <w:marBottom w:val="0"/>
          <w:divBdr>
            <w:top w:val="none" w:sz="0" w:space="0" w:color="auto"/>
            <w:left w:val="none" w:sz="0" w:space="0" w:color="auto"/>
            <w:bottom w:val="none" w:sz="0" w:space="0" w:color="auto"/>
            <w:right w:val="none" w:sz="0" w:space="0" w:color="auto"/>
          </w:divBdr>
        </w:div>
        <w:div w:id="1584412246">
          <w:marLeft w:val="0"/>
          <w:marRight w:val="0"/>
          <w:marTop w:val="0"/>
          <w:marBottom w:val="0"/>
          <w:divBdr>
            <w:top w:val="none" w:sz="0" w:space="0" w:color="auto"/>
            <w:left w:val="none" w:sz="0" w:space="0" w:color="auto"/>
            <w:bottom w:val="none" w:sz="0" w:space="0" w:color="auto"/>
            <w:right w:val="none" w:sz="0" w:space="0" w:color="auto"/>
          </w:divBdr>
        </w:div>
        <w:div w:id="638455796">
          <w:marLeft w:val="0"/>
          <w:marRight w:val="0"/>
          <w:marTop w:val="0"/>
          <w:marBottom w:val="0"/>
          <w:divBdr>
            <w:top w:val="none" w:sz="0" w:space="0" w:color="auto"/>
            <w:left w:val="none" w:sz="0" w:space="0" w:color="auto"/>
            <w:bottom w:val="none" w:sz="0" w:space="0" w:color="auto"/>
            <w:right w:val="none" w:sz="0" w:space="0" w:color="auto"/>
          </w:divBdr>
        </w:div>
        <w:div w:id="340475211">
          <w:marLeft w:val="0"/>
          <w:marRight w:val="0"/>
          <w:marTop w:val="0"/>
          <w:marBottom w:val="0"/>
          <w:divBdr>
            <w:top w:val="none" w:sz="0" w:space="0" w:color="auto"/>
            <w:left w:val="none" w:sz="0" w:space="0" w:color="auto"/>
            <w:bottom w:val="none" w:sz="0" w:space="0" w:color="auto"/>
            <w:right w:val="none" w:sz="0" w:space="0" w:color="auto"/>
          </w:divBdr>
        </w:div>
        <w:div w:id="329258571">
          <w:marLeft w:val="0"/>
          <w:marRight w:val="0"/>
          <w:marTop w:val="0"/>
          <w:marBottom w:val="0"/>
          <w:divBdr>
            <w:top w:val="none" w:sz="0" w:space="0" w:color="auto"/>
            <w:left w:val="none" w:sz="0" w:space="0" w:color="auto"/>
            <w:bottom w:val="none" w:sz="0" w:space="0" w:color="auto"/>
            <w:right w:val="none" w:sz="0" w:space="0" w:color="auto"/>
          </w:divBdr>
        </w:div>
        <w:div w:id="1169641797">
          <w:marLeft w:val="0"/>
          <w:marRight w:val="0"/>
          <w:marTop w:val="0"/>
          <w:marBottom w:val="0"/>
          <w:divBdr>
            <w:top w:val="none" w:sz="0" w:space="0" w:color="auto"/>
            <w:left w:val="none" w:sz="0" w:space="0" w:color="auto"/>
            <w:bottom w:val="none" w:sz="0" w:space="0" w:color="auto"/>
            <w:right w:val="none" w:sz="0" w:space="0" w:color="auto"/>
          </w:divBdr>
        </w:div>
      </w:divsChild>
    </w:div>
    <w:div w:id="1800799424">
      <w:bodyDiv w:val="1"/>
      <w:marLeft w:val="0"/>
      <w:marRight w:val="0"/>
      <w:marTop w:val="0"/>
      <w:marBottom w:val="0"/>
      <w:divBdr>
        <w:top w:val="none" w:sz="0" w:space="0" w:color="auto"/>
        <w:left w:val="none" w:sz="0" w:space="0" w:color="auto"/>
        <w:bottom w:val="none" w:sz="0" w:space="0" w:color="auto"/>
        <w:right w:val="none" w:sz="0" w:space="0" w:color="auto"/>
      </w:divBdr>
    </w:div>
    <w:div w:id="201414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g"/><Relationship Id="rId26" Type="http://schemas.openxmlformats.org/officeDocument/2006/relationships/image" Target="media/image7.jpg"/><Relationship Id="rId39" Type="http://schemas.openxmlformats.org/officeDocument/2006/relationships/image" Target="media/image20.jpg"/><Relationship Id="rId21" Type="http://schemas.openxmlformats.org/officeDocument/2006/relationships/image" Target="media/image3.jpg"/><Relationship Id="rId34" Type="http://schemas.openxmlformats.org/officeDocument/2006/relationships/image" Target="media/image15.jpg"/><Relationship Id="rId42" Type="http://schemas.openxmlformats.org/officeDocument/2006/relationships/image" Target="media/image22.jpg"/><Relationship Id="rId47" Type="http://schemas.openxmlformats.org/officeDocument/2006/relationships/image" Target="media/image26.jpg"/><Relationship Id="rId50" Type="http://schemas.openxmlformats.org/officeDocument/2006/relationships/image" Target="media/image29.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0.jpg"/><Relationship Id="rId11" Type="http://schemas.openxmlformats.org/officeDocument/2006/relationships/hyperlink" Target="mailto:info@scsa.wa.edu.au" TargetMode="External"/><Relationship Id="rId24" Type="http://schemas.openxmlformats.org/officeDocument/2006/relationships/image" Target="media/image5.jpg"/><Relationship Id="rId32" Type="http://schemas.openxmlformats.org/officeDocument/2006/relationships/image" Target="media/image13.jpg"/><Relationship Id="rId37" Type="http://schemas.openxmlformats.org/officeDocument/2006/relationships/image" Target="media/image18.jpg"/><Relationship Id="rId40" Type="http://schemas.openxmlformats.org/officeDocument/2006/relationships/image" Target="media/image21.jpg"/><Relationship Id="rId45" Type="http://schemas.microsoft.com/office/2007/relationships/hdphoto" Target="media/hdphoto2.wdp"/><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creativecommons.org/licenses/by/4.0/" TargetMode="External"/><Relationship Id="rId19" Type="http://schemas.openxmlformats.org/officeDocument/2006/relationships/header" Target="header2.xml"/><Relationship Id="rId31" Type="http://schemas.openxmlformats.org/officeDocument/2006/relationships/image" Target="media/image12.jpg"/><Relationship Id="rId44" Type="http://schemas.openxmlformats.org/officeDocument/2006/relationships/image" Target="media/image24.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image" Target="media/image23.jpg"/><Relationship Id="rId48" Type="http://schemas.openxmlformats.org/officeDocument/2006/relationships/image" Target="media/image27.jpg"/><Relationship Id="rId8" Type="http://schemas.openxmlformats.org/officeDocument/2006/relationships/footer" Target="footer1.xm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www.scsa.wa.edu.au" TargetMode="External"/><Relationship Id="rId17" Type="http://schemas.openxmlformats.org/officeDocument/2006/relationships/footer" Target="footer4.xml"/><Relationship Id="rId25" Type="http://schemas.openxmlformats.org/officeDocument/2006/relationships/image" Target="media/image6.jpg"/><Relationship Id="rId33" Type="http://schemas.openxmlformats.org/officeDocument/2006/relationships/image" Target="media/image14.jpg"/><Relationship Id="rId38" Type="http://schemas.openxmlformats.org/officeDocument/2006/relationships/image" Target="media/image19.jpg"/><Relationship Id="rId46" Type="http://schemas.openxmlformats.org/officeDocument/2006/relationships/image" Target="media/image25.jpg"/><Relationship Id="rId20" Type="http://schemas.openxmlformats.org/officeDocument/2006/relationships/hyperlink" Target="https://srms.scsa.wa.edu.au/" TargetMode="External"/><Relationship Id="rId41" Type="http://schemas.openxmlformats.org/officeDocument/2006/relationships/hyperlink" Target="https://srms.scsa.wa.edu.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udentportal.scsa.wa.edu.au/" TargetMode="External"/><Relationship Id="rId23" Type="http://schemas.microsoft.com/office/2007/relationships/hdphoto" Target="media/hdphoto1.wdp"/><Relationship Id="rId28" Type="http://schemas.openxmlformats.org/officeDocument/2006/relationships/image" Target="media/image9.jpg"/><Relationship Id="rId36" Type="http://schemas.openxmlformats.org/officeDocument/2006/relationships/image" Target="media/image17.jpg"/><Relationship Id="rId49" Type="http://schemas.openxmlformats.org/officeDocument/2006/relationships/image" Target="media/image2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vb\Documents\Custom%20Office%20Templates\2019%20Style.dotx" TargetMode="External"/></Relationships>
</file>

<file path=word/theme/theme1.xml><?xml version="1.0" encoding="utf-8"?>
<a:theme xmlns:a="http://schemas.openxmlformats.org/drawingml/2006/main" name="SCSA_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083B6-E3B2-4747-AC01-832E0072F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Style.dotx</Template>
  <TotalTime>162</TotalTime>
  <Pages>26</Pages>
  <Words>4543</Words>
  <Characters>25897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Belinda Calvert</dc:creator>
  <cp:lastModifiedBy>Rachel Hoare</cp:lastModifiedBy>
  <cp:revision>90</cp:revision>
  <cp:lastPrinted>2023-05-26T05:20:00Z</cp:lastPrinted>
  <dcterms:created xsi:type="dcterms:W3CDTF">2023-02-06T06:08:00Z</dcterms:created>
  <dcterms:modified xsi:type="dcterms:W3CDTF">2023-05-26T05:20:00Z</dcterms:modified>
</cp:coreProperties>
</file>